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EB0B6" w14:textId="77777777" w:rsidR="00E44EF6" w:rsidRDefault="00E44EF6"/>
    <w:p w14:paraId="1E3E1893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20C386AA" w14:textId="77777777" w:rsidTr="00F233B7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F418CCD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842B3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JUDICIAIRE</w:t>
            </w:r>
          </w:p>
        </w:tc>
      </w:tr>
      <w:tr w:rsidR="00013F7D" w14:paraId="5D74F8EF" w14:textId="77777777" w:rsidTr="00F233B7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0811FAB5" w14:textId="77777777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97269C">
              <w:rPr>
                <w:b/>
                <w:bCs/>
                <w:noProof/>
                <w:color w:val="3186B5"/>
                <w:sz w:val="26"/>
                <w:szCs w:val="26"/>
              </w:rPr>
              <w:t>3 avril 2024</w:t>
            </w:r>
            <w:r w:rsidR="004D3D71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4CBA827" w14:textId="77777777" w:rsidR="00013F7D" w:rsidRDefault="00013F7D" w:rsidP="00822EE3"/>
        </w:tc>
        <w:tc>
          <w:tcPr>
            <w:tcW w:w="6684" w:type="dxa"/>
            <w:vAlign w:val="center"/>
          </w:tcPr>
          <w:p w14:paraId="03FEB511" w14:textId="77777777" w:rsidR="00013F7D" w:rsidRDefault="00013F7D" w:rsidP="00822EE3"/>
        </w:tc>
      </w:tr>
      <w:tr w:rsidR="00013F7D" w:rsidRPr="004A00C3" w14:paraId="6314FBE6" w14:textId="77777777" w:rsidTr="00F233B7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6B7EC5A8" w14:textId="77777777" w:rsidR="00013F7D" w:rsidRPr="00D86D14" w:rsidRDefault="00013F7D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-1760365902"/>
              <w:placeholder>
                <w:docPart w:val="C825F47BF432415FBF284A50D484CE16"/>
              </w:placeholder>
              <w15:color w:val="0000FF"/>
            </w:sdtPr>
            <w:sdtEndPr/>
            <w:sdtContent>
              <w:p w14:paraId="7971C041" w14:textId="77777777" w:rsidR="00013F7D" w:rsidRPr="008F0AB7" w:rsidRDefault="0097269C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EUROMAF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1BE97221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auto"/>
            </w:tcBorders>
            <w:vAlign w:val="center"/>
          </w:tcPr>
          <w:p w14:paraId="65CC20D8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13F7D" w:rsidRPr="00A435B7" w14:paraId="4D304C77" w14:textId="77777777" w:rsidTr="00F233B7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71082F1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0F7C2FF8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auto"/>
              <w:bottom w:val="thinThickMediumGap" w:sz="24" w:space="0" w:color="auto"/>
            </w:tcBorders>
            <w:vAlign w:val="center"/>
          </w:tcPr>
          <w:p w14:paraId="2A48FD75" w14:textId="77777777" w:rsidR="0065359E" w:rsidRPr="00DD50D2" w:rsidRDefault="00DD50D2" w:rsidP="00CD10F9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D50D2">
              <w:rPr>
                <w:b/>
                <w:bCs/>
                <w:sz w:val="36"/>
                <w:szCs w:val="36"/>
              </w:rPr>
              <w:t>RESPONSABILITE PROFESSIONNELLE</w:t>
            </w:r>
          </w:p>
        </w:tc>
      </w:tr>
      <w:tr w:rsidR="00013F7D" w:rsidRPr="00085547" w14:paraId="4D7ED827" w14:textId="77777777" w:rsidTr="00F233B7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0F25EB3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7D27E153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auto"/>
            </w:tcBorders>
            <w:vAlign w:val="center"/>
          </w:tcPr>
          <w:p w14:paraId="7DFC275B" w14:textId="77777777" w:rsidR="00013F7D" w:rsidRPr="006E24A4" w:rsidRDefault="00013F7D" w:rsidP="00822EE3">
            <w:pPr>
              <w:jc w:val="center"/>
              <w:rPr>
                <w:b/>
                <w:bCs/>
                <w:sz w:val="4"/>
                <w:szCs w:val="4"/>
              </w:rPr>
            </w:pPr>
          </w:p>
        </w:tc>
      </w:tr>
      <w:tr w:rsidR="000C79F8" w14:paraId="4B1F740D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16372105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-391116348"/>
              <w:placeholder>
                <w:docPart w:val="B009BE19F3204475BD77E2786F0E469C"/>
              </w:placeholder>
              <w15:color w:val="0000FF"/>
            </w:sdtPr>
            <w:sdtEndPr/>
            <w:sdtContent>
              <w:p w14:paraId="5BFA6FEB" w14:textId="77777777" w:rsidR="000C79F8" w:rsidRPr="004E16B2" w:rsidRDefault="0097269C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EU-23-721-86164-F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1A45F91" w14:textId="77777777" w:rsidR="000C79F8" w:rsidRDefault="000C79F8" w:rsidP="00822EE3"/>
        </w:tc>
        <w:tc>
          <w:tcPr>
            <w:tcW w:w="6684" w:type="dxa"/>
            <w:vMerge w:val="restart"/>
            <w:vAlign w:val="center"/>
          </w:tcPr>
          <w:p w14:paraId="09F30550" w14:textId="77777777" w:rsidR="000C79F8" w:rsidRPr="006E24A4" w:rsidRDefault="0026502C" w:rsidP="00822EE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607932" wp14:editId="081645D0">
                      <wp:simplePos x="0" y="0"/>
                      <wp:positionH relativeFrom="margin">
                        <wp:posOffset>75565</wp:posOffset>
                      </wp:positionH>
                      <wp:positionV relativeFrom="margin">
                        <wp:posOffset>12065</wp:posOffset>
                      </wp:positionV>
                      <wp:extent cx="4203700" cy="1940560"/>
                      <wp:effectExtent l="0" t="0" r="6350" b="2540"/>
                      <wp:wrapSquare wrapText="bothSides"/>
                      <wp:docPr id="1" name="Zone de text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03700" cy="1940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D212AF" w14:textId="77777777" w:rsidR="0026502C" w:rsidRDefault="0097269C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877915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Rapport </w:t>
                                  </w:r>
                                  <w:r w:rsidR="00D02266">
                                    <w:rPr>
                                      <w:sz w:val="36"/>
                                      <w:szCs w:val="36"/>
                                    </w:rPr>
                                    <w:t>de reconnaissance</w:t>
                                  </w:r>
                                </w:p>
                                <w:p w14:paraId="7E238761" w14:textId="77777777" w:rsidR="0026502C" w:rsidRDefault="0097269C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01389301"/>
                                      <w14:checkbox>
                                        <w14:checked w14:val="1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sz w:val="36"/>
                                          <w:szCs w:val="36"/>
                                        </w:rPr>
                                        <w:sym w:font="Wingdings" w:char="F0FE"/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Compte rendu d’accédit</w:t>
                                  </w:r>
                                </w:p>
                                <w:p w14:paraId="340DA334" w14:textId="77777777" w:rsidR="0026502C" w:rsidRPr="00D138AB" w:rsidRDefault="0097269C" w:rsidP="0026502C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16656617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Compte-rendu de réunion de travail</w:t>
                                  </w:r>
                                </w:p>
                                <w:p w14:paraId="0A3ACB40" w14:textId="77777777" w:rsidR="0026502C" w:rsidRPr="00D16294" w:rsidRDefault="0097269C" w:rsidP="00D02266">
                                  <w:pPr>
                                    <w:spacing w:line="360" w:lineRule="auto"/>
                                    <w:ind w:left="284"/>
                                    <w:jc w:val="lef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sz w:val="36"/>
                                        <w:szCs w:val="36"/>
                                      </w:rPr>
                                      <w:id w:val="-13410105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26502C">
                                        <w:rPr>
                                          <w:rFonts w:ascii="MS Gothic" w:eastAsia="MS Gothic" w:hAnsi="MS Gothic" w:hint="eastAsia"/>
                                          <w:sz w:val="36"/>
                                          <w:szCs w:val="36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26502C" w:rsidRPr="00D138AB">
                                    <w:rPr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26502C">
                                    <w:rPr>
                                      <w:sz w:val="36"/>
                                      <w:szCs w:val="36"/>
                                    </w:rPr>
                                    <w:t>Note technique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6079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" o:spid="_x0000_s1026" type="#_x0000_t202" style="position:absolute;left:0;text-align:left;margin-left:5.95pt;margin-top:.95pt;width:331pt;height:152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" fillcolor="white [3201]" stroked="f" strokeweight=".5pt">
                      <v:textbox>
                        <w:txbxContent>
                          <w:p w14:paraId="08D212AF" w14:textId="77777777" w:rsidR="0026502C" w:rsidRDefault="0097269C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877915106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Rapport </w:t>
                            </w:r>
                            <w:r w:rsidR="00D02266">
                              <w:rPr>
                                <w:sz w:val="36"/>
                                <w:szCs w:val="36"/>
                              </w:rPr>
                              <w:t>de reconnaissance</w:t>
                            </w:r>
                          </w:p>
                          <w:p w14:paraId="7E238761" w14:textId="77777777" w:rsidR="0026502C" w:rsidRDefault="0097269C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01389301"/>
                                <w14:checkbox>
                                  <w14:checked w14:val="1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sz w:val="36"/>
                                    <w:szCs w:val="36"/>
                                  </w:rPr>
                                  <w:sym w:font="Wingdings" w:char="F0FE"/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Compte rendu d’accédit</w:t>
                            </w:r>
                          </w:p>
                          <w:p w14:paraId="340DA334" w14:textId="77777777" w:rsidR="0026502C" w:rsidRPr="00D138AB" w:rsidRDefault="0097269C" w:rsidP="0026502C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1665661789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Compte-rendu de réunion de travail</w:t>
                            </w:r>
                          </w:p>
                          <w:p w14:paraId="0A3ACB40" w14:textId="77777777" w:rsidR="0026502C" w:rsidRPr="00D16294" w:rsidRDefault="0097269C" w:rsidP="00D02266">
                            <w:pPr>
                              <w:spacing w:line="360" w:lineRule="auto"/>
                              <w:ind w:left="284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sz w:val="36"/>
                                  <w:szCs w:val="36"/>
                                </w:rPr>
                                <w:id w:val="-1341010543"/>
                                <w14:checkbox>
                                  <w14:checked w14:val="0"/>
                                  <w14:checkedState w14:val="00FE" w14:font="Wingdings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26502C">
                                  <w:rPr>
                                    <w:rFonts w:ascii="MS Gothic" w:eastAsia="MS Gothic" w:hAnsi="MS Gothic" w:hint="eastAsia"/>
                                    <w:sz w:val="36"/>
                                    <w:szCs w:val="36"/>
                                  </w:rPr>
                                  <w:t>☐</w:t>
                                </w:r>
                              </w:sdtContent>
                            </w:sdt>
                            <w:r w:rsidR="0026502C" w:rsidRPr="00D138AB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6502C">
                              <w:rPr>
                                <w:sz w:val="36"/>
                                <w:szCs w:val="36"/>
                              </w:rPr>
                              <w:t>Note technique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0C79F8" w14:paraId="3A8D2E9B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10B3F416" w14:textId="77777777" w:rsidR="000C79F8" w:rsidRPr="00D86D14" w:rsidRDefault="000C79F8" w:rsidP="003A714E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Gestionnaire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Gest"/>
              <w:tag w:val="A26LINomGest"/>
              <w:id w:val="-96105532"/>
              <w:placeholder>
                <w:docPart w:val="25909BA7BF1D4B89A0B7F7EE14DF5D82"/>
              </w:placeholder>
              <w15:color w:val="0000FF"/>
            </w:sdtPr>
            <w:sdtEndPr/>
            <w:sdtContent>
              <w:p w14:paraId="62A7AFE7" w14:textId="77777777" w:rsidR="000C79F8" w:rsidRPr="004E16B2" w:rsidRDefault="0097269C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Margaux FREDJ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6142ECC" w14:textId="77777777" w:rsidR="000C79F8" w:rsidRDefault="000C79F8" w:rsidP="00822EE3"/>
        </w:tc>
        <w:tc>
          <w:tcPr>
            <w:tcW w:w="6684" w:type="dxa"/>
            <w:vMerge/>
            <w:vAlign w:val="center"/>
          </w:tcPr>
          <w:p w14:paraId="5F5427F1" w14:textId="77777777" w:rsidR="000C79F8" w:rsidRDefault="000C79F8" w:rsidP="00822EE3">
            <w:pPr>
              <w:jc w:val="center"/>
            </w:pPr>
          </w:p>
        </w:tc>
      </w:tr>
      <w:tr w:rsidR="000C79F8" w14:paraId="145AD556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5541B2EB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501043522"/>
              <w:placeholder>
                <w:docPart w:val="C4A4F3BC17544A748A16AF421161A94C"/>
              </w:placeholder>
              <w15:color w:val="0000FF"/>
            </w:sdtPr>
            <w:sdtEndPr/>
            <w:sdtContent>
              <w:p w14:paraId="5479CD91" w14:textId="77777777" w:rsidR="000C79F8" w:rsidRPr="004E16B2" w:rsidRDefault="0097269C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2023FAB100218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FD0189A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4D4CBF7C" w14:textId="77777777" w:rsidR="000C79F8" w:rsidRDefault="000C79F8" w:rsidP="005F6A22"/>
        </w:tc>
      </w:tr>
      <w:tr w:rsidR="000C79F8" w14:paraId="629EBB3F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BB6FD2F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786619389"/>
              <w:placeholder>
                <w:docPart w:val="F060AE2564EE4A438FF3E78CE6B5D3FB"/>
              </w:placeholder>
              <w15:color w:val="0000FF"/>
            </w:sdtPr>
            <w:sdtEndPr/>
            <w:sdtContent>
              <w:p w14:paraId="361BF613" w14:textId="77777777" w:rsidR="000C79F8" w:rsidRPr="004E16B2" w:rsidRDefault="0097269C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BILLON François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9BC166F" w14:textId="77777777" w:rsidR="000C79F8" w:rsidRDefault="000C79F8" w:rsidP="005F6A22"/>
        </w:tc>
        <w:tc>
          <w:tcPr>
            <w:tcW w:w="6684" w:type="dxa"/>
            <w:vMerge w:val="restart"/>
            <w:vAlign w:val="center"/>
          </w:tcPr>
          <w:tbl>
            <w:tblPr>
              <w:tblStyle w:val="Grilledutableau"/>
              <w:tblpPr w:leftFromText="141" w:rightFromText="141" w:vertAnchor="page" w:horzAnchor="margin" w:tblpY="1"/>
              <w:tblOverlap w:val="never"/>
              <w:tblW w:w="6660" w:type="dxa"/>
              <w:tblBorders>
                <w:top w:val="single" w:sz="2" w:space="0" w:color="000000" w:themeColor="text1"/>
                <w:left w:val="single" w:sz="2" w:space="0" w:color="000000" w:themeColor="text1"/>
                <w:bottom w:val="single" w:sz="2" w:space="0" w:color="000000" w:themeColor="text1"/>
                <w:right w:val="single" w:sz="2" w:space="0" w:color="000000" w:themeColor="text1"/>
                <w:insideH w:val="single" w:sz="2" w:space="0" w:color="000000" w:themeColor="text1"/>
                <w:insideV w:val="single" w:sz="2" w:space="0" w:color="000000" w:themeColor="text1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556"/>
              <w:gridCol w:w="2127"/>
            </w:tblGrid>
            <w:tr w:rsidR="008B0AB9" w:rsidRPr="00800FD4" w14:paraId="238367BF" w14:textId="77777777" w:rsidTr="00676364">
              <w:trPr>
                <w:trHeight w:val="137"/>
              </w:trPr>
              <w:tc>
                <w:tcPr>
                  <w:tcW w:w="6660" w:type="dxa"/>
                  <w:gridSpan w:val="3"/>
                  <w:vAlign w:val="center"/>
                </w:tcPr>
                <w:p w14:paraId="6FB590DD" w14:textId="77777777" w:rsidR="008B0AB9" w:rsidRPr="00CF156C" w:rsidRDefault="008B0AB9" w:rsidP="008B0AB9">
                  <w:pPr>
                    <w:ind w:left="169"/>
                    <w:jc w:val="center"/>
                    <w:rPr>
                      <w:b/>
                      <w:bCs/>
                      <w:color w:val="595959" w:themeColor="text1" w:themeTint="A6"/>
                      <w:sz w:val="18"/>
                      <w:szCs w:val="18"/>
                    </w:rPr>
                  </w:pPr>
                  <w:r w:rsidRPr="000542D4">
                    <w:rPr>
                      <w:b/>
                      <w:bCs/>
                      <w:sz w:val="18"/>
                      <w:szCs w:val="18"/>
                    </w:rPr>
                    <w:t>Détails de la procédure</w:t>
                  </w:r>
                </w:p>
              </w:tc>
            </w:tr>
            <w:tr w:rsidR="008B0AB9" w:rsidRPr="00800FD4" w14:paraId="688943AF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032FCECD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Tribunal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5C1D3BBA" w14:textId="77777777" w:rsidR="008B0AB9" w:rsidRPr="000542D4" w:rsidRDefault="008B0AB9" w:rsidP="008B0AB9">
                  <w:pPr>
                    <w:ind w:right="22"/>
                    <w:rPr>
                      <w:sz w:val="18"/>
                      <w:szCs w:val="18"/>
                    </w:rPr>
                  </w:pPr>
                </w:p>
              </w:tc>
            </w:tr>
            <w:tr w:rsidR="008B0AB9" w:rsidRPr="00800FD4" w14:paraId="31EB13E5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74F67DBE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Demandeur initial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2F42D4D1" w14:textId="77777777" w:rsidR="008B0AB9" w:rsidRPr="000542D4" w:rsidRDefault="008B0AB9" w:rsidP="008B0AB9">
                  <w:pPr>
                    <w:ind w:right="22"/>
                    <w:rPr>
                      <w:sz w:val="18"/>
                      <w:szCs w:val="18"/>
                    </w:rPr>
                  </w:pPr>
                </w:p>
              </w:tc>
            </w:tr>
            <w:tr w:rsidR="008B0AB9" w:rsidRPr="00800FD4" w14:paraId="1A553473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2266F3FC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Dates assignation / ordonnance</w:t>
                  </w:r>
                </w:p>
              </w:tc>
              <w:tc>
                <w:tcPr>
                  <w:tcW w:w="1556" w:type="dxa"/>
                  <w:vAlign w:val="center"/>
                </w:tcPr>
                <w:p w14:paraId="62AAE270" w14:textId="77777777" w:rsidR="008B0AB9" w:rsidRPr="000542D4" w:rsidRDefault="008B0AB9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14:paraId="50BDBF00" w14:textId="77777777" w:rsidR="008B0AB9" w:rsidRPr="000542D4" w:rsidRDefault="008B0AB9" w:rsidP="008B0AB9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E36CAC" w:rsidRPr="00800FD4" w14:paraId="336741E6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51C9E443" w14:textId="77777777" w:rsidR="00E36CAC" w:rsidRPr="0073522D" w:rsidRDefault="00DD50D2" w:rsidP="00E36CAC">
                  <w:pPr>
                    <w:pStyle w:val="Titre5"/>
                  </w:pPr>
                  <w:r>
                    <w:t>ADHERENT</w:t>
                  </w:r>
                  <w:r w:rsidR="00E36CAC" w:rsidRPr="0073522D">
                    <w:t xml:space="preserve">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4946B8EE" w14:textId="77777777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267695283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244000608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Pr="000542D4"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39314D17" w14:textId="77777777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 le : </w:t>
                  </w:r>
                </w:p>
              </w:tc>
            </w:tr>
            <w:tr w:rsidR="00E36CAC" w:rsidRPr="00800FD4" w14:paraId="7015E648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1B57E687" w14:textId="77777777" w:rsidR="00E36CAC" w:rsidRPr="0073522D" w:rsidRDefault="00E36CAC" w:rsidP="00E36CAC">
                  <w:pPr>
                    <w:pStyle w:val="Titre5"/>
                  </w:pPr>
                  <w:r w:rsidRPr="0073522D">
                    <w:t>Compagnie dans la procédure</w:t>
                  </w:r>
                </w:p>
              </w:tc>
              <w:tc>
                <w:tcPr>
                  <w:tcW w:w="1556" w:type="dxa"/>
                  <w:vAlign w:val="center"/>
                </w:tcPr>
                <w:p w14:paraId="163397F2" w14:textId="77777777" w:rsidR="00E36CAC" w:rsidRPr="000542D4" w:rsidRDefault="00E36CAC" w:rsidP="00E36CAC">
                  <w:pPr>
                    <w:ind w:right="22"/>
                    <w:jc w:val="center"/>
                    <w:rPr>
                      <w:sz w:val="18"/>
                      <w:szCs w:val="18"/>
                    </w:rPr>
                  </w:pPr>
                  <w:r w:rsidRPr="000542D4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ui</w:t>
                  </w:r>
                  <w:r w:rsidRPr="000542D4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id w:val="-312952244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Pr="000542D4"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Pr="000542D4">
                    <w:rPr>
                      <w:sz w:val="18"/>
                      <w:szCs w:val="18"/>
                    </w:rPr>
                    <w:tab/>
                    <w:t xml:space="preserve">Non </w:t>
                  </w:r>
                  <w:sdt>
                    <w:sdtPr>
                      <w:rPr>
                        <w:sz w:val="18"/>
                        <w:szCs w:val="18"/>
                      </w:rPr>
                      <w:id w:val="127151159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2127" w:type="dxa"/>
                  <w:vAlign w:val="center"/>
                </w:tcPr>
                <w:p w14:paraId="5458DCA7" w14:textId="77777777" w:rsidR="00E36CAC" w:rsidRPr="000542D4" w:rsidRDefault="00E36CAC" w:rsidP="00E36CAC">
                  <w:pPr>
                    <w:ind w:left="-109" w:right="-1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Assignée le : </w:t>
                  </w:r>
                </w:p>
              </w:tc>
            </w:tr>
            <w:tr w:rsidR="008B0AB9" w:rsidRPr="00800FD4" w14:paraId="24174FA2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13303C6A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Expert judiciaire désigné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3C8A637C" w14:textId="77777777" w:rsidR="004C3DB7" w:rsidRPr="000542D4" w:rsidRDefault="0097269C" w:rsidP="0073522D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NomExpert"/>
                      <w:tag w:val="A26LINomExpert"/>
                      <w:id w:val="-271479360"/>
                      <w:placeholder>
                        <w:docPart w:val="6375889D0FBA4CA396395128DB983462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PEAUGER Vivian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Expert"/>
                      <w:tag w:val="A26LIRefExpert"/>
                      <w:id w:val="-684899213"/>
                      <w:placeholder>
                        <w:docPart w:val="33108A2CD46943D1AE02AD66F33F150F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RG 23/30403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8B0AB9" w:rsidRPr="00800FD4" w14:paraId="1CCB84D1" w14:textId="77777777" w:rsidTr="00676364">
              <w:trPr>
                <w:trHeight w:val="292"/>
              </w:trPr>
              <w:tc>
                <w:tcPr>
                  <w:tcW w:w="2977" w:type="dxa"/>
                  <w:vAlign w:val="center"/>
                </w:tcPr>
                <w:p w14:paraId="2D56CD8C" w14:textId="77777777" w:rsidR="008B0AB9" w:rsidRPr="0073522D" w:rsidRDefault="008B0AB9" w:rsidP="00E36CAC">
                  <w:pPr>
                    <w:pStyle w:val="Titre5"/>
                  </w:pPr>
                  <w:r w:rsidRPr="0073522D">
                    <w:t>Avocat</w:t>
                  </w:r>
                </w:p>
              </w:tc>
              <w:tc>
                <w:tcPr>
                  <w:tcW w:w="3683" w:type="dxa"/>
                  <w:gridSpan w:val="2"/>
                  <w:vAlign w:val="center"/>
                </w:tcPr>
                <w:p w14:paraId="76184993" w14:textId="77777777" w:rsidR="008B0AB9" w:rsidRPr="000542D4" w:rsidRDefault="0097269C" w:rsidP="0073522D">
                  <w:pPr>
                    <w:ind w:right="22"/>
                    <w:jc w:val="left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A26-CiviliteAvocatCourte"/>
                      <w:tag w:val="A26LICiviliteAvocatCourte"/>
                      <w:id w:val="-1722272327"/>
                      <w:placeholder>
                        <w:docPart w:val="2DA93154BC1F4709AAA960A8C03ED8B6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Me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ContactAvocat"/>
                      <w:tag w:val="A26LIContactAvocat"/>
                      <w:id w:val="-2060772073"/>
                      <w:placeholder>
                        <w:docPart w:val="916EEFBF073447D5B8A9C74B0B8FF92C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BARRE Frédérique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 xml:space="preserve"> (Réf. : </w:t>
                  </w:r>
                  <w:sdt>
                    <w:sdtPr>
                      <w:rPr>
                        <w:sz w:val="18"/>
                        <w:szCs w:val="18"/>
                      </w:rPr>
                      <w:alias w:val="A26-RefAvocat"/>
                      <w:tag w:val="A26LIRefAvocat"/>
                      <w:id w:val="684631598"/>
                      <w:placeholder>
                        <w:docPart w:val="F78CC0D8C8C847AD893975D3FD349A56"/>
                      </w:placeholder>
                      <w15:color w:val="0000FF"/>
                    </w:sdtPr>
                    <w:sdtEndPr/>
                    <w:sdtContent>
                      <w:r>
                        <w:rPr>
                          <w:sz w:val="18"/>
                          <w:szCs w:val="18"/>
                        </w:rPr>
                        <w:t>FB//CM</w:t>
                      </w:r>
                    </w:sdtContent>
                  </w:sdt>
                  <w:r w:rsidR="008B0AB9">
                    <w:rPr>
                      <w:sz w:val="18"/>
                      <w:szCs w:val="18"/>
                    </w:rPr>
                    <w:t>)</w:t>
                  </w:r>
                </w:p>
              </w:tc>
            </w:tr>
          </w:tbl>
          <w:tbl>
            <w:tblPr>
              <w:tblStyle w:val="Grilledutableau"/>
              <w:tblW w:w="0" w:type="auto"/>
              <w:tblInd w:w="1359" w:type="dxa"/>
              <w:tblLayout w:type="fixed"/>
              <w:tblLook w:val="04A0" w:firstRow="1" w:lastRow="0" w:firstColumn="1" w:lastColumn="0" w:noHBand="0" w:noVBand="1"/>
            </w:tblPr>
            <w:tblGrid>
              <w:gridCol w:w="1559"/>
              <w:gridCol w:w="1559"/>
            </w:tblGrid>
            <w:tr w:rsidR="008B0AB9" w:rsidRPr="00676364" w14:paraId="5A813CD0" w14:textId="77777777" w:rsidTr="004C3DB7">
              <w:trPr>
                <w:trHeight w:val="381"/>
              </w:trPr>
              <w:tc>
                <w:tcPr>
                  <w:tcW w:w="3118" w:type="dxa"/>
                  <w:gridSpan w:val="2"/>
                  <w:vAlign w:val="center"/>
                </w:tcPr>
                <w:p w14:paraId="46B2F581" w14:textId="77777777" w:rsidR="008B0AB9" w:rsidRPr="00676364" w:rsidRDefault="008B0AB9" w:rsidP="008B0AB9">
                  <w:pPr>
                    <w:jc w:val="center"/>
                  </w:pPr>
                  <w:r w:rsidRPr="00676364">
                    <w:rPr>
                      <w:b/>
                      <w:bCs/>
                    </w:rPr>
                    <w:t>Enjeux financiers</w:t>
                  </w:r>
                  <w:r w:rsidR="00350FFC" w:rsidRPr="00676364">
                    <w:rPr>
                      <w:b/>
                      <w:bCs/>
                    </w:rPr>
                    <w:t xml:space="preserve"> estimés</w:t>
                  </w:r>
                </w:p>
              </w:tc>
            </w:tr>
            <w:tr w:rsidR="008B0AB9" w:rsidRPr="00676364" w14:paraId="0A7E9D9A" w14:textId="77777777" w:rsidTr="004C3DB7">
              <w:tc>
                <w:tcPr>
                  <w:tcW w:w="1559" w:type="dxa"/>
                  <w:vAlign w:val="center"/>
                </w:tcPr>
                <w:p w14:paraId="2B06E76F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GLOBAL</w:t>
                  </w:r>
                </w:p>
              </w:tc>
              <w:tc>
                <w:tcPr>
                  <w:tcW w:w="1559" w:type="dxa"/>
                  <w:vAlign w:val="center"/>
                </w:tcPr>
                <w:p w14:paraId="42E94811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  <w:tr w:rsidR="008B0AB9" w:rsidRPr="00676364" w14:paraId="54E64BDA" w14:textId="77777777" w:rsidTr="004C3DB7">
              <w:tc>
                <w:tcPr>
                  <w:tcW w:w="1559" w:type="dxa"/>
                  <w:vAlign w:val="center"/>
                </w:tcPr>
                <w:p w14:paraId="3670E63A" w14:textId="77777777" w:rsidR="008B0AB9" w:rsidRPr="00676364" w:rsidRDefault="008B0AB9" w:rsidP="004C3DB7">
                  <w:pPr>
                    <w:ind w:right="178"/>
                    <w:jc w:val="right"/>
                    <w:rPr>
                      <w:rFonts w:asciiTheme="majorHAnsi" w:hAnsiTheme="majorHAnsi" w:cstheme="majorHAnsi"/>
                      <w:color w:val="3186B5"/>
                    </w:rPr>
                  </w:pPr>
                  <w:r w:rsidRPr="00676364">
                    <w:rPr>
                      <w:rFonts w:asciiTheme="majorHAnsi" w:hAnsiTheme="majorHAnsi" w:cstheme="majorHAnsi"/>
                      <w:color w:val="3186B5"/>
                    </w:rPr>
                    <w:t>EN RISQUE</w:t>
                  </w:r>
                </w:p>
              </w:tc>
              <w:tc>
                <w:tcPr>
                  <w:tcW w:w="1559" w:type="dxa"/>
                  <w:vAlign w:val="center"/>
                </w:tcPr>
                <w:p w14:paraId="243D0B46" w14:textId="77777777" w:rsidR="008B0AB9" w:rsidRPr="00676364" w:rsidRDefault="004C3DB7" w:rsidP="00B67925">
                  <w:pPr>
                    <w:ind w:left="173"/>
                    <w:jc w:val="center"/>
                    <w:rPr>
                      <w:b/>
                      <w:bCs/>
                    </w:rPr>
                  </w:pPr>
                  <w:r w:rsidRPr="00676364">
                    <w:rPr>
                      <w:b/>
                      <w:bCs/>
                    </w:rPr>
                    <w:t>€</w:t>
                  </w:r>
                </w:p>
              </w:tc>
            </w:tr>
          </w:tbl>
          <w:p w14:paraId="21F8D8B7" w14:textId="77777777" w:rsidR="000C79F8" w:rsidRDefault="000C79F8" w:rsidP="005F6A22"/>
        </w:tc>
      </w:tr>
      <w:tr w:rsidR="000C79F8" w:rsidRPr="00800FD4" w14:paraId="5371A7E7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E8246C3" w14:textId="77777777" w:rsidR="000C79F8" w:rsidRPr="00D86D14" w:rsidRDefault="000C79F8" w:rsidP="005F6A22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 w:rsidRPr="00D86D14">
              <w:rPr>
                <w:color w:val="FFFFFF" w:themeColor="background1"/>
                <w:u w:val="single"/>
              </w:rPr>
              <w:t>Opération de construction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ResNom"/>
              <w:tag w:val="A26LIResNom"/>
              <w:id w:val="-1635315141"/>
              <w:placeholder>
                <w:docPart w:val="DDC3D0C769F040A2B2759DF270A593C3"/>
              </w:placeholder>
              <w15:color w:val="0000FF"/>
            </w:sdtPr>
            <w:sdtEndPr/>
            <w:sdtContent>
              <w:p w14:paraId="66E18FBD" w14:textId="77777777" w:rsidR="000C79F8" w:rsidRPr="004E16B2" w:rsidRDefault="0097269C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SCI NEPHI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76542AE3" w14:textId="77777777" w:rsidR="000C79F8" w:rsidRDefault="000C79F8" w:rsidP="005F6A22"/>
        </w:tc>
        <w:tc>
          <w:tcPr>
            <w:tcW w:w="6684" w:type="dxa"/>
            <w:vMerge/>
            <w:vAlign w:val="bottom"/>
          </w:tcPr>
          <w:p w14:paraId="15FE2F84" w14:textId="77777777" w:rsidR="000C79F8" w:rsidRPr="00800FD4" w:rsidRDefault="000C79F8" w:rsidP="005F6A22">
            <w:pPr>
              <w:rPr>
                <w:sz w:val="18"/>
                <w:szCs w:val="18"/>
              </w:rPr>
            </w:pPr>
          </w:p>
        </w:tc>
      </w:tr>
      <w:tr w:rsidR="000C79F8" w14:paraId="66AA7507" w14:textId="77777777" w:rsidTr="00523C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A4337A9" w14:textId="77777777" w:rsidR="000C79F8" w:rsidRPr="00D86D14" w:rsidRDefault="00DD50D2" w:rsidP="004530E7">
            <w:pPr>
              <w:spacing w:before="120" w:after="120"/>
              <w:jc w:val="left"/>
              <w:rPr>
                <w:color w:val="FFFFFF" w:themeColor="background1"/>
                <w:u w:val="single"/>
              </w:rPr>
            </w:pPr>
            <w:r>
              <w:rPr>
                <w:color w:val="FFFFFF" w:themeColor="background1"/>
                <w:u w:val="single"/>
              </w:rPr>
              <w:t>Adhérent</w:t>
            </w:r>
            <w:r w:rsidR="000C79F8" w:rsidRPr="00D86D14">
              <w:rPr>
                <w:color w:val="FFFFFF" w:themeColor="background1"/>
                <w:u w:val="single"/>
              </w:rPr>
              <w:t>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Sous"/>
              <w:tag w:val="A26LINomSous"/>
              <w:id w:val="-1912616096"/>
              <w:placeholder>
                <w:docPart w:val="A1A4E71A91624AEBA49A7CDBD4FC7CA8"/>
              </w:placeholder>
              <w15:color w:val="0000FF"/>
            </w:sdtPr>
            <w:sdtEndPr>
              <w:rPr>
                <w:sz w:val="26"/>
                <w:szCs w:val="26"/>
              </w:rPr>
            </w:sdtEndPr>
            <w:sdtContent>
              <w:p w14:paraId="0FBB3A12" w14:textId="77777777" w:rsidR="000C79F8" w:rsidRPr="004E16B2" w:rsidRDefault="0097269C" w:rsidP="004530E7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6"/>
                    <w:szCs w:val="26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ALPES CONTROLES MONTPELLIER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1CAF78B1" w14:textId="77777777" w:rsidR="000C79F8" w:rsidRDefault="000C79F8" w:rsidP="005F6A22"/>
        </w:tc>
        <w:tc>
          <w:tcPr>
            <w:tcW w:w="6684" w:type="dxa"/>
            <w:vMerge/>
            <w:vAlign w:val="center"/>
          </w:tcPr>
          <w:p w14:paraId="12B5E1F7" w14:textId="77777777" w:rsidR="000C79F8" w:rsidRDefault="000C79F8" w:rsidP="005F6A22"/>
        </w:tc>
      </w:tr>
    </w:tbl>
    <w:p w14:paraId="34588581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43067849" w14:textId="77777777" w:rsidR="005C46E9" w:rsidRDefault="005C46E9" w:rsidP="00BD7427">
      <w:pPr>
        <w:pStyle w:val="Titre1"/>
      </w:pPr>
      <w:r w:rsidRPr="00DF15C1">
        <w:lastRenderedPageBreak/>
        <w:t>RENSEIGNEMENTS ADMINISTRATIFS</w:t>
      </w:r>
    </w:p>
    <w:p w14:paraId="6A415ADD" w14:textId="77777777" w:rsidR="003855DB" w:rsidRDefault="003855DB" w:rsidP="005C46E9">
      <w:pPr>
        <w:rPr>
          <w:lang w:eastAsia="ja-JP"/>
        </w:rPr>
      </w:pPr>
    </w:p>
    <w:tbl>
      <w:tblPr>
        <w:tblStyle w:val="Grilledutableau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1984"/>
        <w:gridCol w:w="6086"/>
        <w:gridCol w:w="9"/>
      </w:tblGrid>
      <w:tr w:rsidR="00DF1853" w14:paraId="30F47EE9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 w:val="restart"/>
            <w:tcBorders>
              <w:bottom w:val="single" w:sz="4" w:space="0" w:color="3186B5"/>
            </w:tcBorders>
            <w:vAlign w:val="center"/>
          </w:tcPr>
          <w:p w14:paraId="6847C206" w14:textId="77777777" w:rsidR="00DF1853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ADHERENT</w:t>
            </w:r>
          </w:p>
        </w:tc>
        <w:tc>
          <w:tcPr>
            <w:tcW w:w="1984" w:type="dxa"/>
            <w:vAlign w:val="center"/>
          </w:tcPr>
          <w:p w14:paraId="23EB560B" w14:textId="77777777" w:rsidR="00DF1853" w:rsidRPr="002F7F1C" w:rsidRDefault="002F7F1C" w:rsidP="002F7F1C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Nom</w:t>
            </w:r>
            <w:r w:rsidR="00DF1853" w:rsidRPr="00177A12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Sous"/>
            <w:tag w:val="A26LINomSous"/>
            <w:id w:val="-69888533"/>
            <w:placeholder>
              <w:docPart w:val="B69633FEC5F7486794A9432B10A71C79"/>
            </w:placeholder>
            <w15:color w:val="0000FF"/>
          </w:sdtPr>
          <w:sdtEndPr/>
          <w:sdtContent>
            <w:tc>
              <w:tcPr>
                <w:tcW w:w="6086" w:type="dxa"/>
                <w:vAlign w:val="center"/>
              </w:tcPr>
              <w:p w14:paraId="1650B320" w14:textId="77777777" w:rsidR="00DF1853" w:rsidRPr="002F7F1C" w:rsidRDefault="0097269C" w:rsidP="00726167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ALPES CONTROLES MONTPELLIER</w:t>
                </w:r>
              </w:p>
            </w:tc>
          </w:sdtContent>
        </w:sdt>
      </w:tr>
      <w:tr w:rsidR="00DF1853" w14:paraId="3DD97C81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EB57189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01D153CA" w14:textId="77777777" w:rsidR="00DF1853" w:rsidRDefault="002F7F1C" w:rsidP="00AA6C9F">
            <w:pPr>
              <w:ind w:left="-52" w:right="-202"/>
            </w:pPr>
            <w:r>
              <w:rPr>
                <w:b/>
              </w:rPr>
              <w:t>Adresse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vAlign w:val="center"/>
          </w:tcPr>
          <w:p w14:paraId="568816A4" w14:textId="77777777" w:rsidR="00DF1853" w:rsidRDefault="0073522D" w:rsidP="00726167">
            <w:pPr>
              <w:ind w:left="-113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1"/>
                <w:tag w:val="A26LIAdrSous1"/>
                <w:id w:val="1526143629"/>
                <w:placeholder>
                  <w:docPart w:val="99650C4B763D4FF7A30E1906AABED047"/>
                </w:placeholder>
                <w15:color w:val="0000FF"/>
              </w:sdtPr>
              <w:sdtEndPr/>
              <w:sdtContent>
                <w:r w:rsidR="0097269C">
                  <w:instrText>Agence Montpellier</w:instrText>
                </w:r>
              </w:sdtContent>
            </w:sdt>
            <w:r>
              <w:instrText>" = "" "" "</w:instrText>
            </w:r>
            <w:sdt>
              <w:sdtPr>
                <w:alias w:val="A26-AdrSous1"/>
                <w:tag w:val="A26LIAdrSous1"/>
                <w:id w:val="-954336104"/>
                <w:placeholder>
                  <w:docPart w:val="AC88531B2E184E868C41D15B9EE86128"/>
                </w:placeholder>
                <w15:color w:val="0000FF"/>
              </w:sdtPr>
              <w:sdtEndPr/>
              <w:sdtContent>
                <w:r w:rsidR="0097269C">
                  <w:instrText>Agence Montpellier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97269C">
              <w:rPr>
                <w:noProof/>
              </w:rPr>
              <w:t>Agence Montpellier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"/>
                <w:tag w:val="A26LIAdrSous2"/>
                <w:id w:val="-477916435"/>
                <w:placeholder>
                  <w:docPart w:val="B4971D91A76A40FAA4B79BAD2F102FC7"/>
                </w:placeholder>
                <w15:color w:val="0000FF"/>
              </w:sdtPr>
              <w:sdtEndPr/>
              <w:sdtContent>
                <w:r w:rsidR="0097269C">
                  <w:instrText>2929 avenue Etienne Mehul</w:instrText>
                </w:r>
              </w:sdtContent>
            </w:sdt>
            <w:r>
              <w:instrText>" = "" "" "</w:instrText>
            </w:r>
            <w:sdt>
              <w:sdtPr>
                <w:alias w:val="A26-AdrSous2"/>
                <w:tag w:val="A26LIAdrSous2"/>
                <w:id w:val="-1848250223"/>
                <w:placeholder>
                  <w:docPart w:val="2736CB2797C54B63B62C849B58B0DA35"/>
                </w:placeholder>
                <w15:color w:val="0000FF"/>
              </w:sdtPr>
              <w:sdtEndPr/>
              <w:sdtContent>
                <w:r w:rsidR="0097269C">
                  <w:instrText>2929 avenue Etienne Mehul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97269C">
              <w:rPr>
                <w:noProof/>
              </w:rPr>
              <w:t>2929 avenue Etienne Mehul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3"/>
                <w:tag w:val="A26LIAdrSous23"/>
                <w:id w:val="462075788"/>
                <w:placeholder>
                  <w:docPart w:val="210104BC37064805A3A68F9FA55D7210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3"/>
                <w:tag w:val="A26LIAdrSous23"/>
                <w:id w:val="-1246410450"/>
                <w:placeholder>
                  <w:docPart w:val="3C0D7644735B42309BE9302F44ECD268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3"/>
                <w:tag w:val="A26LIAdrSous3"/>
                <w:id w:val="-2050987913"/>
                <w:placeholder>
                  <w:docPart w:val="4C160EB4C471443995CFB98CA573E268"/>
                </w:placeholder>
                <w15:color w:val="0000FF"/>
              </w:sdtPr>
              <w:sdtEndPr/>
              <w:sdtContent>
                <w:r w:rsidR="0097269C">
                  <w:instrText>34070 MONTPELLIER</w:instrText>
                </w:r>
              </w:sdtContent>
            </w:sdt>
            <w:r>
              <w:instrText>" = "" "" "</w:instrText>
            </w:r>
            <w:sdt>
              <w:sdtPr>
                <w:alias w:val="A26-AdrSous3"/>
                <w:tag w:val="A26LIAdrSous3"/>
                <w:id w:val="-1459103121"/>
                <w:placeholder>
                  <w:docPart w:val="0056568F84284209A04D4E6CCDF6DB04"/>
                </w:placeholder>
                <w15:color w:val="0000FF"/>
              </w:sdtPr>
              <w:sdtEndPr/>
              <w:sdtContent>
                <w:r w:rsidR="0097269C">
                  <w:instrText>34070 MONTPELLIER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97269C">
              <w:rPr>
                <w:noProof/>
              </w:rPr>
              <w:t>34070 MONTPELLIER</w:t>
            </w:r>
            <w:r>
              <w:fldChar w:fldCharType="end"/>
            </w:r>
          </w:p>
        </w:tc>
      </w:tr>
      <w:tr w:rsidR="00943D4B" w14:paraId="1FB10C70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B8A330F" w14:textId="77777777" w:rsidR="00943D4B" w:rsidRPr="00D52297" w:rsidRDefault="00943D4B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FD5AA41" w14:textId="77777777" w:rsidR="00943D4B" w:rsidRDefault="00943D4B" w:rsidP="00AA6C9F">
            <w:pPr>
              <w:ind w:left="-52" w:right="-202"/>
              <w:rPr>
                <w:b/>
              </w:rPr>
            </w:pPr>
            <w:r>
              <w:rPr>
                <w:b/>
              </w:rPr>
              <w:t>En activité :</w:t>
            </w:r>
          </w:p>
        </w:tc>
        <w:tc>
          <w:tcPr>
            <w:tcW w:w="6086" w:type="dxa"/>
            <w:vAlign w:val="center"/>
          </w:tcPr>
          <w:p w14:paraId="22F1575B" w14:textId="77777777" w:rsidR="00943D4B" w:rsidRDefault="00943D4B" w:rsidP="00726167">
            <w:pPr>
              <w:ind w:left="-113"/>
            </w:pPr>
          </w:p>
        </w:tc>
      </w:tr>
      <w:tr w:rsidR="00DF1853" w14:paraId="4A25A404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636D803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6109D530" w14:textId="77777777" w:rsidR="00DF1853" w:rsidRDefault="00943D4B" w:rsidP="00AA6C9F">
            <w:pPr>
              <w:spacing w:after="120"/>
              <w:ind w:left="-52" w:right="-202"/>
            </w:pPr>
            <w:r>
              <w:rPr>
                <w:b/>
              </w:rPr>
              <w:t>Police contrat</w:t>
            </w:r>
            <w:r w:rsidR="00DF1853" w:rsidRPr="00177A12">
              <w:rPr>
                <w:b/>
              </w:rPr>
              <w:t xml:space="preserve"> :</w:t>
            </w:r>
          </w:p>
        </w:tc>
        <w:sdt>
          <w:sdtPr>
            <w:rPr>
              <w:bCs/>
            </w:rPr>
            <w:alias w:val="A26-Police"/>
            <w:tag w:val="A26LIPolice"/>
            <w:id w:val="649484408"/>
            <w:placeholder>
              <w:docPart w:val="0004597814AB4F2B831DD6A5A9676CBD"/>
            </w:placeholder>
            <w15:color w:val="0000FF"/>
          </w:sdtPr>
          <w:sdtEndPr/>
          <w:sdtContent>
            <w:tc>
              <w:tcPr>
                <w:tcW w:w="6086" w:type="dxa"/>
                <w:tcBorders>
                  <w:bottom w:val="single" w:sz="4" w:space="0" w:color="3186B5"/>
                </w:tcBorders>
                <w:vAlign w:val="center"/>
              </w:tcPr>
              <w:p w14:paraId="51447411" w14:textId="77777777" w:rsidR="00DF1853" w:rsidRDefault="0097269C" w:rsidP="00726167">
                <w:pPr>
                  <w:spacing w:after="120"/>
                  <w:ind w:left="-113"/>
                </w:pPr>
                <w:r>
                  <w:rPr>
                    <w:bCs/>
                  </w:rPr>
                  <w:t>7007711 S</w:t>
                </w:r>
              </w:p>
            </w:tc>
          </w:sdtContent>
        </w:sdt>
      </w:tr>
      <w:tr w:rsidR="00DF1853" w14:paraId="62058501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1120040" w14:textId="77777777" w:rsidR="00DF1853" w:rsidRPr="00D52297" w:rsidRDefault="00943D4B" w:rsidP="00AA6C9F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D52297">
              <w:rPr>
                <w:rFonts w:asciiTheme="majorHAnsi" w:hAnsiTheme="majorHAnsi" w:cstheme="majorHAnsi"/>
                <w:color w:val="3186B5"/>
              </w:rPr>
              <w:t>OPERATION DE CONSTRUCTION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4AA06613" w14:textId="77777777" w:rsidR="00DF1853" w:rsidRDefault="00DF1853" w:rsidP="00AA6C9F">
            <w:pPr>
              <w:spacing w:before="120"/>
              <w:ind w:left="-52" w:right="-202"/>
            </w:pPr>
            <w:r w:rsidRPr="00177A12">
              <w:rPr>
                <w:b/>
              </w:rPr>
              <w:t>Nom :</w:t>
            </w:r>
          </w:p>
        </w:tc>
        <w:sdt>
          <w:sdtPr>
            <w:alias w:val="A26-ResNom"/>
            <w:tag w:val="A26LIResNom"/>
            <w:id w:val="-1968419721"/>
            <w:placeholder>
              <w:docPart w:val="66B954969C0D49A5AB893415B944A591"/>
            </w:placeholder>
            <w15:color w:val="0000FF"/>
          </w:sdtPr>
          <w:sdtEndPr/>
          <w:sdtContent>
            <w:tc>
              <w:tcPr>
                <w:tcW w:w="6086" w:type="dxa"/>
                <w:tcBorders>
                  <w:top w:val="single" w:sz="4" w:space="0" w:color="3186B5"/>
                </w:tcBorders>
                <w:vAlign w:val="center"/>
              </w:tcPr>
              <w:p w14:paraId="0678C40B" w14:textId="77777777" w:rsidR="00DF1853" w:rsidRDefault="0097269C" w:rsidP="00726167">
                <w:pPr>
                  <w:spacing w:before="120"/>
                  <w:ind w:left="-113"/>
                </w:pPr>
                <w:r>
                  <w:t>SCI NEPHI</w:t>
                </w:r>
              </w:p>
            </w:tc>
          </w:sdtContent>
        </w:sdt>
      </w:tr>
      <w:tr w:rsidR="00DF1853" w14:paraId="39696CCA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8CC5B3F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22D5383C" w14:textId="77777777" w:rsidR="00DF1853" w:rsidRPr="001A2B41" w:rsidRDefault="00DF1853" w:rsidP="00AA6C9F">
            <w:pPr>
              <w:ind w:left="-52" w:right="-202"/>
              <w:rPr>
                <w:b/>
              </w:rPr>
            </w:pPr>
            <w:r w:rsidRPr="00177A12">
              <w:rPr>
                <w:b/>
              </w:rPr>
              <w:t>Adresse :</w:t>
            </w:r>
          </w:p>
        </w:tc>
        <w:tc>
          <w:tcPr>
            <w:tcW w:w="6086" w:type="dxa"/>
            <w:vAlign w:val="center"/>
          </w:tcPr>
          <w:p w14:paraId="68DB200C" w14:textId="77777777" w:rsidR="00DF1853" w:rsidRPr="001A2B41" w:rsidRDefault="0097269C" w:rsidP="00726167">
            <w:pPr>
              <w:ind w:left="-113"/>
              <w:rPr>
                <w:bCs/>
              </w:rPr>
            </w:pPr>
            <w:sdt>
              <w:sdtPr>
                <w:rPr>
                  <w:bCs/>
                </w:rPr>
                <w:alias w:val="A26-ResAdr1"/>
                <w:tag w:val="A26LIResAdr1"/>
                <w:id w:val="802360112"/>
                <w:placeholder>
                  <w:docPart w:val="6CB4A2684B3C46B59D1CBB3D47EA536E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10/12 rue Alsace Lorraine</w:t>
                </w:r>
              </w:sdtContent>
            </w:sdt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1292169618"/>
                <w:placeholder>
                  <w:docPart w:val="1EC9B27E90784CFFA1AF8096873FF005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-903911609"/>
                <w:placeholder>
                  <w:docPart w:val="99AB07E4FE1D4C00A9C3FCBD28AAE3A2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fldChar w:fldCharType="begin"/>
            </w:r>
            <w:r w:rsidR="00DF1853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1816753316"/>
                <w:placeholder>
                  <w:docPart w:val="761CD8213BCD4E15936E244561024A5E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342008419"/>
                <w:placeholder>
                  <w:docPart w:val="7D31D9665AA64A96B104A9F0361E65C6"/>
                </w:placeholder>
                <w:showingPlcHdr/>
                <w15:color w:val="0000FF"/>
              </w:sdtPr>
              <w:sdtEndPr/>
              <w:sdtContent/>
            </w:sdt>
            <w:r w:rsidR="00DF1853" w:rsidRPr="001A2B41">
              <w:rPr>
                <w:bCs/>
              </w:rPr>
              <w:instrText xml:space="preserve">" </w:instrText>
            </w:r>
            <w:r w:rsidR="00DF1853" w:rsidRPr="001A2B41">
              <w:rPr>
                <w:bCs/>
              </w:rPr>
              <w:fldChar w:fldCharType="end"/>
            </w:r>
            <w:r w:rsidR="00DF1853" w:rsidRPr="001A2B41">
              <w:rPr>
                <w:bCs/>
              </w:rPr>
              <w:t xml:space="preserve">, </w:t>
            </w:r>
            <w:sdt>
              <w:sdtPr>
                <w:rPr>
                  <w:bCs/>
                </w:rPr>
                <w:alias w:val="A26-ResCP"/>
                <w:tag w:val="A26LIResCP"/>
                <w:id w:val="2124955693"/>
                <w:placeholder>
                  <w:docPart w:val="ABF675BBCD654F18AEFCC184B29F3855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34200</w:t>
                </w:r>
              </w:sdtContent>
            </w:sdt>
            <w:r w:rsidR="00DF1853" w:rsidRPr="001A2B41">
              <w:rPr>
                <w:bCs/>
              </w:rPr>
              <w:t xml:space="preserve"> </w:t>
            </w:r>
            <w:sdt>
              <w:sdtPr>
                <w:rPr>
                  <w:bCs/>
                </w:rPr>
                <w:alias w:val="A26-ResVille"/>
                <w:tag w:val="A26LIResVille"/>
                <w:id w:val="1902246425"/>
                <w:placeholder>
                  <w:docPart w:val="EF8EF260C963491A87A777CEA853CC4C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SETE</w:t>
                </w:r>
              </w:sdtContent>
            </w:sdt>
          </w:p>
        </w:tc>
      </w:tr>
      <w:tr w:rsidR="00DF1853" w14:paraId="57F6665E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C7F4199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904579B" w14:textId="77777777" w:rsidR="00DF1853" w:rsidRDefault="00DF1853" w:rsidP="00AA6C9F">
            <w:pPr>
              <w:ind w:left="-52" w:right="-202"/>
            </w:pPr>
            <w:r w:rsidRPr="00177A12">
              <w:rPr>
                <w:b/>
              </w:rPr>
              <w:t>Description :</w:t>
            </w:r>
          </w:p>
        </w:tc>
        <w:tc>
          <w:tcPr>
            <w:tcW w:w="6086" w:type="dxa"/>
            <w:vAlign w:val="center"/>
          </w:tcPr>
          <w:p w14:paraId="16A1CB06" w14:textId="77777777" w:rsidR="00DF1853" w:rsidRDefault="00DF1853" w:rsidP="00726167">
            <w:pPr>
              <w:ind w:left="-113"/>
            </w:pPr>
          </w:p>
        </w:tc>
      </w:tr>
      <w:tr w:rsidR="001A2B41" w14:paraId="74183C61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2C1FF0A" w14:textId="77777777" w:rsidR="001A2B41" w:rsidRPr="00D52297" w:rsidRDefault="001A2B41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0761E2C6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DROC :</w:t>
            </w:r>
          </w:p>
        </w:tc>
        <w:sdt>
          <w:sdtPr>
            <w:alias w:val="A26-DROC"/>
            <w:tag w:val="A26LIDROC"/>
            <w:id w:val="964083646"/>
            <w:placeholder>
              <w:docPart w:val="51C39D8683D34E36A26F4BAEA317CC57"/>
            </w:placeholder>
            <w15:color w:val="0000FF"/>
          </w:sdtPr>
          <w:sdtEndPr/>
          <w:sdtContent>
            <w:tc>
              <w:tcPr>
                <w:tcW w:w="6086" w:type="dxa"/>
                <w:vAlign w:val="center"/>
              </w:tcPr>
              <w:p w14:paraId="51458BFD" w14:textId="77777777" w:rsidR="001A2B41" w:rsidRDefault="0097269C" w:rsidP="001A2B41">
                <w:pPr>
                  <w:ind w:left="-113"/>
                </w:pPr>
                <w:r>
                  <w:t>Non communiquée</w:t>
                </w:r>
              </w:p>
            </w:tc>
          </w:sdtContent>
        </w:sdt>
      </w:tr>
      <w:tr w:rsidR="001A2B41" w14:paraId="1DDCF4FA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0D13C6A" w14:textId="77777777" w:rsidR="001A2B41" w:rsidRPr="00D52297" w:rsidRDefault="001A2B41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56078CFE" w14:textId="77777777" w:rsidR="001A2B41" w:rsidRDefault="001A2B41" w:rsidP="001A2B41">
            <w:pPr>
              <w:ind w:left="-52" w:right="-202"/>
            </w:pPr>
            <w:r w:rsidRPr="00177A12">
              <w:rPr>
                <w:b/>
              </w:rPr>
              <w:t>Réception :</w:t>
            </w:r>
          </w:p>
        </w:tc>
        <w:tc>
          <w:tcPr>
            <w:tcW w:w="6086" w:type="dxa"/>
            <w:vAlign w:val="center"/>
          </w:tcPr>
          <w:p w14:paraId="7AB8C7FB" w14:textId="77777777" w:rsidR="001A2B41" w:rsidRDefault="001A2B41" w:rsidP="001A2B41">
            <w:pPr>
              <w:ind w:left="-113"/>
            </w:pPr>
          </w:p>
        </w:tc>
      </w:tr>
      <w:tr w:rsidR="001B10A5" w14:paraId="45E782B7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0AED9FC" w14:textId="77777777" w:rsidR="001B10A5" w:rsidRPr="00D52297" w:rsidRDefault="001B10A5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0EED771C" w14:textId="77777777" w:rsidR="001B10A5" w:rsidRPr="00177A12" w:rsidRDefault="001B10A5" w:rsidP="001A2B41">
            <w:pPr>
              <w:ind w:left="-52" w:right="-202"/>
              <w:rPr>
                <w:b/>
              </w:rPr>
            </w:pPr>
            <w:r>
              <w:rPr>
                <w:b/>
              </w:rPr>
              <w:t>Réserves :</w:t>
            </w:r>
          </w:p>
        </w:tc>
        <w:tc>
          <w:tcPr>
            <w:tcW w:w="6086" w:type="dxa"/>
            <w:vAlign w:val="center"/>
          </w:tcPr>
          <w:p w14:paraId="46FF297D" w14:textId="77777777" w:rsidR="001B10A5" w:rsidRDefault="001B10A5" w:rsidP="001A2B41">
            <w:pPr>
              <w:ind w:left="-113"/>
            </w:pPr>
          </w:p>
        </w:tc>
      </w:tr>
      <w:tr w:rsidR="00DF1853" w14:paraId="297DEDA5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D8E8C4E" w14:textId="77777777" w:rsidR="00DF1853" w:rsidRPr="00D52297" w:rsidRDefault="00DF1853" w:rsidP="001A2B41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40A986C5" w14:textId="77777777" w:rsidR="00DF1853" w:rsidRDefault="001A2B41" w:rsidP="00AA6C9F">
            <w:pPr>
              <w:ind w:left="-52" w:right="-202"/>
            </w:pPr>
            <w:r>
              <w:rPr>
                <w:b/>
              </w:rPr>
              <w:t>Coût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vAlign w:val="center"/>
          </w:tcPr>
          <w:p w14:paraId="42A405C3" w14:textId="77777777" w:rsidR="00DF1853" w:rsidRDefault="00DF1853" w:rsidP="00726167">
            <w:pPr>
              <w:ind w:left="-113"/>
            </w:pPr>
          </w:p>
        </w:tc>
      </w:tr>
      <w:tr w:rsidR="00DF1853" w14:paraId="350615D4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F12AAAE" w14:textId="77777777" w:rsidR="00DF1853" w:rsidRPr="00D52297" w:rsidRDefault="00DF1853" w:rsidP="00AA6C9F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6A2AC9F2" w14:textId="77777777" w:rsidR="00DF1853" w:rsidRDefault="001A2B41" w:rsidP="00AA6C9F">
            <w:pPr>
              <w:spacing w:after="120"/>
              <w:ind w:left="-52" w:right="-202"/>
            </w:pPr>
            <w:r>
              <w:rPr>
                <w:b/>
              </w:rPr>
              <w:t>Police DO</w:t>
            </w:r>
            <w:r w:rsidR="00DF1853" w:rsidRPr="00177A12">
              <w:rPr>
                <w:b/>
              </w:rPr>
              <w:t> :</w:t>
            </w:r>
          </w:p>
        </w:tc>
        <w:tc>
          <w:tcPr>
            <w:tcW w:w="6086" w:type="dxa"/>
            <w:tcBorders>
              <w:bottom w:val="single" w:sz="4" w:space="0" w:color="3186B5"/>
            </w:tcBorders>
            <w:vAlign w:val="center"/>
          </w:tcPr>
          <w:p w14:paraId="069248F8" w14:textId="77777777" w:rsidR="00DF1853" w:rsidRDefault="00DF1853" w:rsidP="00726167">
            <w:pPr>
              <w:spacing w:after="120"/>
              <w:ind w:left="-113"/>
            </w:pPr>
          </w:p>
        </w:tc>
      </w:tr>
      <w:tr w:rsidR="002047D7" w14:paraId="201327F8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58047A6" w14:textId="77777777" w:rsidR="002047D7" w:rsidRPr="00D52297" w:rsidRDefault="00943D4B" w:rsidP="00AD57E7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MISSION DE L’ADHERENT</w:t>
            </w:r>
          </w:p>
        </w:tc>
        <w:tc>
          <w:tcPr>
            <w:tcW w:w="1984" w:type="dxa"/>
            <w:tcBorders>
              <w:top w:val="single" w:sz="4" w:space="0" w:color="3186B5"/>
            </w:tcBorders>
            <w:vAlign w:val="center"/>
          </w:tcPr>
          <w:p w14:paraId="654978C7" w14:textId="77777777" w:rsidR="002047D7" w:rsidRDefault="002047D7" w:rsidP="00AD57E7">
            <w:pPr>
              <w:spacing w:before="120"/>
              <w:ind w:left="-52" w:right="-202"/>
            </w:pPr>
            <w:r>
              <w:rPr>
                <w:b/>
              </w:rPr>
              <w:t xml:space="preserve">Nature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tcBorders>
              <w:top w:val="single" w:sz="4" w:space="0" w:color="3186B5"/>
            </w:tcBorders>
            <w:vAlign w:val="center"/>
          </w:tcPr>
          <w:p w14:paraId="4EAB6374" w14:textId="77777777" w:rsidR="002047D7" w:rsidRDefault="002047D7" w:rsidP="00AD57E7">
            <w:pPr>
              <w:spacing w:before="120"/>
              <w:ind w:left="-113"/>
            </w:pPr>
          </w:p>
        </w:tc>
      </w:tr>
      <w:tr w:rsidR="002047D7" w14:paraId="20083F60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19F10BDE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4F611505" w14:textId="77777777" w:rsidR="002047D7" w:rsidRPr="00177A12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>Donneur d’ordre :</w:t>
            </w:r>
          </w:p>
        </w:tc>
        <w:tc>
          <w:tcPr>
            <w:tcW w:w="6086" w:type="dxa"/>
            <w:vAlign w:val="center"/>
          </w:tcPr>
          <w:p w14:paraId="5A7044B2" w14:textId="77777777" w:rsidR="002047D7" w:rsidRDefault="002047D7" w:rsidP="00AD57E7">
            <w:pPr>
              <w:ind w:left="-113"/>
            </w:pPr>
          </w:p>
        </w:tc>
      </w:tr>
      <w:tr w:rsidR="002047D7" w14:paraId="6E1267BD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7741020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3A9B9C0E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 xml:space="preserve">Objet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vAlign w:val="center"/>
          </w:tcPr>
          <w:p w14:paraId="7EBE8572" w14:textId="77777777" w:rsidR="002047D7" w:rsidRDefault="002047D7" w:rsidP="00AD57E7">
            <w:pPr>
              <w:ind w:left="-113"/>
            </w:pPr>
          </w:p>
        </w:tc>
      </w:tr>
      <w:tr w:rsidR="002047D7" w14:paraId="2FAF50AC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322AB48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7411B91A" w14:textId="77777777" w:rsidR="002047D7" w:rsidRDefault="002047D7" w:rsidP="00AD57E7">
            <w:pPr>
              <w:ind w:left="-52" w:right="-202"/>
            </w:pPr>
            <w:r>
              <w:rPr>
                <w:b/>
              </w:rPr>
              <w:t>Formalisme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vAlign w:val="center"/>
          </w:tcPr>
          <w:p w14:paraId="66F71361" w14:textId="77777777" w:rsidR="002047D7" w:rsidRDefault="002047D7" w:rsidP="00AD57E7">
            <w:pPr>
              <w:ind w:left="-113"/>
            </w:pPr>
          </w:p>
        </w:tc>
      </w:tr>
      <w:tr w:rsidR="002047D7" w14:paraId="090ABD5F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3B6A78E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vAlign w:val="center"/>
          </w:tcPr>
          <w:p w14:paraId="4146E0F5" w14:textId="77777777" w:rsidR="002047D7" w:rsidRDefault="002047D7" w:rsidP="00AD57E7">
            <w:pPr>
              <w:ind w:left="-52" w:right="-202"/>
              <w:rPr>
                <w:b/>
              </w:rPr>
            </w:pPr>
            <w:r>
              <w:rPr>
                <w:b/>
              </w:rPr>
              <w:t xml:space="preserve">Date du </w:t>
            </w:r>
            <w:r w:rsidR="00DD50D2">
              <w:rPr>
                <w:b/>
              </w:rPr>
              <w:t>contrat</w:t>
            </w:r>
          </w:p>
        </w:tc>
        <w:tc>
          <w:tcPr>
            <w:tcW w:w="6086" w:type="dxa"/>
            <w:vAlign w:val="center"/>
          </w:tcPr>
          <w:p w14:paraId="5730DFE8" w14:textId="77777777" w:rsidR="002047D7" w:rsidRDefault="002047D7" w:rsidP="00AD57E7">
            <w:pPr>
              <w:ind w:left="-113"/>
            </w:pPr>
          </w:p>
        </w:tc>
      </w:tr>
      <w:tr w:rsidR="002047D7" w14:paraId="27183BF0" w14:textId="77777777" w:rsidTr="00DD50D2">
        <w:trPr>
          <w:gridAfter w:val="1"/>
          <w:wAfter w:w="9" w:type="dxa"/>
          <w:cantSplit/>
          <w:trHeight w:val="283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C0FA32D" w14:textId="77777777" w:rsidR="002047D7" w:rsidRPr="00D52297" w:rsidRDefault="002047D7" w:rsidP="00AD57E7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1984" w:type="dxa"/>
            <w:tcBorders>
              <w:bottom w:val="single" w:sz="4" w:space="0" w:color="3186B5"/>
            </w:tcBorders>
            <w:vAlign w:val="center"/>
          </w:tcPr>
          <w:p w14:paraId="7EF3E1FD" w14:textId="77777777" w:rsidR="002047D7" w:rsidRDefault="002047D7" w:rsidP="00AD57E7">
            <w:pPr>
              <w:spacing w:after="120"/>
              <w:ind w:left="-52" w:right="-202"/>
            </w:pPr>
            <w:r>
              <w:rPr>
                <w:b/>
              </w:rPr>
              <w:t xml:space="preserve">Montant du </w:t>
            </w:r>
            <w:r w:rsidR="00DD50D2">
              <w:rPr>
                <w:b/>
              </w:rPr>
              <w:t>contrat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6086" w:type="dxa"/>
            <w:tcBorders>
              <w:bottom w:val="single" w:sz="4" w:space="0" w:color="3186B5"/>
            </w:tcBorders>
            <w:vAlign w:val="center"/>
          </w:tcPr>
          <w:p w14:paraId="6D31B5CC" w14:textId="77777777" w:rsidR="002047D7" w:rsidRDefault="002047D7" w:rsidP="00AD57E7">
            <w:pPr>
              <w:spacing w:after="120"/>
              <w:ind w:left="-113"/>
            </w:pPr>
          </w:p>
        </w:tc>
      </w:tr>
      <w:tr w:rsidR="00DF1853" w14:paraId="6EF206CA" w14:textId="77777777" w:rsidTr="001A2B41">
        <w:trPr>
          <w:cantSplit/>
          <w:trHeight w:val="283"/>
          <w:jc w:val="center"/>
        </w:trPr>
        <w:tc>
          <w:tcPr>
            <w:tcW w:w="1560" w:type="dxa"/>
            <w:tcBorders>
              <w:top w:val="single" w:sz="4" w:space="0" w:color="3186B5"/>
            </w:tcBorders>
            <w:vAlign w:val="center"/>
          </w:tcPr>
          <w:p w14:paraId="67C01E28" w14:textId="77777777" w:rsidR="00DF1853" w:rsidRPr="00D52297" w:rsidRDefault="00943D4B" w:rsidP="00AA6C9F">
            <w:pPr>
              <w:spacing w:before="12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OBJET DE LA PROCEDURE</w:t>
            </w:r>
          </w:p>
        </w:tc>
        <w:tc>
          <w:tcPr>
            <w:tcW w:w="8079" w:type="dxa"/>
            <w:gridSpan w:val="3"/>
            <w:vAlign w:val="center"/>
          </w:tcPr>
          <w:p w14:paraId="5051D8AB" w14:textId="77777777" w:rsidR="00DF1853" w:rsidRPr="00D54BFF" w:rsidRDefault="0097269C" w:rsidP="00E42516">
            <w:pPr>
              <w:spacing w:before="120"/>
            </w:pPr>
            <w:sdt>
              <w:sdtPr>
                <w:alias w:val="A26-LibelDossier"/>
                <w:tag w:val="A26LILibelDossier"/>
                <w:id w:val="589047528"/>
                <w:placeholder>
                  <w:docPart w:val="2BF06239F38C415A8BD35847EC85EB55"/>
                </w:placeholder>
                <w15:color w:val="0000FF"/>
              </w:sdtPr>
              <w:sdtEndPr/>
              <w:sdtContent>
                <w:r>
                  <w:t>Retard de livraison</w:t>
                </w:r>
              </w:sdtContent>
            </w:sdt>
          </w:p>
        </w:tc>
      </w:tr>
    </w:tbl>
    <w:p w14:paraId="55FB5816" w14:textId="77777777" w:rsidR="0073522D" w:rsidRDefault="0073522D" w:rsidP="005C46E9">
      <w:pPr>
        <w:rPr>
          <w:lang w:eastAsia="ja-JP"/>
        </w:rPr>
      </w:pPr>
    </w:p>
    <w:p w14:paraId="266F22A1" w14:textId="77777777" w:rsidR="0073522D" w:rsidRDefault="0073522D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10903DC7" w14:textId="77777777" w:rsidR="003855DB" w:rsidRPr="00BD7427" w:rsidRDefault="003855DB" w:rsidP="00BD7427">
      <w:pPr>
        <w:pStyle w:val="Titre1"/>
      </w:pPr>
      <w:r w:rsidRPr="00BD7427">
        <w:lastRenderedPageBreak/>
        <w:t xml:space="preserve">INTERVENANTS </w:t>
      </w:r>
      <w:r w:rsidR="0073522D" w:rsidRPr="00BD7427">
        <w:t>A</w:t>
      </w:r>
      <w:r w:rsidR="0041417D" w:rsidRPr="00BD7427">
        <w:t xml:space="preserve"> L’OPERATION DE CONSTRUCTION</w:t>
      </w:r>
    </w:p>
    <w:p w14:paraId="089EB31E" w14:textId="77777777" w:rsidR="003855DB" w:rsidRDefault="003855DB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676364" w:rsidRPr="00D86D14" w14:paraId="0179B936" w14:textId="77777777" w:rsidTr="00DA11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4B4A45BD" w14:textId="77777777" w:rsidR="00676364" w:rsidRPr="008A5DEE" w:rsidRDefault="00676364" w:rsidP="00DA117B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Maitre d’ouvrage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7B623434" w14:textId="77777777" w:rsidR="00676364" w:rsidRPr="00D86D14" w:rsidRDefault="00676364" w:rsidP="00DA117B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676364" w:rsidRPr="00DD50D2" w14:paraId="0040E8BB" w14:textId="77777777" w:rsidTr="00DA117B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5C30C15" w14:textId="77777777" w:rsidR="00676364" w:rsidRPr="00DD50D2" w:rsidRDefault="00676364" w:rsidP="00DA117B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6B355B4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78EB91AF" w14:textId="77777777" w:rsidR="00676364" w:rsidRPr="00DD50D2" w:rsidRDefault="00676364" w:rsidP="00DA117B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676364" w:rsidRPr="00D86D14" w14:paraId="0854DF22" w14:textId="77777777" w:rsidTr="00DA117B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52CEEAD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7CD4B26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9C8D309" w14:textId="77777777" w:rsidR="00676364" w:rsidRPr="00DF1853" w:rsidRDefault="00676364" w:rsidP="00DA117B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3B00CD2E" w14:textId="77777777" w:rsidR="00676364" w:rsidRPr="00130507" w:rsidRDefault="00676364" w:rsidP="005C46E9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3EF40148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28CC2F89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Maitrise d’oeuvre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3C485BBC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8A5DEE" w:rsidRPr="00DD50D2" w14:paraId="33C7F834" w14:textId="77777777" w:rsidTr="00ED4DE0">
        <w:trPr>
          <w:trHeight w:val="259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31E1F3A9" w14:textId="77777777" w:rsidR="008A5DEE" w:rsidRPr="00DD50D2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44D5F54" w14:textId="77777777" w:rsidR="008A5DEE" w:rsidRPr="00DD50D2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74EF78C" w14:textId="77777777" w:rsidR="008A5DEE" w:rsidRPr="00DD50D2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5B7BB47D" w14:textId="77777777" w:rsidR="008A5DEE" w:rsidRPr="00DD50D2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DD50D2" w:rsidRPr="00D86D14" w14:paraId="1466EABC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9899FBC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sdt>
          <w:sdtPr>
            <w:alias w:val="A26-NomSous"/>
            <w:tag w:val="A26LINomSous"/>
            <w:id w:val="2097828828"/>
            <w:placeholder>
              <w:docPart w:val="CEFB2AFCA94540B8B6DC17500008EF00"/>
            </w:placeholder>
            <w15:color w:val="0000FF"/>
          </w:sdtPr>
          <w:sdtEndPr/>
          <w:sdtContent>
            <w:tc>
              <w:tcPr>
                <w:tcW w:w="3098" w:type="dxa"/>
                <w:tcBorders>
                  <w:top w:val="single" w:sz="6" w:space="0" w:color="3186B5"/>
                  <w:left w:val="single" w:sz="6" w:space="0" w:color="3186B5"/>
                  <w:bottom w:val="single" w:sz="6" w:space="0" w:color="3186B5"/>
                  <w:right w:val="single" w:sz="6" w:space="0" w:color="3186B5"/>
                </w:tcBorders>
                <w:vAlign w:val="center"/>
              </w:tcPr>
              <w:p w14:paraId="4FC1B5A7" w14:textId="77777777" w:rsidR="00DD50D2" w:rsidRPr="00D86D14" w:rsidRDefault="0097269C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ALPES CONTROLES MONTPELLIER</w:t>
                </w:r>
              </w:p>
            </w:tc>
          </w:sdtContent>
        </w:sdt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562B703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713C4C8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sdt>
            <w:sdtPr>
              <w:alias w:val="A26-NomComp"/>
              <w:tag w:val="A26LINomComp"/>
              <w:id w:val="-617613376"/>
              <w:placeholder>
                <w:docPart w:val="26335406FC8D47C1A237B3FC664C8ABD"/>
              </w:placeholder>
              <w15:color w:val="0000FF"/>
            </w:sdtPr>
            <w:sdtEndPr/>
            <w:sdtContent>
              <w:p w14:paraId="5C710C90" w14:textId="77777777" w:rsidR="00943D4B" w:rsidRDefault="0097269C" w:rsidP="00DD50D2">
                <w:pPr>
                  <w:spacing w:before="0" w:after="0"/>
                  <w:jc w:val="center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t>EUROMAF</w:t>
                </w:r>
              </w:p>
            </w:sdtContent>
          </w:sdt>
          <w:p w14:paraId="77FBDD54" w14:textId="77777777" w:rsidR="00943D4B" w:rsidRPr="00D86D14" w:rsidRDefault="00943D4B" w:rsidP="00DD50D2">
            <w:pPr>
              <w:spacing w:before="0" w:after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</w:t>
            </w:r>
            <w:proofErr w:type="gramEnd"/>
            <w:r>
              <w:rPr>
                <w:sz w:val="22"/>
                <w:szCs w:val="22"/>
              </w:rPr>
              <w:t>°</w:t>
            </w:r>
            <w:sdt>
              <w:sdtPr>
                <w:alias w:val="A26-Police"/>
                <w:tag w:val="A26LIPolice"/>
                <w:id w:val="-1572420110"/>
                <w:placeholder>
                  <w:docPart w:val="6686D1EF36894A0590A10C8D069ADC1C"/>
                </w:placeholder>
                <w15:color w:val="0000FF"/>
              </w:sdtPr>
              <w:sdtEndPr/>
              <w:sdtContent>
                <w:r w:rsidR="0097269C">
                  <w:rPr>
                    <w:sz w:val="22"/>
                    <w:szCs w:val="22"/>
                  </w:rPr>
                  <w:t>7007711 S</w:t>
                </w:r>
              </w:sdtContent>
            </w:sdt>
          </w:p>
        </w:tc>
      </w:tr>
      <w:tr w:rsidR="00DD50D2" w:rsidRPr="00D86D14" w14:paraId="57F33DBB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B47F4A7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2819A03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FE3BC8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4484791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3EE4C56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D50D2" w:rsidRPr="00D86D14" w14:paraId="024AD2EC" w14:textId="77777777" w:rsidTr="004C3DB7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9941B82" w14:textId="77777777" w:rsidR="00DD50D2" w:rsidRPr="00D86D14" w:rsidRDefault="00DD50D2" w:rsidP="00DD50D2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1F00545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070700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8A46A2A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6897499" w14:textId="77777777" w:rsidR="00DD50D2" w:rsidRPr="00D86D14" w:rsidRDefault="00DD50D2" w:rsidP="00DD50D2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0B8A6A33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8A5DEE" w:rsidRPr="00D86D14" w14:paraId="73B5F87E" w14:textId="77777777" w:rsidTr="00C03B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5818DE6D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b w:val="0"/>
                <w:sz w:val="22"/>
                <w:szCs w:val="22"/>
              </w:rPr>
              <w:t>Contrôleur technique</w:t>
            </w:r>
            <w:r w:rsidRPr="008A5DEE">
              <w:rPr>
                <w:rStyle w:val="Titre6Car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4D19D966" w14:textId="77777777" w:rsidR="008A5DEE" w:rsidRPr="008A5DEE" w:rsidRDefault="008A5DEE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8A5DEE" w:rsidRPr="00CA4201" w14:paraId="0B4F57AB" w14:textId="77777777" w:rsidTr="00ED4DE0">
        <w:trPr>
          <w:trHeight w:val="217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70ADCD5" w14:textId="77777777" w:rsidR="008A5DEE" w:rsidRPr="00CA4201" w:rsidRDefault="008A5DEE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6C68FF3" w14:textId="77777777" w:rsidR="008A5DEE" w:rsidRPr="00CA4201" w:rsidRDefault="008A5DEE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A8D3C6F" w14:textId="77777777" w:rsidR="008A5DEE" w:rsidRPr="00CA4201" w:rsidRDefault="00CA4201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47546263" w14:textId="77777777" w:rsidR="008A5DEE" w:rsidRPr="00CA4201" w:rsidRDefault="008A5DEE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CA4201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8A5DEE" w:rsidRPr="00D86D14" w14:paraId="2B261A6B" w14:textId="77777777" w:rsidTr="00C03B02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DE2FD94" w14:textId="77777777" w:rsidR="008A5DEE" w:rsidRPr="00D86D14" w:rsidRDefault="008A5DE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8271B64" w14:textId="77777777" w:rsidR="008A5DEE" w:rsidRPr="00D86D14" w:rsidRDefault="008A5DE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F529249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DC2D4E1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66DBE30" w14:textId="77777777" w:rsidR="008A5DEE" w:rsidRPr="00D86D14" w:rsidRDefault="008A5DE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6FD052AF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5C46E9" w:rsidRPr="00D86D14" w14:paraId="48657D8D" w14:textId="77777777" w:rsidTr="004E6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2600FF48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ENTREPRISES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0F4E42CD" w14:textId="77777777" w:rsidR="005C46E9" w:rsidRPr="008A5DEE" w:rsidRDefault="005C46E9" w:rsidP="006E2BBD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Cs w:val="18"/>
              </w:rPr>
            </w:pPr>
            <w:r w:rsidRPr="008A5DEE">
              <w:rPr>
                <w:b w:val="0"/>
                <w:bCs/>
                <w:i/>
                <w:iCs/>
                <w:szCs w:val="18"/>
              </w:rPr>
              <w:t>(LO : locateur d’ouvrage - ST : Sous-traitant)</w:t>
            </w:r>
          </w:p>
        </w:tc>
      </w:tr>
      <w:tr w:rsidR="005C46E9" w:rsidRPr="00DD50D2" w14:paraId="6E181EA5" w14:textId="77777777" w:rsidTr="00ED4DE0">
        <w:trPr>
          <w:trHeight w:val="164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88E6435" w14:textId="77777777" w:rsidR="005C46E9" w:rsidRPr="00DD50D2" w:rsidRDefault="005C46E9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9A74B3B" w14:textId="77777777" w:rsidR="005C46E9" w:rsidRPr="00DD50D2" w:rsidRDefault="005C46E9" w:rsidP="006E2BBD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1FDC137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Lot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2EEA5052" w14:textId="77777777" w:rsidR="005C46E9" w:rsidRPr="00DD50D2" w:rsidRDefault="005C46E9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E665E" w:rsidRPr="00D86D14" w14:paraId="23576676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E5C9D5F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20E220D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33D0CB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81D809A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EDB6FA8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4625692D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B027BF4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95A3D98" w14:textId="77777777" w:rsidR="004C3DB7" w:rsidRPr="00D86D14" w:rsidRDefault="004C3DB7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5F9D718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CBD9C9F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12E3EA0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0958E0BA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440B027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B2829C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B498E96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FEFEA42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1FAB0AF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E665E" w:rsidRPr="00D86D14" w14:paraId="6E4B3B88" w14:textId="77777777" w:rsidTr="008A5DEE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1B1E710" w14:textId="77777777" w:rsidR="004E665E" w:rsidRPr="00D86D14" w:rsidRDefault="004E665E" w:rsidP="006E2BBD">
            <w:pPr>
              <w:spacing w:before="0" w:after="0"/>
              <w:ind w:left="-136" w:right="-154"/>
              <w:jc w:val="center"/>
              <w:rPr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0FA10B8" w14:textId="77777777" w:rsidR="004E665E" w:rsidRPr="00D86D14" w:rsidRDefault="004E665E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4602B1C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862C592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4265E0" w14:textId="77777777" w:rsidR="004E665E" w:rsidRPr="00D86D14" w:rsidRDefault="004E665E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5737C598" w14:textId="77777777" w:rsidR="005C46E9" w:rsidRDefault="005C46E9" w:rsidP="005C46E9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6"/>
        <w:gridCol w:w="1560"/>
        <w:gridCol w:w="2695"/>
        <w:gridCol w:w="1988"/>
      </w:tblGrid>
      <w:tr w:rsidR="0041417D" w:rsidRPr="00D86D14" w14:paraId="010020D8" w14:textId="77777777" w:rsidTr="00BA61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11A4355C" w14:textId="77777777" w:rsidR="0041417D" w:rsidRPr="008A5DEE" w:rsidRDefault="0041417D" w:rsidP="006E2BBD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A5DEE">
              <w:rPr>
                <w:rStyle w:val="Titre6Car"/>
                <w:b w:val="0"/>
                <w:sz w:val="22"/>
                <w:szCs w:val="22"/>
              </w:rPr>
              <w:t xml:space="preserve">Autres INtervenants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639FB56E" w14:textId="77777777" w:rsidR="0041417D" w:rsidRPr="00D86D14" w:rsidRDefault="0041417D" w:rsidP="006E2BBD">
            <w:pPr>
              <w:tabs>
                <w:tab w:val="right" w:pos="9195"/>
              </w:tabs>
              <w:spacing w:before="0" w:after="0"/>
              <w:jc w:val="right"/>
              <w:rPr>
                <w:sz w:val="22"/>
                <w:szCs w:val="22"/>
              </w:rPr>
            </w:pPr>
          </w:p>
        </w:tc>
      </w:tr>
      <w:tr w:rsidR="0041417D" w:rsidRPr="00DD50D2" w14:paraId="6CA1AE89" w14:textId="77777777" w:rsidTr="00ED4DE0">
        <w:trPr>
          <w:trHeight w:val="198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CF8B6D0" w14:textId="77777777" w:rsidR="0041417D" w:rsidRPr="00DD50D2" w:rsidRDefault="0041417D" w:rsidP="006E2BBD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Nom</w:t>
            </w: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C8A3A2E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Qualité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0DE6DC64" w14:textId="77777777" w:rsidR="0041417D" w:rsidRPr="00DD50D2" w:rsidRDefault="0041417D" w:rsidP="006E2BBD">
            <w:pPr>
              <w:keepNext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 w:rsidRPr="00DD50D2">
              <w:rPr>
                <w:b/>
                <w:bCs/>
                <w:sz w:val="22"/>
                <w:szCs w:val="22"/>
              </w:rPr>
              <w:t>Assureur</w:t>
            </w:r>
          </w:p>
        </w:tc>
      </w:tr>
      <w:tr w:rsidR="0041417D" w:rsidRPr="00D86D14" w14:paraId="7FC6B61F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1B19F2E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6346048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25E8952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2F3160C3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545D155" w14:textId="77777777" w:rsidR="0041417D" w:rsidRPr="00DF1853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27C5D0E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80ABE3F" w14:textId="77777777" w:rsidR="0041417D" w:rsidRPr="00DF1853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41417D" w:rsidRPr="00D86D14" w14:paraId="6DC61583" w14:textId="77777777" w:rsidTr="008A5DEE">
        <w:trPr>
          <w:trHeight w:val="20"/>
        </w:trPr>
        <w:tc>
          <w:tcPr>
            <w:tcW w:w="3406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459E592" w14:textId="77777777" w:rsidR="0041417D" w:rsidRPr="00D86D14" w:rsidRDefault="0041417D" w:rsidP="004C3DB7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4255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7C8C584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C4E2AA0" w14:textId="77777777" w:rsidR="0041417D" w:rsidRPr="00D86D14" w:rsidRDefault="0041417D" w:rsidP="006E2BBD">
            <w:pPr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</w:tbl>
    <w:p w14:paraId="6334372D" w14:textId="77777777" w:rsidR="0041417D" w:rsidRDefault="0041417D" w:rsidP="005C46E9"/>
    <w:p w14:paraId="6535AB76" w14:textId="77777777" w:rsidR="005C46E9" w:rsidRDefault="005C46E9" w:rsidP="005C46E9"/>
    <w:p w14:paraId="56FFC035" w14:textId="77777777" w:rsidR="005C46E9" w:rsidRPr="00935FB0" w:rsidRDefault="005C46E9" w:rsidP="00BD7427">
      <w:pPr>
        <w:pStyle w:val="Titre1"/>
      </w:pPr>
      <w:r>
        <w:t>CONTEXTE</w:t>
      </w:r>
    </w:p>
    <w:p w14:paraId="2C7D9223" w14:textId="77777777" w:rsidR="005C46E9" w:rsidRDefault="005C46E9" w:rsidP="005C46E9"/>
    <w:p w14:paraId="685C1D3B" w14:textId="77777777" w:rsidR="003855DB" w:rsidRDefault="003855DB" w:rsidP="005C46E9"/>
    <w:p w14:paraId="30DA5C71" w14:textId="77777777" w:rsidR="008A5DEE" w:rsidRDefault="008A5DEE" w:rsidP="005C46E9"/>
    <w:p w14:paraId="44192621" w14:textId="77777777" w:rsidR="008A5DEE" w:rsidRDefault="008A5DEE" w:rsidP="005C46E9"/>
    <w:p w14:paraId="13D899FB" w14:textId="77777777" w:rsidR="008A5DEE" w:rsidRDefault="008A5DEE" w:rsidP="005C46E9"/>
    <w:p w14:paraId="7797EB6D" w14:textId="77777777" w:rsidR="005C46E9" w:rsidRDefault="005C46E9" w:rsidP="005C46E9"/>
    <w:p w14:paraId="1A2FAC1C" w14:textId="77777777" w:rsidR="005C46E9" w:rsidRPr="00935FB0" w:rsidRDefault="005C46E9" w:rsidP="00BD7427">
      <w:pPr>
        <w:pStyle w:val="Titre1"/>
      </w:pPr>
      <w:r>
        <w:t>Evolution de la procédure / Etat des opérations d’expertise</w:t>
      </w:r>
    </w:p>
    <w:p w14:paraId="31EA7D39" w14:textId="77777777" w:rsidR="005C46E9" w:rsidRDefault="005C46E9" w:rsidP="005C46E9"/>
    <w:p w14:paraId="0BD2BF63" w14:textId="77777777" w:rsidR="005C46E9" w:rsidRDefault="005C46E9" w:rsidP="005C46E9"/>
    <w:p w14:paraId="2F04FDFA" w14:textId="77777777" w:rsidR="003855DB" w:rsidRDefault="003855DB" w:rsidP="005C46E9"/>
    <w:p w14:paraId="6D901E75" w14:textId="77777777" w:rsidR="003855DB" w:rsidRDefault="003855DB" w:rsidP="005C46E9"/>
    <w:p w14:paraId="4CED6903" w14:textId="77777777" w:rsidR="00ED4DE0" w:rsidRDefault="00ED4DE0" w:rsidP="005C46E9"/>
    <w:p w14:paraId="4AE27154" w14:textId="77777777" w:rsidR="005C46E9" w:rsidRDefault="005C46E9" w:rsidP="00BD7427">
      <w:pPr>
        <w:pStyle w:val="Titre1"/>
      </w:pPr>
      <w:r>
        <w:lastRenderedPageBreak/>
        <w:t>OPERATIONS D’EXPERTISE</w:t>
      </w:r>
    </w:p>
    <w:p w14:paraId="6C228A2A" w14:textId="77777777" w:rsidR="003855DB" w:rsidRDefault="003855DB" w:rsidP="005C46E9">
      <w:pPr>
        <w:rPr>
          <w:lang w:eastAsia="ja-JP"/>
        </w:rPr>
      </w:pPr>
    </w:p>
    <w:p w14:paraId="041B679F" w14:textId="77777777" w:rsidR="008D4A98" w:rsidRPr="00935FB0" w:rsidRDefault="008D4A98" w:rsidP="008D4A98">
      <w:pPr>
        <w:pStyle w:val="Titre2"/>
      </w:pPr>
      <w:r>
        <w:t>REUNION</w:t>
      </w:r>
    </w:p>
    <w:p w14:paraId="2A62E3B4" w14:textId="77777777" w:rsidR="008D4A98" w:rsidRPr="00935FB0" w:rsidRDefault="008D4A98" w:rsidP="005C46E9">
      <w:pPr>
        <w:rPr>
          <w:lang w:eastAsia="ja-JP"/>
        </w:rPr>
      </w:pPr>
    </w:p>
    <w:tbl>
      <w:tblPr>
        <w:tblStyle w:val="TableaudeCV"/>
        <w:tblW w:w="9639" w:type="dxa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  <w:tblCaption w:val="Texte de C.V."/>
        <w:tblDescription w:val="C.V."/>
      </w:tblPr>
      <w:tblGrid>
        <w:gridCol w:w="2127"/>
        <w:gridCol w:w="7512"/>
      </w:tblGrid>
      <w:tr w:rsidR="005C46E9" w:rsidRPr="00D44098" w14:paraId="7BCDD774" w14:textId="77777777" w:rsidTr="00B87E90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2EC638EC" w14:textId="77777777" w:rsidR="005C46E9" w:rsidRPr="00D44098" w:rsidRDefault="005C46E9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DATE DE LA REUNION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058288FC" w14:textId="77777777" w:rsidR="005C46E9" w:rsidRPr="00D44098" w:rsidRDefault="005C46E9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870736" w:rsidRPr="00D44098" w14:paraId="6448821B" w14:textId="77777777" w:rsidTr="00DE5CF9">
        <w:trPr>
          <w:cantSplit/>
          <w:jc w:val="center"/>
        </w:trPr>
        <w:tc>
          <w:tcPr>
            <w:tcW w:w="2127" w:type="dxa"/>
            <w:tcBorders>
              <w:top w:val="nil"/>
              <w:bottom w:val="single" w:sz="6" w:space="0" w:color="3186B5"/>
            </w:tcBorders>
            <w:vAlign w:val="center"/>
          </w:tcPr>
          <w:p w14:paraId="22CF67EA" w14:textId="77777777" w:rsidR="00870736" w:rsidRPr="00D44098" w:rsidRDefault="00870736" w:rsidP="00E36CAC">
            <w:pPr>
              <w:pStyle w:val="Titre5"/>
              <w:outlineLvl w:val="4"/>
              <w:rPr>
                <w:sz w:val="22"/>
                <w:szCs w:val="22"/>
              </w:rPr>
            </w:pPr>
            <w:r w:rsidRPr="00D44098">
              <w:rPr>
                <w:sz w:val="22"/>
                <w:szCs w:val="22"/>
              </w:rPr>
              <w:t>Objet</w:t>
            </w:r>
          </w:p>
        </w:tc>
        <w:tc>
          <w:tcPr>
            <w:tcW w:w="7512" w:type="dxa"/>
            <w:tcBorders>
              <w:top w:val="nil"/>
              <w:bottom w:val="single" w:sz="6" w:space="0" w:color="3186B5"/>
            </w:tcBorders>
            <w:vAlign w:val="center"/>
          </w:tcPr>
          <w:p w14:paraId="09D24FB5" w14:textId="77777777" w:rsidR="00870736" w:rsidRPr="00D44098" w:rsidRDefault="00870736" w:rsidP="00870736">
            <w:pPr>
              <w:ind w:left="142"/>
              <w:jc w:val="left"/>
              <w:rPr>
                <w:color w:val="auto"/>
                <w:sz w:val="22"/>
                <w:szCs w:val="22"/>
              </w:rPr>
            </w:pPr>
          </w:p>
        </w:tc>
      </w:tr>
      <w:tr w:rsidR="005C46E9" w:rsidRPr="00D44098" w14:paraId="25B1B79A" w14:textId="77777777" w:rsidTr="00DE5CF9">
        <w:trPr>
          <w:cantSplit/>
          <w:jc w:val="center"/>
        </w:trPr>
        <w:tc>
          <w:tcPr>
            <w:tcW w:w="2127" w:type="dxa"/>
            <w:tcBorders>
              <w:top w:val="single" w:sz="6" w:space="0" w:color="3186B5"/>
              <w:bottom w:val="nil"/>
            </w:tcBorders>
            <w:vAlign w:val="center"/>
          </w:tcPr>
          <w:p w14:paraId="4CB43E38" w14:textId="77777777" w:rsidR="005C46E9" w:rsidRPr="00D44098" w:rsidRDefault="00943D4B" w:rsidP="00E36CAC">
            <w:pPr>
              <w:pStyle w:val="Titre5"/>
              <w:outlineLvl w:val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pERSONNES PReSENTES</w:t>
            </w:r>
          </w:p>
        </w:tc>
        <w:tc>
          <w:tcPr>
            <w:tcW w:w="7512" w:type="dxa"/>
            <w:tcBorders>
              <w:top w:val="single" w:sz="6" w:space="0" w:color="3186B5"/>
              <w:bottom w:val="nil"/>
            </w:tcBorders>
            <w:vAlign w:val="center"/>
          </w:tcPr>
          <w:p w14:paraId="39C3C036" w14:textId="77777777" w:rsidR="00B87E90" w:rsidRPr="00D44098" w:rsidRDefault="00B87E90" w:rsidP="00870736">
            <w:pPr>
              <w:spacing w:before="0" w:line="240" w:lineRule="auto"/>
              <w:ind w:left="142"/>
              <w:jc w:val="left"/>
              <w:rPr>
                <w:color w:val="auto"/>
                <w:sz w:val="22"/>
                <w:szCs w:val="22"/>
                <w:lang w:val="it-IT"/>
              </w:rPr>
            </w:pPr>
          </w:p>
        </w:tc>
      </w:tr>
    </w:tbl>
    <w:p w14:paraId="2DDD5C93" w14:textId="77777777" w:rsidR="005C46E9" w:rsidRDefault="005C46E9" w:rsidP="005C46E9">
      <w:pPr>
        <w:rPr>
          <w:lang w:val="it-IT"/>
        </w:rPr>
      </w:pPr>
    </w:p>
    <w:p w14:paraId="20352DC6" w14:textId="77777777" w:rsidR="00870736" w:rsidRPr="003855DB" w:rsidRDefault="00870736" w:rsidP="005C46E9">
      <w:pPr>
        <w:rPr>
          <w:lang w:val="it-IT"/>
        </w:rPr>
      </w:pPr>
    </w:p>
    <w:p w14:paraId="3329CB83" w14:textId="77777777" w:rsidR="005C46E9" w:rsidRPr="00935FB0" w:rsidRDefault="005C46E9" w:rsidP="005C46E9">
      <w:pPr>
        <w:pStyle w:val="Titre2"/>
      </w:pPr>
      <w:r>
        <w:t>DEROULEMENT DE LA REUNION</w:t>
      </w:r>
    </w:p>
    <w:p w14:paraId="65713E79" w14:textId="77777777" w:rsidR="005C46E9" w:rsidRDefault="005C46E9" w:rsidP="005C46E9">
      <w:pPr>
        <w:rPr>
          <w:lang w:eastAsia="ja-JP"/>
        </w:rPr>
      </w:pPr>
    </w:p>
    <w:p w14:paraId="447698A6" w14:textId="77777777" w:rsidR="005C46E9" w:rsidRDefault="005C46E9" w:rsidP="005C46E9">
      <w:pPr>
        <w:rPr>
          <w:lang w:eastAsia="ja-JP"/>
        </w:rPr>
      </w:pPr>
    </w:p>
    <w:p w14:paraId="14CAF957" w14:textId="77777777" w:rsidR="00ED4DE0" w:rsidRDefault="00ED4DE0" w:rsidP="005C46E9">
      <w:pPr>
        <w:rPr>
          <w:lang w:eastAsia="ja-JP"/>
        </w:rPr>
      </w:pPr>
    </w:p>
    <w:p w14:paraId="49CC3AB3" w14:textId="77777777" w:rsidR="00ED4DE0" w:rsidRDefault="00ED4DE0" w:rsidP="005C46E9">
      <w:pPr>
        <w:rPr>
          <w:lang w:eastAsia="ja-JP"/>
        </w:rPr>
      </w:pPr>
    </w:p>
    <w:p w14:paraId="3AF4B26E" w14:textId="77777777" w:rsidR="005C46E9" w:rsidRDefault="005C46E9" w:rsidP="005C46E9">
      <w:pPr>
        <w:rPr>
          <w:lang w:eastAsia="ja-JP"/>
        </w:rPr>
      </w:pPr>
    </w:p>
    <w:p w14:paraId="586DF1CA" w14:textId="77777777" w:rsidR="005C46E9" w:rsidRDefault="005C46E9" w:rsidP="005C46E9">
      <w:pPr>
        <w:rPr>
          <w:lang w:eastAsia="ja-JP"/>
        </w:rPr>
      </w:pPr>
    </w:p>
    <w:p w14:paraId="0CE1A555" w14:textId="77777777" w:rsidR="005C46E9" w:rsidRPr="00935FB0" w:rsidRDefault="005C46E9" w:rsidP="005C46E9">
      <w:pPr>
        <w:pStyle w:val="Titre2"/>
      </w:pPr>
      <w:r>
        <w:t>ANALYSE</w:t>
      </w:r>
    </w:p>
    <w:p w14:paraId="47906447" w14:textId="77777777" w:rsidR="005C46E9" w:rsidRDefault="005C46E9" w:rsidP="005C46E9">
      <w:pPr>
        <w:rPr>
          <w:lang w:eastAsia="ja-JP"/>
        </w:rPr>
      </w:pPr>
    </w:p>
    <w:p w14:paraId="0963CCB1" w14:textId="77777777" w:rsidR="005D1B26" w:rsidRPr="00935FB0" w:rsidRDefault="005D1B26" w:rsidP="005D1B26">
      <w:pPr>
        <w:pStyle w:val="Titre3"/>
      </w:pPr>
      <w:r>
        <w:t>Dommages</w:t>
      </w:r>
    </w:p>
    <w:p w14:paraId="54B04E0F" w14:textId="77777777" w:rsidR="005D1B26" w:rsidRDefault="005D1B26" w:rsidP="005D1B26">
      <w:pPr>
        <w:rPr>
          <w:lang w:eastAsia="ja-JP"/>
        </w:rPr>
      </w:pPr>
    </w:p>
    <w:p w14:paraId="0AAF724A" w14:textId="77777777" w:rsidR="005D1B26" w:rsidRDefault="005D1B26" w:rsidP="005D1B26">
      <w:pPr>
        <w:rPr>
          <w:lang w:eastAsia="ja-JP"/>
        </w:rPr>
      </w:pPr>
    </w:p>
    <w:p w14:paraId="07C03663" w14:textId="77777777" w:rsidR="005D1B26" w:rsidRPr="00935FB0" w:rsidRDefault="005D1B26" w:rsidP="005D1B26">
      <w:pPr>
        <w:pStyle w:val="Titre3"/>
      </w:pPr>
      <w:r>
        <w:t>Causes / origines</w:t>
      </w:r>
      <w:r w:rsidR="00AC1568">
        <w:t xml:space="preserve"> techniques</w:t>
      </w:r>
    </w:p>
    <w:p w14:paraId="73F31B99" w14:textId="77777777" w:rsidR="005D1B26" w:rsidRDefault="005D1B26" w:rsidP="005D1B26">
      <w:pPr>
        <w:rPr>
          <w:lang w:eastAsia="ja-JP"/>
        </w:rPr>
      </w:pPr>
    </w:p>
    <w:p w14:paraId="5076C028" w14:textId="77777777" w:rsidR="005D1B26" w:rsidRDefault="005D1B26" w:rsidP="005D1B26">
      <w:pPr>
        <w:rPr>
          <w:lang w:eastAsia="ja-JP"/>
        </w:rPr>
      </w:pPr>
    </w:p>
    <w:p w14:paraId="76B696DE" w14:textId="77777777" w:rsidR="005D1B26" w:rsidRPr="00935FB0" w:rsidRDefault="005D1B26" w:rsidP="005D1B26">
      <w:pPr>
        <w:pStyle w:val="Titre3"/>
      </w:pPr>
      <w:r>
        <w:t>Enjeux financiers</w:t>
      </w:r>
      <w:r w:rsidR="00AC1568">
        <w:t xml:space="preserve"> potentiels</w:t>
      </w:r>
    </w:p>
    <w:p w14:paraId="55C6C8C5" w14:textId="77777777" w:rsidR="005D1B26" w:rsidRDefault="005D1B26" w:rsidP="005D1B26">
      <w:pPr>
        <w:rPr>
          <w:lang w:eastAsia="ja-JP"/>
        </w:rPr>
      </w:pPr>
    </w:p>
    <w:p w14:paraId="46110CCD" w14:textId="77777777" w:rsidR="005D1B26" w:rsidRDefault="005D1B26" w:rsidP="005D1B26">
      <w:pPr>
        <w:rPr>
          <w:lang w:eastAsia="ja-JP"/>
        </w:rPr>
      </w:pPr>
    </w:p>
    <w:p w14:paraId="1724E925" w14:textId="77777777" w:rsidR="005D1B26" w:rsidRPr="00935FB0" w:rsidRDefault="00AC1568" w:rsidP="005D1B26">
      <w:pPr>
        <w:pStyle w:val="Titre3"/>
      </w:pPr>
      <w:r>
        <w:t>Avis sur les r</w:t>
      </w:r>
      <w:r w:rsidR="005D1B26">
        <w:t>esponsabilité</w:t>
      </w:r>
      <w:r>
        <w:t>s</w:t>
      </w:r>
    </w:p>
    <w:p w14:paraId="7E10EDA8" w14:textId="77777777" w:rsidR="005D1B26" w:rsidRDefault="005D1B26" w:rsidP="005D1B26">
      <w:pPr>
        <w:rPr>
          <w:lang w:eastAsia="ja-JP"/>
        </w:rPr>
      </w:pPr>
    </w:p>
    <w:p w14:paraId="6A7A2F3A" w14:textId="77777777" w:rsidR="005D1B26" w:rsidRDefault="005D1B26" w:rsidP="005D1B26">
      <w:pPr>
        <w:rPr>
          <w:lang w:eastAsia="ja-JP"/>
        </w:rPr>
      </w:pPr>
    </w:p>
    <w:p w14:paraId="6C72C52B" w14:textId="77777777" w:rsidR="005D1B26" w:rsidRDefault="005D1B26" w:rsidP="005D1B26">
      <w:pPr>
        <w:rPr>
          <w:lang w:eastAsia="ja-JP"/>
        </w:rPr>
      </w:pPr>
    </w:p>
    <w:p w14:paraId="0A03018E" w14:textId="77777777" w:rsidR="005D1B26" w:rsidRDefault="005D1B26" w:rsidP="005D1B26">
      <w:pPr>
        <w:rPr>
          <w:lang w:eastAsia="ja-JP"/>
        </w:rPr>
      </w:pPr>
    </w:p>
    <w:p w14:paraId="305F4CAD" w14:textId="77777777" w:rsidR="005D1B26" w:rsidRDefault="005D1B26" w:rsidP="005D1B26">
      <w:pPr>
        <w:rPr>
          <w:lang w:eastAsia="ja-JP"/>
        </w:rPr>
      </w:pPr>
    </w:p>
    <w:p w14:paraId="530D4324" w14:textId="77777777" w:rsidR="005C46E9" w:rsidRPr="00935FB0" w:rsidRDefault="005C46E9" w:rsidP="00BD7427">
      <w:pPr>
        <w:pStyle w:val="Titre1"/>
      </w:pPr>
      <w:r>
        <w:t>SUITES A ENVISAGER</w:t>
      </w:r>
    </w:p>
    <w:p w14:paraId="3ED5A20E" w14:textId="77777777" w:rsidR="005C46E9" w:rsidRDefault="005C46E9" w:rsidP="005C46E9">
      <w:pPr>
        <w:rPr>
          <w:lang w:eastAsia="ja-JP"/>
        </w:rPr>
      </w:pPr>
    </w:p>
    <w:p w14:paraId="24B6D518" w14:textId="77777777" w:rsidR="00DF1853" w:rsidRDefault="00943D4B" w:rsidP="00943D4B">
      <w:pPr>
        <w:ind w:left="6096"/>
        <w:jc w:val="center"/>
        <w:rPr>
          <w:lang w:eastAsia="ja-JP"/>
        </w:rPr>
      </w:pPr>
      <w:proofErr w:type="gramStart"/>
      <w:r>
        <w:rPr>
          <w:lang w:eastAsia="ja-JP"/>
        </w:rPr>
        <w:t>l</w:t>
      </w:r>
      <w:r w:rsidR="00DF1853">
        <w:rPr>
          <w:lang w:eastAsia="ja-JP"/>
        </w:rPr>
        <w:t>e</w:t>
      </w:r>
      <w:proofErr w:type="gramEnd"/>
      <w:r w:rsidR="00DF1853">
        <w:rPr>
          <w:lang w:eastAsia="ja-JP"/>
        </w:rPr>
        <w:t xml:space="preserve"> </w:t>
      </w:r>
      <w:r w:rsidR="00DF1853">
        <w:rPr>
          <w:lang w:eastAsia="ja-JP"/>
        </w:rPr>
        <w:fldChar w:fldCharType="begin"/>
      </w:r>
      <w:r w:rsidR="00DF1853">
        <w:rPr>
          <w:lang w:eastAsia="ja-JP"/>
        </w:rPr>
        <w:instrText xml:space="preserve"> TIME \@ "d MMMM yyyy" </w:instrText>
      </w:r>
      <w:r w:rsidR="00DF1853">
        <w:rPr>
          <w:lang w:eastAsia="ja-JP"/>
        </w:rPr>
        <w:fldChar w:fldCharType="separate"/>
      </w:r>
      <w:r w:rsidR="0097269C">
        <w:rPr>
          <w:noProof/>
          <w:lang w:eastAsia="ja-JP"/>
        </w:rPr>
        <w:t>3 avril 2024</w:t>
      </w:r>
      <w:r w:rsidR="00DF1853">
        <w:rPr>
          <w:lang w:eastAsia="ja-JP"/>
        </w:rPr>
        <w:fldChar w:fldCharType="end"/>
      </w:r>
    </w:p>
    <w:p w14:paraId="1519C3AD" w14:textId="77777777" w:rsidR="00DF1853" w:rsidRDefault="00DF1853" w:rsidP="00DF1853">
      <w:pPr>
        <w:ind w:left="6096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2DC7572" wp14:editId="2E924339">
                <wp:simplePos x="0" y="0"/>
                <wp:positionH relativeFrom="column">
                  <wp:posOffset>3755666</wp:posOffset>
                </wp:positionH>
                <wp:positionV relativeFrom="paragraph">
                  <wp:posOffset>47514</wp:posOffset>
                </wp:positionV>
                <wp:extent cx="2321781" cy="747422"/>
                <wp:effectExtent l="0" t="0" r="2540" b="0"/>
                <wp:wrapNone/>
                <wp:docPr id="1846848918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781" cy="7474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4621C1" w14:textId="77777777" w:rsidR="00DF1853" w:rsidRDefault="00DF1853" w:rsidP="00DF1853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700166510"/>
                                <w15:color w:val="0000FF"/>
                              </w:sdtPr>
                              <w:sdtEndPr/>
                              <w:sdtContent>
                                <w:r w:rsidR="0097269C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97269C">
                              <w:fldChar w:fldCharType="separate"/>
                            </w:r>
                            <w:r w:rsidR="0097269C">
                              <w:pict w14:anchorId="2B6F35B6">
                                <v:shape id="_x0000_i1028" type="#_x0000_t75" style="width:43.5pt;height:51pt">
                                  <v:imagedata r:id="rId13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C7572" id="_x0000_s1027" type="#_x0000_t202" style="position:absolute;left:0;text-align:left;margin-left:295.7pt;margin-top:3.75pt;width:182.8pt;height:58.8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" fillcolor="white [3201]" stroked="f" strokeweight=".5pt">
                <v:textbox>
                  <w:txbxContent>
                    <w:p w14:paraId="254621C1" w14:textId="77777777" w:rsidR="00DF1853" w:rsidRDefault="00DF1853" w:rsidP="00DF1853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700166510"/>
                          <w15:color w:val="0000FF"/>
                        </w:sdtPr>
                        <w:sdtEndPr/>
                        <w:sdtContent>
                          <w:r w:rsidR="0097269C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97269C">
                        <w:fldChar w:fldCharType="separate"/>
                      </w:r>
                      <w:r w:rsidR="0097269C">
                        <w:pict w14:anchorId="2B6F35B6">
                          <v:shape id="_x0000_i1028" type="#_x0000_t75" style="width:43.5pt;height:51pt">
                            <v:imagedata r:id="rId14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874820A" w14:textId="77777777" w:rsidR="00DF1853" w:rsidRDefault="00DF1853" w:rsidP="00DF1853">
      <w:pPr>
        <w:ind w:left="6096"/>
        <w:rPr>
          <w:lang w:eastAsia="ja-JP"/>
        </w:rPr>
      </w:pPr>
    </w:p>
    <w:p w14:paraId="48AD8A55" w14:textId="77777777" w:rsidR="00DF1853" w:rsidRDefault="00DF1853" w:rsidP="00DF1853">
      <w:pPr>
        <w:ind w:left="6096"/>
        <w:rPr>
          <w:lang w:eastAsia="ja-JP"/>
        </w:rPr>
      </w:pPr>
    </w:p>
    <w:p w14:paraId="44A0AA68" w14:textId="77777777" w:rsidR="00DF1853" w:rsidRDefault="00DF1853" w:rsidP="00DF1853">
      <w:pPr>
        <w:ind w:left="6096"/>
        <w:rPr>
          <w:lang w:eastAsia="ja-JP"/>
        </w:rPr>
      </w:pPr>
    </w:p>
    <w:sdt>
      <w:sdtPr>
        <w:rPr>
          <w:lang w:eastAsia="ja-JP"/>
        </w:rPr>
        <w:alias w:val="A26-NomExperts"/>
        <w:tag w:val="A26LINomExperts"/>
        <w:id w:val="1108476229"/>
        <w:placeholder>
          <w:docPart w:val="58A54BC5764D4E80B9B007526BDCC105"/>
        </w:placeholder>
        <w15:color w:val="0000FF"/>
      </w:sdtPr>
      <w:sdtEndPr/>
      <w:sdtContent>
        <w:p w14:paraId="62B63537" w14:textId="77777777" w:rsidR="00DF1853" w:rsidRDefault="0097269C" w:rsidP="00870736">
          <w:pPr>
            <w:ind w:left="6804"/>
            <w:rPr>
              <w:lang w:eastAsia="ja-JP"/>
            </w:rPr>
          </w:pPr>
          <w:r>
            <w:rPr>
              <w:lang w:eastAsia="ja-JP"/>
            </w:rPr>
            <w:t>BILLON François</w:t>
          </w:r>
        </w:p>
      </w:sdtContent>
    </w:sdt>
    <w:sectPr w:rsidR="00DF1853" w:rsidSect="00A348D0">
      <w:footerReference w:type="default" r:id="rId15"/>
      <w:headerReference w:type="first" r:id="rId16"/>
      <w:pgSz w:w="11906" w:h="16838"/>
      <w:pgMar w:top="1701" w:right="1134" w:bottom="1418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178EE" w14:textId="77777777" w:rsidR="0097269C" w:rsidRDefault="0097269C" w:rsidP="00790D0C">
      <w:r>
        <w:separator/>
      </w:r>
    </w:p>
  </w:endnote>
  <w:endnote w:type="continuationSeparator" w:id="0">
    <w:p w14:paraId="1C02FEDA" w14:textId="77777777" w:rsidR="0097269C" w:rsidRDefault="0097269C" w:rsidP="00790D0C">
      <w:r>
        <w:continuationSeparator/>
      </w:r>
    </w:p>
  </w:endnote>
  <w:endnote w:type="continuationNotice" w:id="1">
    <w:p w14:paraId="70633EE4" w14:textId="77777777" w:rsidR="0097269C" w:rsidRDefault="009726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3CC37A01" w14:textId="77777777" w:rsidR="00790D0C" w:rsidRDefault="00790D0C" w:rsidP="00790D0C">
        <w:pPr>
          <w:pStyle w:val="Pieddepage"/>
          <w:jc w:val="right"/>
        </w:pPr>
        <w:r w:rsidRPr="003D04A8">
          <w:rPr>
            <w:noProof/>
          </w:rPr>
          <w:drawing>
            <wp:anchor distT="0" distB="0" distL="114300" distR="114300" simplePos="0" relativeHeight="251658240" behindDoc="1" locked="0" layoutInCell="1" allowOverlap="1" wp14:anchorId="143E7E7F" wp14:editId="3C878223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3" name="Imag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D04A8">
          <w:fldChar w:fldCharType="begin"/>
        </w:r>
        <w:r w:rsidRPr="003D04A8">
          <w:instrText>PAGE   \* MERGEFORMAT</w:instrText>
        </w:r>
        <w:r w:rsidRPr="003D04A8">
          <w:fldChar w:fldCharType="separate"/>
        </w:r>
        <w:r w:rsidRPr="003D04A8">
          <w:t>2</w:t>
        </w:r>
        <w:r w:rsidRPr="003D04A8">
          <w:fldChar w:fldCharType="end"/>
        </w:r>
      </w:p>
    </w:sdtContent>
  </w:sdt>
  <w:p w14:paraId="322C4624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A7128" w14:textId="77777777" w:rsidR="0097269C" w:rsidRDefault="0097269C" w:rsidP="00790D0C">
      <w:r>
        <w:separator/>
      </w:r>
    </w:p>
  </w:footnote>
  <w:footnote w:type="continuationSeparator" w:id="0">
    <w:p w14:paraId="2BE2E3EA" w14:textId="77777777" w:rsidR="0097269C" w:rsidRDefault="0097269C" w:rsidP="00790D0C">
      <w:r>
        <w:continuationSeparator/>
      </w:r>
    </w:p>
  </w:footnote>
  <w:footnote w:type="continuationNotice" w:id="1">
    <w:p w14:paraId="692CB49C" w14:textId="77777777" w:rsidR="0097269C" w:rsidRDefault="009726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1" w:rightFromText="141" w:vertAnchor="text" w:horzAnchor="margin" w:tblpX="-167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07"/>
    </w:tblGrid>
    <w:tr w:rsidR="00A348D0" w:rsidRPr="00A348D0" w14:paraId="0F2105F9" w14:textId="77777777" w:rsidTr="002274BA">
      <w:trPr>
        <w:trHeight w:val="1269"/>
      </w:trPr>
      <w:tc>
        <w:tcPr>
          <w:tcW w:w="5807" w:type="dxa"/>
        </w:tcPr>
        <w:p w14:paraId="71D4E34D" w14:textId="77777777" w:rsidR="00A348D0" w:rsidRPr="00A348D0" w:rsidRDefault="00A348D0" w:rsidP="00A348D0">
          <w:pPr>
            <w:tabs>
              <w:tab w:val="center" w:pos="4536"/>
            </w:tabs>
            <w:ind w:left="32"/>
            <w:jc w:val="right"/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</w:pP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begin"/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 INCLUDEPICTURE "https://fabex.a26.fr/dossier/images/FABEX/bureau/</w:instrText>
          </w:r>
          <w:sdt>
            <w:sdtPr>
              <w:rPr>
                <w:rFonts w:ascii="Arial Black" w:eastAsia="Times New Roman" w:hAnsi="Arial Black" w:cs="Times New Roman"/>
                <w:color w:val="1F3864" w:themeColor="accent1" w:themeShade="80"/>
                <w:sz w:val="16"/>
                <w:szCs w:val="16"/>
                <w:lang w:val="de-DE"/>
              </w:rPr>
              <w:alias w:val="A26-Logo"/>
              <w:tag w:val="A26LILogo"/>
              <w:id w:val="-96026880"/>
              <w:placeholder>
                <w:docPart w:val="C825F47BF432415FBF284A50D484CE16"/>
              </w:placeholder>
              <w15:color w:val="0000FF"/>
            </w:sdtPr>
            <w:sdtEndPr/>
            <w:sdtContent>
              <w:r w:rsidR="0097269C">
                <w:rPr>
                  <w:rFonts w:ascii="Arial Black" w:eastAsia="Times New Roman" w:hAnsi="Arial Black" w:cs="Times New Roman"/>
                  <w:color w:val="1F3864" w:themeColor="accent1" w:themeShade="80"/>
                  <w:sz w:val="16"/>
                  <w:szCs w:val="16"/>
                  <w:lang w:val="de-DE"/>
                </w:rPr>
                <w:instrText>FAB</w:instrText>
              </w:r>
            </w:sdtContent>
          </w:sdt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instrText xml:space="preserve">.JPG" \d </w:instrText>
          </w:r>
          <w:r w:rsidR="0097269C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separate"/>
          </w:r>
          <w:r w:rsidR="0097269C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pict w14:anchorId="645AC2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79pt;height:65.25pt">
                <v:imagedata r:id="rId1"/>
              </v:shape>
            </w:pict>
          </w:r>
          <w:r w:rsidRPr="00A348D0">
            <w:rPr>
              <w:rFonts w:ascii="Arial Black" w:eastAsia="Times New Roman" w:hAnsi="Arial Black" w:cs="Times New Roman"/>
              <w:color w:val="1F3864" w:themeColor="accent1" w:themeShade="80"/>
              <w:sz w:val="16"/>
              <w:szCs w:val="16"/>
              <w:lang w:val="de-DE"/>
            </w:rPr>
            <w:fldChar w:fldCharType="end"/>
          </w:r>
        </w:p>
      </w:tc>
    </w:tr>
  </w:tbl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BureauNom"/>
      <w:tag w:val="A26LIBureauNom"/>
      <w:id w:val="-785959807"/>
      <w:placeholder>
        <w:docPart w:val="B009BE19F3204475BD77E2786F0E469C"/>
      </w:placeholder>
      <w15:color w:val="0000FF"/>
    </w:sdtPr>
    <w:sdtEndPr/>
    <w:sdtContent>
      <w:p w14:paraId="00EEE4D2" w14:textId="77777777" w:rsidR="00B2713E" w:rsidRDefault="0097269C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2072950510"/>
      <w:placeholder>
        <w:docPart w:val="25909BA7BF1D4B89A0B7F7EE14DF5D82"/>
      </w:placeholder>
      <w15:color w:val="0000FF"/>
    </w:sdtPr>
    <w:sdtEndPr/>
    <w:sdtContent>
      <w:p w14:paraId="67CD0B14" w14:textId="77777777" w:rsidR="00A348D0" w:rsidRDefault="0097269C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829403057"/>
      <w:placeholder>
        <w:docPart w:val="C4A4F3BC17544A748A16AF421161A94C"/>
      </w:placeholder>
      <w15:color w:val="0000FF"/>
    </w:sdtPr>
    <w:sdtEndPr/>
    <w:sdtContent>
      <w:p w14:paraId="402EE059" w14:textId="77777777" w:rsidR="00A348D0" w:rsidRDefault="0097269C" w:rsidP="00A348D0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616192B8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77467542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665715649"/>
        <w:placeholder>
          <w:docPart w:val="F060AE2564EE4A438FF3E78CE6B5D3FB"/>
        </w:placeholder>
        <w15:color w:val="0000FF"/>
      </w:sdtPr>
      <w:sdtEndPr/>
      <w:sdtContent>
        <w:r w:rsidR="0097269C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650D4BB4" w14:textId="77777777" w:rsidR="00A348D0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 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906068541"/>
        <w:placeholder>
          <w:docPart w:val="6375889D0FBA4CA396395128DB983462"/>
        </w:placeholder>
        <w15:color w:val="0000FF"/>
      </w:sdtPr>
      <w:sdtEndPr/>
      <w:sdtContent>
        <w:r w:rsidR="0097269C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4A1E136E" w14:textId="77777777" w:rsidR="00A348D0" w:rsidRPr="009B3A5D" w:rsidRDefault="00A348D0" w:rsidP="00A348D0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2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579A34F6"/>
    <w:lvl w:ilvl="0" w:tplc="44365C44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23D26"/>
    <w:multiLevelType w:val="hybridMultilevel"/>
    <w:tmpl w:val="35EAB5EC"/>
    <w:lvl w:ilvl="0" w:tplc="91D4D4FA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69C"/>
    <w:rsid w:val="00003A64"/>
    <w:rsid w:val="00007BDD"/>
    <w:rsid w:val="00013F7D"/>
    <w:rsid w:val="000157E5"/>
    <w:rsid w:val="00023632"/>
    <w:rsid w:val="00026178"/>
    <w:rsid w:val="000268A9"/>
    <w:rsid w:val="00027049"/>
    <w:rsid w:val="0004498C"/>
    <w:rsid w:val="0005058A"/>
    <w:rsid w:val="0005187A"/>
    <w:rsid w:val="00051DB5"/>
    <w:rsid w:val="000542D4"/>
    <w:rsid w:val="00054848"/>
    <w:rsid w:val="00054C03"/>
    <w:rsid w:val="000670C6"/>
    <w:rsid w:val="0007199D"/>
    <w:rsid w:val="00072705"/>
    <w:rsid w:val="00082B68"/>
    <w:rsid w:val="00087E8E"/>
    <w:rsid w:val="00093135"/>
    <w:rsid w:val="0009539B"/>
    <w:rsid w:val="000B2348"/>
    <w:rsid w:val="000B359D"/>
    <w:rsid w:val="000B4BD7"/>
    <w:rsid w:val="000B585C"/>
    <w:rsid w:val="000C1C94"/>
    <w:rsid w:val="000C431D"/>
    <w:rsid w:val="000C57C0"/>
    <w:rsid w:val="000C5D9E"/>
    <w:rsid w:val="000C6B7B"/>
    <w:rsid w:val="000C79F8"/>
    <w:rsid w:val="000D1D89"/>
    <w:rsid w:val="000D3503"/>
    <w:rsid w:val="000E0908"/>
    <w:rsid w:val="000E1164"/>
    <w:rsid w:val="000E2C24"/>
    <w:rsid w:val="000E4B9A"/>
    <w:rsid w:val="000F7BE6"/>
    <w:rsid w:val="00101838"/>
    <w:rsid w:val="001041D2"/>
    <w:rsid w:val="00130507"/>
    <w:rsid w:val="00131E7A"/>
    <w:rsid w:val="00136842"/>
    <w:rsid w:val="00137B9E"/>
    <w:rsid w:val="00144107"/>
    <w:rsid w:val="00147FE3"/>
    <w:rsid w:val="00160065"/>
    <w:rsid w:val="00161B09"/>
    <w:rsid w:val="00166245"/>
    <w:rsid w:val="00167840"/>
    <w:rsid w:val="0018374E"/>
    <w:rsid w:val="001904B5"/>
    <w:rsid w:val="00190EFF"/>
    <w:rsid w:val="001A1AC0"/>
    <w:rsid w:val="001A2B41"/>
    <w:rsid w:val="001A6F3A"/>
    <w:rsid w:val="001B10A5"/>
    <w:rsid w:val="001D0A3E"/>
    <w:rsid w:val="001D711F"/>
    <w:rsid w:val="001E331F"/>
    <w:rsid w:val="001E6706"/>
    <w:rsid w:val="001F7501"/>
    <w:rsid w:val="001F77C1"/>
    <w:rsid w:val="002047D7"/>
    <w:rsid w:val="002232A2"/>
    <w:rsid w:val="002232C2"/>
    <w:rsid w:val="00224276"/>
    <w:rsid w:val="0022735B"/>
    <w:rsid w:val="002376AB"/>
    <w:rsid w:val="00237DF3"/>
    <w:rsid w:val="00244BE3"/>
    <w:rsid w:val="002473E2"/>
    <w:rsid w:val="002616D8"/>
    <w:rsid w:val="002620F2"/>
    <w:rsid w:val="0026502C"/>
    <w:rsid w:val="002673F7"/>
    <w:rsid w:val="00271C0D"/>
    <w:rsid w:val="00273618"/>
    <w:rsid w:val="002757D0"/>
    <w:rsid w:val="002878B8"/>
    <w:rsid w:val="00287C90"/>
    <w:rsid w:val="002A16AC"/>
    <w:rsid w:val="002A5E56"/>
    <w:rsid w:val="002B1C6B"/>
    <w:rsid w:val="002B44A5"/>
    <w:rsid w:val="002B6461"/>
    <w:rsid w:val="002C3819"/>
    <w:rsid w:val="002C68E0"/>
    <w:rsid w:val="002D05CA"/>
    <w:rsid w:val="002F61BF"/>
    <w:rsid w:val="002F7F1C"/>
    <w:rsid w:val="00301E9B"/>
    <w:rsid w:val="00304983"/>
    <w:rsid w:val="003057B8"/>
    <w:rsid w:val="003114FD"/>
    <w:rsid w:val="00316FE7"/>
    <w:rsid w:val="00326763"/>
    <w:rsid w:val="003272AC"/>
    <w:rsid w:val="003342F7"/>
    <w:rsid w:val="003343C7"/>
    <w:rsid w:val="00346BBA"/>
    <w:rsid w:val="00350C45"/>
    <w:rsid w:val="00350FFC"/>
    <w:rsid w:val="00353C4D"/>
    <w:rsid w:val="003556D0"/>
    <w:rsid w:val="0036088D"/>
    <w:rsid w:val="0036178C"/>
    <w:rsid w:val="00374039"/>
    <w:rsid w:val="003851A3"/>
    <w:rsid w:val="003855DB"/>
    <w:rsid w:val="003902E1"/>
    <w:rsid w:val="00390CFE"/>
    <w:rsid w:val="003A714E"/>
    <w:rsid w:val="003B2BEF"/>
    <w:rsid w:val="003B3616"/>
    <w:rsid w:val="003B7719"/>
    <w:rsid w:val="003B791E"/>
    <w:rsid w:val="003C2928"/>
    <w:rsid w:val="003C667A"/>
    <w:rsid w:val="003D04A8"/>
    <w:rsid w:val="003D11B3"/>
    <w:rsid w:val="003D16F4"/>
    <w:rsid w:val="003D519F"/>
    <w:rsid w:val="003D6B7D"/>
    <w:rsid w:val="003E226C"/>
    <w:rsid w:val="003E6D03"/>
    <w:rsid w:val="003F033C"/>
    <w:rsid w:val="003F0606"/>
    <w:rsid w:val="003F123D"/>
    <w:rsid w:val="003F430C"/>
    <w:rsid w:val="00401A2A"/>
    <w:rsid w:val="00403F7F"/>
    <w:rsid w:val="0040551B"/>
    <w:rsid w:val="0041417D"/>
    <w:rsid w:val="00426ABE"/>
    <w:rsid w:val="00431281"/>
    <w:rsid w:val="00432591"/>
    <w:rsid w:val="0044010C"/>
    <w:rsid w:val="004412A7"/>
    <w:rsid w:val="00442DC7"/>
    <w:rsid w:val="00450228"/>
    <w:rsid w:val="004513F7"/>
    <w:rsid w:val="004530E7"/>
    <w:rsid w:val="0045333A"/>
    <w:rsid w:val="00453C60"/>
    <w:rsid w:val="0045495F"/>
    <w:rsid w:val="004576F2"/>
    <w:rsid w:val="00464123"/>
    <w:rsid w:val="00465692"/>
    <w:rsid w:val="004666D0"/>
    <w:rsid w:val="004679B7"/>
    <w:rsid w:val="00472B2C"/>
    <w:rsid w:val="00474432"/>
    <w:rsid w:val="00477FA0"/>
    <w:rsid w:val="00480AD0"/>
    <w:rsid w:val="0049090F"/>
    <w:rsid w:val="00493201"/>
    <w:rsid w:val="0049467C"/>
    <w:rsid w:val="004A1EB7"/>
    <w:rsid w:val="004A580F"/>
    <w:rsid w:val="004A72FE"/>
    <w:rsid w:val="004B3A6C"/>
    <w:rsid w:val="004B59E8"/>
    <w:rsid w:val="004B64E7"/>
    <w:rsid w:val="004C3DB7"/>
    <w:rsid w:val="004D0750"/>
    <w:rsid w:val="004D3D71"/>
    <w:rsid w:val="004D5867"/>
    <w:rsid w:val="004D5F65"/>
    <w:rsid w:val="004E5031"/>
    <w:rsid w:val="004E665E"/>
    <w:rsid w:val="0050683F"/>
    <w:rsid w:val="00523C95"/>
    <w:rsid w:val="00526181"/>
    <w:rsid w:val="00526975"/>
    <w:rsid w:val="0053493F"/>
    <w:rsid w:val="00540F99"/>
    <w:rsid w:val="00543591"/>
    <w:rsid w:val="00546CD2"/>
    <w:rsid w:val="00550749"/>
    <w:rsid w:val="00557A58"/>
    <w:rsid w:val="00560728"/>
    <w:rsid w:val="00565123"/>
    <w:rsid w:val="005659AC"/>
    <w:rsid w:val="00565FE1"/>
    <w:rsid w:val="00572F35"/>
    <w:rsid w:val="005760BA"/>
    <w:rsid w:val="0058124A"/>
    <w:rsid w:val="00581C27"/>
    <w:rsid w:val="005909D3"/>
    <w:rsid w:val="00592444"/>
    <w:rsid w:val="005951BA"/>
    <w:rsid w:val="005A1A1F"/>
    <w:rsid w:val="005A1A22"/>
    <w:rsid w:val="005A61D6"/>
    <w:rsid w:val="005A713B"/>
    <w:rsid w:val="005A7E6A"/>
    <w:rsid w:val="005B32FD"/>
    <w:rsid w:val="005B3B12"/>
    <w:rsid w:val="005B5D1F"/>
    <w:rsid w:val="005C3C75"/>
    <w:rsid w:val="005C4539"/>
    <w:rsid w:val="005C46E9"/>
    <w:rsid w:val="005C51A4"/>
    <w:rsid w:val="005C7D53"/>
    <w:rsid w:val="005D051D"/>
    <w:rsid w:val="005D1A84"/>
    <w:rsid w:val="005D1B26"/>
    <w:rsid w:val="005E08D4"/>
    <w:rsid w:val="005E2855"/>
    <w:rsid w:val="005E35A0"/>
    <w:rsid w:val="005E7753"/>
    <w:rsid w:val="005F2723"/>
    <w:rsid w:val="005F6A22"/>
    <w:rsid w:val="00615A88"/>
    <w:rsid w:val="00625754"/>
    <w:rsid w:val="00627546"/>
    <w:rsid w:val="0063193F"/>
    <w:rsid w:val="00634C47"/>
    <w:rsid w:val="00634EA1"/>
    <w:rsid w:val="0065359E"/>
    <w:rsid w:val="0065378C"/>
    <w:rsid w:val="006557D8"/>
    <w:rsid w:val="0065755C"/>
    <w:rsid w:val="006634AF"/>
    <w:rsid w:val="00676364"/>
    <w:rsid w:val="006809A2"/>
    <w:rsid w:val="00683CDA"/>
    <w:rsid w:val="00684A56"/>
    <w:rsid w:val="00687760"/>
    <w:rsid w:val="00692A1A"/>
    <w:rsid w:val="00693179"/>
    <w:rsid w:val="006977FF"/>
    <w:rsid w:val="006A00BF"/>
    <w:rsid w:val="006A74BB"/>
    <w:rsid w:val="006B0FFF"/>
    <w:rsid w:val="006B2D7E"/>
    <w:rsid w:val="006C2238"/>
    <w:rsid w:val="006C2447"/>
    <w:rsid w:val="006C3AF2"/>
    <w:rsid w:val="006D345E"/>
    <w:rsid w:val="006E238C"/>
    <w:rsid w:val="006E24A4"/>
    <w:rsid w:val="006E2BBD"/>
    <w:rsid w:val="006E5C11"/>
    <w:rsid w:val="006E61A8"/>
    <w:rsid w:val="006F3828"/>
    <w:rsid w:val="006F5647"/>
    <w:rsid w:val="006F6899"/>
    <w:rsid w:val="007018AF"/>
    <w:rsid w:val="0070280B"/>
    <w:rsid w:val="00703D7E"/>
    <w:rsid w:val="00704DB3"/>
    <w:rsid w:val="0071256C"/>
    <w:rsid w:val="00720593"/>
    <w:rsid w:val="00726167"/>
    <w:rsid w:val="00732DC1"/>
    <w:rsid w:val="0073522D"/>
    <w:rsid w:val="0073524B"/>
    <w:rsid w:val="00741B30"/>
    <w:rsid w:val="007445B3"/>
    <w:rsid w:val="00747B68"/>
    <w:rsid w:val="00753CB6"/>
    <w:rsid w:val="00776C16"/>
    <w:rsid w:val="0078522D"/>
    <w:rsid w:val="00790BC6"/>
    <w:rsid w:val="00790D0C"/>
    <w:rsid w:val="007919D3"/>
    <w:rsid w:val="00791F4B"/>
    <w:rsid w:val="007A0E47"/>
    <w:rsid w:val="007A2E1C"/>
    <w:rsid w:val="007A750E"/>
    <w:rsid w:val="007A7EE8"/>
    <w:rsid w:val="007B020B"/>
    <w:rsid w:val="007B2E2A"/>
    <w:rsid w:val="007B3293"/>
    <w:rsid w:val="007B696D"/>
    <w:rsid w:val="007B7D39"/>
    <w:rsid w:val="007C1867"/>
    <w:rsid w:val="007C4EDD"/>
    <w:rsid w:val="007E2D06"/>
    <w:rsid w:val="007E5A67"/>
    <w:rsid w:val="007E5A7C"/>
    <w:rsid w:val="007E77CF"/>
    <w:rsid w:val="008022AE"/>
    <w:rsid w:val="00810201"/>
    <w:rsid w:val="00817619"/>
    <w:rsid w:val="00821F42"/>
    <w:rsid w:val="008273A6"/>
    <w:rsid w:val="00827899"/>
    <w:rsid w:val="00837B84"/>
    <w:rsid w:val="00841BE2"/>
    <w:rsid w:val="00843C73"/>
    <w:rsid w:val="00850A8C"/>
    <w:rsid w:val="00850C40"/>
    <w:rsid w:val="00851A9E"/>
    <w:rsid w:val="00857475"/>
    <w:rsid w:val="00861176"/>
    <w:rsid w:val="00870259"/>
    <w:rsid w:val="00870736"/>
    <w:rsid w:val="0088020D"/>
    <w:rsid w:val="008812F7"/>
    <w:rsid w:val="008825A4"/>
    <w:rsid w:val="008827E2"/>
    <w:rsid w:val="00884D4F"/>
    <w:rsid w:val="00886615"/>
    <w:rsid w:val="008866EE"/>
    <w:rsid w:val="00896D6C"/>
    <w:rsid w:val="008A549F"/>
    <w:rsid w:val="008A5DEE"/>
    <w:rsid w:val="008B0AB9"/>
    <w:rsid w:val="008B3324"/>
    <w:rsid w:val="008B3886"/>
    <w:rsid w:val="008B4D8F"/>
    <w:rsid w:val="008C7C1F"/>
    <w:rsid w:val="008D0352"/>
    <w:rsid w:val="008D2207"/>
    <w:rsid w:val="008D4A98"/>
    <w:rsid w:val="008E2168"/>
    <w:rsid w:val="008E606B"/>
    <w:rsid w:val="008F0AB7"/>
    <w:rsid w:val="008F6CA3"/>
    <w:rsid w:val="0090470A"/>
    <w:rsid w:val="0091261B"/>
    <w:rsid w:val="00917FD9"/>
    <w:rsid w:val="00920603"/>
    <w:rsid w:val="00923E5E"/>
    <w:rsid w:val="00924663"/>
    <w:rsid w:val="00925464"/>
    <w:rsid w:val="009308B5"/>
    <w:rsid w:val="0093382E"/>
    <w:rsid w:val="00935C76"/>
    <w:rsid w:val="00935FB0"/>
    <w:rsid w:val="009429A2"/>
    <w:rsid w:val="00942EAB"/>
    <w:rsid w:val="00942F23"/>
    <w:rsid w:val="00943D4B"/>
    <w:rsid w:val="00956060"/>
    <w:rsid w:val="009561CD"/>
    <w:rsid w:val="00956E72"/>
    <w:rsid w:val="009610EA"/>
    <w:rsid w:val="00962267"/>
    <w:rsid w:val="00963694"/>
    <w:rsid w:val="0096774E"/>
    <w:rsid w:val="0097016E"/>
    <w:rsid w:val="0097269C"/>
    <w:rsid w:val="00973B23"/>
    <w:rsid w:val="0098046B"/>
    <w:rsid w:val="009812CC"/>
    <w:rsid w:val="00981C40"/>
    <w:rsid w:val="0099009D"/>
    <w:rsid w:val="009929CA"/>
    <w:rsid w:val="009946C2"/>
    <w:rsid w:val="00995C90"/>
    <w:rsid w:val="009A0495"/>
    <w:rsid w:val="009A6920"/>
    <w:rsid w:val="009B102A"/>
    <w:rsid w:val="009B3A5D"/>
    <w:rsid w:val="009B487D"/>
    <w:rsid w:val="009B5BA4"/>
    <w:rsid w:val="009D419D"/>
    <w:rsid w:val="009D4844"/>
    <w:rsid w:val="009E20C4"/>
    <w:rsid w:val="009E2986"/>
    <w:rsid w:val="009E3599"/>
    <w:rsid w:val="009F4A93"/>
    <w:rsid w:val="00A001BB"/>
    <w:rsid w:val="00A04717"/>
    <w:rsid w:val="00A04DE0"/>
    <w:rsid w:val="00A11806"/>
    <w:rsid w:val="00A136A5"/>
    <w:rsid w:val="00A17017"/>
    <w:rsid w:val="00A277EA"/>
    <w:rsid w:val="00A279E1"/>
    <w:rsid w:val="00A31FEE"/>
    <w:rsid w:val="00A327BF"/>
    <w:rsid w:val="00A348D0"/>
    <w:rsid w:val="00A435B7"/>
    <w:rsid w:val="00A44FBD"/>
    <w:rsid w:val="00A45C37"/>
    <w:rsid w:val="00A52911"/>
    <w:rsid w:val="00A55F0D"/>
    <w:rsid w:val="00A60107"/>
    <w:rsid w:val="00A63E60"/>
    <w:rsid w:val="00A714C8"/>
    <w:rsid w:val="00A85F2D"/>
    <w:rsid w:val="00A90D99"/>
    <w:rsid w:val="00A93DF4"/>
    <w:rsid w:val="00AA1DE7"/>
    <w:rsid w:val="00AA2CEF"/>
    <w:rsid w:val="00AB0F40"/>
    <w:rsid w:val="00AB1B14"/>
    <w:rsid w:val="00AB1DBC"/>
    <w:rsid w:val="00AB6C28"/>
    <w:rsid w:val="00AB79B1"/>
    <w:rsid w:val="00AC1568"/>
    <w:rsid w:val="00AC2FED"/>
    <w:rsid w:val="00AC5457"/>
    <w:rsid w:val="00AC7E49"/>
    <w:rsid w:val="00AE04AD"/>
    <w:rsid w:val="00AE53C2"/>
    <w:rsid w:val="00AE5F75"/>
    <w:rsid w:val="00AF014F"/>
    <w:rsid w:val="00B03230"/>
    <w:rsid w:val="00B052F3"/>
    <w:rsid w:val="00B05E22"/>
    <w:rsid w:val="00B1508E"/>
    <w:rsid w:val="00B23514"/>
    <w:rsid w:val="00B26C3B"/>
    <w:rsid w:val="00B26DF7"/>
    <w:rsid w:val="00B2713E"/>
    <w:rsid w:val="00B301F0"/>
    <w:rsid w:val="00B313F8"/>
    <w:rsid w:val="00B34A95"/>
    <w:rsid w:val="00B37198"/>
    <w:rsid w:val="00B40614"/>
    <w:rsid w:val="00B42C34"/>
    <w:rsid w:val="00B445D2"/>
    <w:rsid w:val="00B52700"/>
    <w:rsid w:val="00B53188"/>
    <w:rsid w:val="00B53490"/>
    <w:rsid w:val="00B65913"/>
    <w:rsid w:val="00B67925"/>
    <w:rsid w:val="00B803F0"/>
    <w:rsid w:val="00B82CB8"/>
    <w:rsid w:val="00B87E90"/>
    <w:rsid w:val="00B92AA7"/>
    <w:rsid w:val="00B97FB5"/>
    <w:rsid w:val="00BA098B"/>
    <w:rsid w:val="00BA0CE6"/>
    <w:rsid w:val="00BA1223"/>
    <w:rsid w:val="00BA5451"/>
    <w:rsid w:val="00BC3C41"/>
    <w:rsid w:val="00BD7427"/>
    <w:rsid w:val="00BD74CD"/>
    <w:rsid w:val="00BE44A8"/>
    <w:rsid w:val="00BF11CC"/>
    <w:rsid w:val="00BF3356"/>
    <w:rsid w:val="00C03843"/>
    <w:rsid w:val="00C07158"/>
    <w:rsid w:val="00C1002C"/>
    <w:rsid w:val="00C101B7"/>
    <w:rsid w:val="00C126B0"/>
    <w:rsid w:val="00C12908"/>
    <w:rsid w:val="00C171B8"/>
    <w:rsid w:val="00C237BC"/>
    <w:rsid w:val="00C238AE"/>
    <w:rsid w:val="00C262EA"/>
    <w:rsid w:val="00C31A36"/>
    <w:rsid w:val="00C329F4"/>
    <w:rsid w:val="00C32EC3"/>
    <w:rsid w:val="00C46274"/>
    <w:rsid w:val="00C4686F"/>
    <w:rsid w:val="00C47279"/>
    <w:rsid w:val="00C478A9"/>
    <w:rsid w:val="00C5061F"/>
    <w:rsid w:val="00C5248E"/>
    <w:rsid w:val="00C53895"/>
    <w:rsid w:val="00C65E56"/>
    <w:rsid w:val="00C66377"/>
    <w:rsid w:val="00C7075A"/>
    <w:rsid w:val="00C71921"/>
    <w:rsid w:val="00C8319D"/>
    <w:rsid w:val="00C842B3"/>
    <w:rsid w:val="00C937FC"/>
    <w:rsid w:val="00C949A2"/>
    <w:rsid w:val="00C96A5D"/>
    <w:rsid w:val="00CA4201"/>
    <w:rsid w:val="00CB063C"/>
    <w:rsid w:val="00CB446F"/>
    <w:rsid w:val="00CB44B9"/>
    <w:rsid w:val="00CC1465"/>
    <w:rsid w:val="00CC18EE"/>
    <w:rsid w:val="00CC7186"/>
    <w:rsid w:val="00CC7EC3"/>
    <w:rsid w:val="00CD10F9"/>
    <w:rsid w:val="00CD1730"/>
    <w:rsid w:val="00CD2336"/>
    <w:rsid w:val="00CD3243"/>
    <w:rsid w:val="00CD4CCC"/>
    <w:rsid w:val="00CE1D72"/>
    <w:rsid w:val="00CF028D"/>
    <w:rsid w:val="00CF156C"/>
    <w:rsid w:val="00CF1A28"/>
    <w:rsid w:val="00D02266"/>
    <w:rsid w:val="00D06476"/>
    <w:rsid w:val="00D06A03"/>
    <w:rsid w:val="00D076C4"/>
    <w:rsid w:val="00D07FBE"/>
    <w:rsid w:val="00D10C0D"/>
    <w:rsid w:val="00D23E7A"/>
    <w:rsid w:val="00D31EDF"/>
    <w:rsid w:val="00D37BC4"/>
    <w:rsid w:val="00D41923"/>
    <w:rsid w:val="00D42891"/>
    <w:rsid w:val="00D44098"/>
    <w:rsid w:val="00D51554"/>
    <w:rsid w:val="00D51D43"/>
    <w:rsid w:val="00D52F6A"/>
    <w:rsid w:val="00D71C13"/>
    <w:rsid w:val="00D86D14"/>
    <w:rsid w:val="00DA2C19"/>
    <w:rsid w:val="00DA2DF4"/>
    <w:rsid w:val="00DA709B"/>
    <w:rsid w:val="00DB0258"/>
    <w:rsid w:val="00DB7600"/>
    <w:rsid w:val="00DC1797"/>
    <w:rsid w:val="00DC2778"/>
    <w:rsid w:val="00DC4266"/>
    <w:rsid w:val="00DC6FC6"/>
    <w:rsid w:val="00DD4AC9"/>
    <w:rsid w:val="00DD50D2"/>
    <w:rsid w:val="00DD6DD3"/>
    <w:rsid w:val="00DE295D"/>
    <w:rsid w:val="00DE5CF9"/>
    <w:rsid w:val="00DE6990"/>
    <w:rsid w:val="00DF15C1"/>
    <w:rsid w:val="00DF1853"/>
    <w:rsid w:val="00DF311E"/>
    <w:rsid w:val="00DF3FAE"/>
    <w:rsid w:val="00DF5337"/>
    <w:rsid w:val="00DF7F36"/>
    <w:rsid w:val="00E019CD"/>
    <w:rsid w:val="00E03897"/>
    <w:rsid w:val="00E07531"/>
    <w:rsid w:val="00E155F6"/>
    <w:rsid w:val="00E15DA1"/>
    <w:rsid w:val="00E16CCB"/>
    <w:rsid w:val="00E17454"/>
    <w:rsid w:val="00E216D6"/>
    <w:rsid w:val="00E23887"/>
    <w:rsid w:val="00E243DF"/>
    <w:rsid w:val="00E35799"/>
    <w:rsid w:val="00E36CAC"/>
    <w:rsid w:val="00E42516"/>
    <w:rsid w:val="00E44EF6"/>
    <w:rsid w:val="00E57729"/>
    <w:rsid w:val="00E62C45"/>
    <w:rsid w:val="00E66D33"/>
    <w:rsid w:val="00E71AC7"/>
    <w:rsid w:val="00E733FC"/>
    <w:rsid w:val="00E82A82"/>
    <w:rsid w:val="00E907FD"/>
    <w:rsid w:val="00E91CC2"/>
    <w:rsid w:val="00E94AFA"/>
    <w:rsid w:val="00EA5F80"/>
    <w:rsid w:val="00EB31DE"/>
    <w:rsid w:val="00EB436A"/>
    <w:rsid w:val="00EB7F8E"/>
    <w:rsid w:val="00EC1653"/>
    <w:rsid w:val="00EC42DB"/>
    <w:rsid w:val="00EC60A5"/>
    <w:rsid w:val="00ED16F3"/>
    <w:rsid w:val="00ED3591"/>
    <w:rsid w:val="00ED4DE0"/>
    <w:rsid w:val="00ED6F95"/>
    <w:rsid w:val="00ED73D7"/>
    <w:rsid w:val="00EE027F"/>
    <w:rsid w:val="00EE0F25"/>
    <w:rsid w:val="00EE15D9"/>
    <w:rsid w:val="00EE2720"/>
    <w:rsid w:val="00EE2888"/>
    <w:rsid w:val="00F0200F"/>
    <w:rsid w:val="00F0759A"/>
    <w:rsid w:val="00F138F4"/>
    <w:rsid w:val="00F207E1"/>
    <w:rsid w:val="00F233B7"/>
    <w:rsid w:val="00F23636"/>
    <w:rsid w:val="00F32F8A"/>
    <w:rsid w:val="00F35112"/>
    <w:rsid w:val="00F3661C"/>
    <w:rsid w:val="00F36D7E"/>
    <w:rsid w:val="00F41AE3"/>
    <w:rsid w:val="00F424FB"/>
    <w:rsid w:val="00F42F8A"/>
    <w:rsid w:val="00F46A2E"/>
    <w:rsid w:val="00F51233"/>
    <w:rsid w:val="00F532CF"/>
    <w:rsid w:val="00F602BA"/>
    <w:rsid w:val="00F6724A"/>
    <w:rsid w:val="00F80B61"/>
    <w:rsid w:val="00F82475"/>
    <w:rsid w:val="00F8371A"/>
    <w:rsid w:val="00F83F7A"/>
    <w:rsid w:val="00F85319"/>
    <w:rsid w:val="00F85FD9"/>
    <w:rsid w:val="00F9504F"/>
    <w:rsid w:val="00FA0BE7"/>
    <w:rsid w:val="00FA12D4"/>
    <w:rsid w:val="00FA42E0"/>
    <w:rsid w:val="00FA6BE9"/>
    <w:rsid w:val="00FB5C4D"/>
    <w:rsid w:val="00FB6BA4"/>
    <w:rsid w:val="00FC16A2"/>
    <w:rsid w:val="00FC7250"/>
    <w:rsid w:val="00FC7A7C"/>
    <w:rsid w:val="00FD3854"/>
    <w:rsid w:val="00FD647F"/>
    <w:rsid w:val="00FE4CFC"/>
    <w:rsid w:val="00FE692A"/>
    <w:rsid w:val="00FE77CA"/>
    <w:rsid w:val="00FE7856"/>
    <w:rsid w:val="00FE7B4B"/>
    <w:rsid w:val="00FF195C"/>
    <w:rsid w:val="00FF208A"/>
    <w:rsid w:val="00FF7616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1FB9F"/>
  <w15:chartTrackingRefBased/>
  <w15:docId w15:val="{C6BB34F8-7928-4C44-B764-2A2A5F22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2723"/>
    <w:pPr>
      <w:jc w:val="both"/>
    </w:pPr>
    <w:rPr>
      <w:color w:val="000000" w:themeColor="text1"/>
    </w:rPr>
  </w:style>
  <w:style w:type="paragraph" w:styleId="Titre1">
    <w:name w:val="heading 1"/>
    <w:basedOn w:val="Normal"/>
    <w:next w:val="Normal"/>
    <w:link w:val="Titre1Car"/>
    <w:autoRedefine/>
    <w:unhideWhenUsed/>
    <w:qFormat/>
    <w:rsid w:val="00BD7427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5D1B26"/>
    <w:pPr>
      <w:keepNext/>
      <w:keepLines/>
      <w:numPr>
        <w:numId w:val="5"/>
      </w:numPr>
      <w:outlineLvl w:val="2"/>
    </w:pPr>
    <w:rPr>
      <w:rFonts w:ascii="Bahnschrift SemiBold" w:eastAsiaTheme="majorEastAsia" w:hAnsi="Bahnschrift SemiBold" w:cstheme="majorBidi"/>
      <w:b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B4BD7"/>
    <w:pPr>
      <w:keepNext/>
      <w:keepLines/>
      <w:tabs>
        <w:tab w:val="left" w:pos="284"/>
      </w:tabs>
      <w:ind w:left="284"/>
      <w:outlineLvl w:val="3"/>
    </w:pPr>
    <w:rPr>
      <w:rFonts w:ascii="Bahnschrift SemiBold" w:eastAsiaTheme="majorEastAsia" w:hAnsi="Bahnschrift SemiBold" w:cstheme="majorBidi"/>
      <w:bCs/>
      <w:iCs/>
      <w:u w:val="single"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rsid w:val="00E36CAC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rsid w:val="008A5DEE"/>
    <w:pPr>
      <w:keepNext/>
      <w:keepLines/>
      <w:spacing w:before="120" w:after="120"/>
      <w:jc w:val="left"/>
      <w:outlineLvl w:val="5"/>
    </w:pPr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BD7427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autoRedefine/>
    <w:rsid w:val="00E82A82"/>
    <w:pPr>
      <w:tabs>
        <w:tab w:val="left" w:pos="1929"/>
      </w:tabs>
      <w:spacing w:before="40" w:line="288" w:lineRule="auto"/>
      <w:ind w:left="145"/>
    </w:pPr>
    <w:rPr>
      <w:rFonts w:eastAsiaTheme="minorEastAsia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5D1B26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B4BD7"/>
    <w:rPr>
      <w:rFonts w:ascii="Bahnschrift SemiBold" w:eastAsiaTheme="majorEastAsia" w:hAnsi="Bahnschrift SemiBold" w:cstheme="majorBidi"/>
      <w:bCs/>
      <w:iCs/>
      <w:sz w:val="20"/>
      <w:u w:val="single"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E36CAC"/>
    <w:rPr>
      <w:rFonts w:asciiTheme="majorHAnsi" w:eastAsiaTheme="majorEastAsia" w:hAnsiTheme="majorHAnsi" w:cstheme="majorHAnsi"/>
      <w:caps/>
      <w:color w:val="3186B5"/>
      <w:sz w:val="18"/>
      <w:szCs w:val="18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8A5DEE"/>
    <w:rPr>
      <w:rFonts w:ascii="Calibri Light" w:eastAsiaTheme="majorEastAsia" w:hAnsi="Calibri Light" w:cstheme="majorBidi"/>
      <w:caps/>
      <w:color w:val="3186B5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5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avensys/ace/expert/FBI.jpg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avensys/ace/expert/FBI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CREJ%20MA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825F47BF432415FBF284A50D484CE1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6B72E24-7E09-4782-942D-19D138810B92}"/>
      </w:docPartPr>
      <w:docPartBody>
        <w:p w:rsidR="00000000" w:rsidRDefault="00000000"/>
      </w:docPartBody>
    </w:docPart>
    <w:docPart>
      <w:docPartPr>
        <w:name w:val="B009BE19F3204475BD77E2786F0E469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57AFB3F-6C49-4BFA-A7CF-510C4503358E}"/>
      </w:docPartPr>
      <w:docPartBody>
        <w:p w:rsidR="00000000" w:rsidRDefault="00000000"/>
      </w:docPartBody>
    </w:docPart>
    <w:docPart>
      <w:docPartPr>
        <w:name w:val="25909BA7BF1D4B89A0B7F7EE14DF5D8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A60DA5-B5FA-4FCA-882E-1913C9A44D1E}"/>
      </w:docPartPr>
      <w:docPartBody>
        <w:p w:rsidR="00000000" w:rsidRDefault="00000000"/>
      </w:docPartBody>
    </w:docPart>
    <w:docPart>
      <w:docPartPr>
        <w:name w:val="C4A4F3BC17544A748A16AF421161A94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3E0005-BA18-41D4-9496-46C99E91DDA2}"/>
      </w:docPartPr>
      <w:docPartBody>
        <w:p w:rsidR="00000000" w:rsidRDefault="00000000"/>
      </w:docPartBody>
    </w:docPart>
    <w:docPart>
      <w:docPartPr>
        <w:name w:val="F060AE2564EE4A438FF3E78CE6B5D3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06F2CDD-75B7-4FA6-AEC4-8F2C26FA72F9}"/>
      </w:docPartPr>
      <w:docPartBody>
        <w:p w:rsidR="00000000" w:rsidRDefault="00000000"/>
      </w:docPartBody>
    </w:docPart>
    <w:docPart>
      <w:docPartPr>
        <w:name w:val="6375889D0FBA4CA396395128DB9834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AF5FB2-DD1E-4612-8B07-782123DA151A}"/>
      </w:docPartPr>
      <w:docPartBody>
        <w:p w:rsidR="00000000" w:rsidRDefault="00000000"/>
      </w:docPartBody>
    </w:docPart>
    <w:docPart>
      <w:docPartPr>
        <w:name w:val="33108A2CD46943D1AE02AD66F33F15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B6634C-B100-4B81-9537-70ED28E35E3D}"/>
      </w:docPartPr>
      <w:docPartBody>
        <w:p w:rsidR="00000000" w:rsidRDefault="00000000"/>
      </w:docPartBody>
    </w:docPart>
    <w:docPart>
      <w:docPartPr>
        <w:name w:val="2DA93154BC1F4709AAA960A8C03ED8B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83A4AC-C706-4EBC-9A31-1AE9BB460E66}"/>
      </w:docPartPr>
      <w:docPartBody>
        <w:p w:rsidR="00000000" w:rsidRDefault="00000000"/>
      </w:docPartBody>
    </w:docPart>
    <w:docPart>
      <w:docPartPr>
        <w:name w:val="916EEFBF073447D5B8A9C74B0B8FF92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8E44A68-36BF-45A1-B65D-789D47EE1795}"/>
      </w:docPartPr>
      <w:docPartBody>
        <w:p w:rsidR="00000000" w:rsidRDefault="00000000"/>
      </w:docPartBody>
    </w:docPart>
    <w:docPart>
      <w:docPartPr>
        <w:name w:val="F78CC0D8C8C847AD893975D3FD349A5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270070-6CA0-47C8-B3A7-212DB27C2E80}"/>
      </w:docPartPr>
      <w:docPartBody>
        <w:p w:rsidR="00000000" w:rsidRDefault="00000000"/>
      </w:docPartBody>
    </w:docPart>
    <w:docPart>
      <w:docPartPr>
        <w:name w:val="DDC3D0C769F040A2B2759DF270A593C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081887-5752-4585-B255-D6E717FEDA9A}"/>
      </w:docPartPr>
      <w:docPartBody>
        <w:p w:rsidR="00000000" w:rsidRDefault="00000000"/>
      </w:docPartBody>
    </w:docPart>
    <w:docPart>
      <w:docPartPr>
        <w:name w:val="A1A4E71A91624AEBA49A7CDBD4FC7C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7DAFE8-46BC-4CB9-B36B-2B83A95D9C80}"/>
      </w:docPartPr>
      <w:docPartBody>
        <w:p w:rsidR="00000000" w:rsidRDefault="00000000"/>
      </w:docPartBody>
    </w:docPart>
    <w:docPart>
      <w:docPartPr>
        <w:name w:val="B69633FEC5F7486794A9432B10A71C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FB7776-6D60-4527-886F-70E66CDC0F5A}"/>
      </w:docPartPr>
      <w:docPartBody>
        <w:p w:rsidR="00000000" w:rsidRDefault="00000000"/>
      </w:docPartBody>
    </w:docPart>
    <w:docPart>
      <w:docPartPr>
        <w:name w:val="99650C4B763D4FF7A30E1906AABED04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588F0F-EF11-40F5-ADFF-C995DF1B197D}"/>
      </w:docPartPr>
      <w:docPartBody>
        <w:p w:rsidR="00000000" w:rsidRDefault="00000000"/>
      </w:docPartBody>
    </w:docPart>
    <w:docPart>
      <w:docPartPr>
        <w:name w:val="AC88531B2E184E868C41D15B9EE861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D22916-02DC-485C-84F0-6DD9D9ED9553}"/>
      </w:docPartPr>
      <w:docPartBody>
        <w:p w:rsidR="00000000" w:rsidRDefault="00000000"/>
      </w:docPartBody>
    </w:docPart>
    <w:docPart>
      <w:docPartPr>
        <w:name w:val="B4971D91A76A40FAA4B79BAD2F102F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C4CF67-4B42-4E27-A2CD-024D02584952}"/>
      </w:docPartPr>
      <w:docPartBody>
        <w:p w:rsidR="00000000" w:rsidRDefault="00000000"/>
      </w:docPartBody>
    </w:docPart>
    <w:docPart>
      <w:docPartPr>
        <w:name w:val="2736CB2797C54B63B62C849B58B0DA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CFDF51-4C5C-48D3-A57A-08403E849C66}"/>
      </w:docPartPr>
      <w:docPartBody>
        <w:p w:rsidR="00000000" w:rsidRDefault="00000000"/>
      </w:docPartBody>
    </w:docPart>
    <w:docPart>
      <w:docPartPr>
        <w:name w:val="210104BC37064805A3A68F9FA55D72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6EFBF31-7DF5-43BA-BA12-E4AA2D450894}"/>
      </w:docPartPr>
      <w:docPartBody>
        <w:p w:rsidR="00000000" w:rsidRDefault="00000000"/>
      </w:docPartBody>
    </w:docPart>
    <w:docPart>
      <w:docPartPr>
        <w:name w:val="3C0D7644735B42309BE9302F44ECD2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459167F-F316-466D-ABC2-755CDCA1FDD0}"/>
      </w:docPartPr>
      <w:docPartBody>
        <w:p w:rsidR="00000000" w:rsidRDefault="00000000"/>
      </w:docPartBody>
    </w:docPart>
    <w:docPart>
      <w:docPartPr>
        <w:name w:val="4C160EB4C471443995CFB98CA573E2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60F3E1-E962-435B-8A8C-310E3B942BB5}"/>
      </w:docPartPr>
      <w:docPartBody>
        <w:p w:rsidR="00000000" w:rsidRDefault="00000000"/>
      </w:docPartBody>
    </w:docPart>
    <w:docPart>
      <w:docPartPr>
        <w:name w:val="0056568F84284209A04D4E6CCDF6DB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BD120A8-3F73-4716-8F20-DE2EF8B01A10}"/>
      </w:docPartPr>
      <w:docPartBody>
        <w:p w:rsidR="00000000" w:rsidRDefault="00000000"/>
      </w:docPartBody>
    </w:docPart>
    <w:docPart>
      <w:docPartPr>
        <w:name w:val="0004597814AB4F2B831DD6A5A9676C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BD55F0-B61C-49DF-9F60-1DE30F343F88}"/>
      </w:docPartPr>
      <w:docPartBody>
        <w:p w:rsidR="00000000" w:rsidRDefault="00000000"/>
      </w:docPartBody>
    </w:docPart>
    <w:docPart>
      <w:docPartPr>
        <w:name w:val="66B954969C0D49A5AB893415B944A5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D07B52F-9C6B-41DE-8651-70B3503F754D}"/>
      </w:docPartPr>
      <w:docPartBody>
        <w:p w:rsidR="00000000" w:rsidRDefault="00000000"/>
      </w:docPartBody>
    </w:docPart>
    <w:docPart>
      <w:docPartPr>
        <w:name w:val="6CB4A2684B3C46B59D1CBB3D47EA53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42205A7-94FD-4C7C-B03B-0AAD38DCB6A9}"/>
      </w:docPartPr>
      <w:docPartBody>
        <w:p w:rsidR="00000000" w:rsidRDefault="00000000"/>
      </w:docPartBody>
    </w:docPart>
    <w:docPart>
      <w:docPartPr>
        <w:name w:val="1EC9B27E90784CFFA1AF8096873FF0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F17A1B-7ABE-4859-A31F-2AF193A4D8A1}"/>
      </w:docPartPr>
      <w:docPartBody>
        <w:p w:rsidR="00000000" w:rsidRDefault="00000000"/>
      </w:docPartBody>
    </w:docPart>
    <w:docPart>
      <w:docPartPr>
        <w:name w:val="99AB07E4FE1D4C00A9C3FCBD28AAE3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E41D59-30AA-410E-BECD-0E987414DB2A}"/>
      </w:docPartPr>
      <w:docPartBody>
        <w:p w:rsidR="00000000" w:rsidRDefault="00000000"/>
      </w:docPartBody>
    </w:docPart>
    <w:docPart>
      <w:docPartPr>
        <w:name w:val="761CD8213BCD4E15936E244561024A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299D7F7-FE22-4B48-9792-5C6B02743814}"/>
      </w:docPartPr>
      <w:docPartBody>
        <w:p w:rsidR="00000000" w:rsidRDefault="00000000"/>
      </w:docPartBody>
    </w:docPart>
    <w:docPart>
      <w:docPartPr>
        <w:name w:val="7D31D9665AA64A96B104A9F0361E65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7A68E87-CF23-41C0-A563-BBDF2CB0C404}"/>
      </w:docPartPr>
      <w:docPartBody>
        <w:p w:rsidR="00000000" w:rsidRDefault="00000000"/>
      </w:docPartBody>
    </w:docPart>
    <w:docPart>
      <w:docPartPr>
        <w:name w:val="ABF675BBCD654F18AEFCC184B29F38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3DFE10-8891-4336-A4BC-85EBB36D0354}"/>
      </w:docPartPr>
      <w:docPartBody>
        <w:p w:rsidR="00000000" w:rsidRDefault="00000000"/>
      </w:docPartBody>
    </w:docPart>
    <w:docPart>
      <w:docPartPr>
        <w:name w:val="EF8EF260C963491A87A777CEA853CC4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86D58D-011C-4990-8404-B4A9D7018DE0}"/>
      </w:docPartPr>
      <w:docPartBody>
        <w:p w:rsidR="00000000" w:rsidRDefault="00000000"/>
      </w:docPartBody>
    </w:docPart>
    <w:docPart>
      <w:docPartPr>
        <w:name w:val="51C39D8683D34E36A26F4BAEA317CC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7C5B7CE-C231-44C1-B223-66EE3B98B59A}"/>
      </w:docPartPr>
      <w:docPartBody>
        <w:p w:rsidR="00000000" w:rsidRDefault="00000000"/>
      </w:docPartBody>
    </w:docPart>
    <w:docPart>
      <w:docPartPr>
        <w:name w:val="2BF06239F38C415A8BD35847EC85EB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869504-E1DE-4D29-BE38-D0E8E969A7F7}"/>
      </w:docPartPr>
      <w:docPartBody>
        <w:p w:rsidR="00000000" w:rsidRDefault="00000000"/>
      </w:docPartBody>
    </w:docPart>
    <w:docPart>
      <w:docPartPr>
        <w:name w:val="CEFB2AFCA94540B8B6DC17500008EF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F3F7B41-24C2-4590-BAF0-C143BD5D238C}"/>
      </w:docPartPr>
      <w:docPartBody>
        <w:p w:rsidR="00000000" w:rsidRDefault="00000000"/>
      </w:docPartBody>
    </w:docPart>
    <w:docPart>
      <w:docPartPr>
        <w:name w:val="26335406FC8D47C1A237B3FC664C8AB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29573E-4039-4C60-9DD8-34AAD02C1C88}"/>
      </w:docPartPr>
      <w:docPartBody>
        <w:p w:rsidR="00000000" w:rsidRDefault="00000000"/>
      </w:docPartBody>
    </w:docPart>
    <w:docPart>
      <w:docPartPr>
        <w:name w:val="6686D1EF36894A0590A10C8D069ADC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752343-C249-4DD9-A494-E7F93A12021D}"/>
      </w:docPartPr>
      <w:docPartBody>
        <w:p w:rsidR="00000000" w:rsidRDefault="00000000"/>
      </w:docPartBody>
    </w:docPart>
    <w:docPart>
      <w:docPartPr>
        <w:name w:val="58A54BC5764D4E80B9B007526BDCC1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8EFD48-3144-40A6-B212-72EC5A37E543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arams>
  <plidestinataire>EUROMAF\n189 boulevard Malesherbes\n\n\n75856 PARIS Cedex 17</plidestinataire>
  <courriela/>
  <courrielobjet/>
  <courrielmessage/>
  <courrieldestinataire/>
</params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3A3F8B08-FB11-4F09-88B6-339C02BA1C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customXml/itemProps3.xml><?xml version="1.0" encoding="utf-8"?>
<ds:datastoreItem xmlns:ds="http://schemas.openxmlformats.org/officeDocument/2006/customXml" ds:itemID="{CFF28B08-D6A7-4915-AB61-66E9D7A48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FFEB743-CC0C-455F-ACDB-5E6DFA1C3560}">
  <ds:schemaRefs/>
</ds:datastoreItem>
</file>

<file path=customXml/itemProps6.xml><?xml version="1.0" encoding="utf-8"?>
<ds:datastoreItem xmlns:ds="http://schemas.openxmlformats.org/officeDocument/2006/customXml" ds:itemID="{BAA0BC1E-5025-4668-913F-608C4724E1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CREJ MAF.dotx</Template>
  <TotalTime>0</TotalTime>
  <Pages>4</Pages>
  <Words>296</Words>
  <Characters>1657</Characters>
  <Application>Microsoft Office Word</Application>
  <DocSecurity>0</DocSecurity>
  <Lines>277</Lines>
  <Paragraphs>112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CREJ MAF.dotx</vt:lpstr>
    </vt:vector>
  </TitlesOfParts>
  <Company>Société Avensys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 JUD FABEX pour MAF</dc:title>
  <dc:subject>Société Avensys</dc:subject>
  <dc:creator>Lea-PC</dc:creator>
  <cp:keywords/>
  <dc:description/>
  <cp:lastModifiedBy>lea pruvot</cp:lastModifiedBy>
  <cp:revision>1</cp:revision>
  <cp:lastPrinted>2023-01-10T19:03:00Z</cp:lastPrinted>
  <dcterms:created xsi:type="dcterms:W3CDTF">2024-04-03T10:24:00Z</dcterms:created>
  <dcterms:modified xsi:type="dcterms:W3CDTF">2024-04-03T10:25:00Z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EUROMAF</vt:lpwstr>
  </property>
  <property fmtid="{D5CDD505-2E9C-101B-9397-08002B2CF9AE}" pid="8" name="NbDestFusion">
    <vt:lpwstr/>
  </property>
  <property fmtid="{D5CDD505-2E9C-101B-9397-08002B2CF9AE}" pid="9" name="TacheNomAdresse">
    <vt:lpwstr>EUROMAF</vt:lpwstr>
  </property>
  <property fmtid="{D5CDD505-2E9C-101B-9397-08002B2CF9AE}" pid="10" name="TacheAdresse1">
    <vt:lpwstr>189 boulevard Malesherbes</vt:lpwstr>
  </property>
  <property fmtid="{D5CDD505-2E9C-101B-9397-08002B2CF9AE}" pid="11" name="TacheAdresse2">
    <vt:lpwstr/>
  </property>
  <property fmtid="{D5CDD505-2E9C-101B-9397-08002B2CF9AE}" pid="12" name="TacheAdresse23">
    <vt:lpwstr/>
  </property>
  <property fmtid="{D5CDD505-2E9C-101B-9397-08002B2CF9AE}" pid="13" name="TacheCP">
    <vt:lpwstr>75856</vt:lpwstr>
  </property>
  <property fmtid="{D5CDD505-2E9C-101B-9397-08002B2CF9AE}" pid="14" name="TacheVille">
    <vt:lpwstr>PARIS Cedex 17</vt:lpwstr>
  </property>
  <property fmtid="{D5CDD505-2E9C-101B-9397-08002B2CF9AE}" pid="15" name="TacheCivilite">
    <vt:lpwstr>Madame</vt:lpwstr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CR JUD FABEX pour MAF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20230622111249</vt:lpwstr>
  </property>
  <property fmtid="{D5CDD505-2E9C-101B-9397-08002B2CF9AE}" pid="43" name="ModeleDot">
    <vt:lpwstr>C:\avensys\ace\trame\CREJ MAF.dotx</vt:lpwstr>
  </property>
  <property fmtid="{D5CDD505-2E9C-101B-9397-08002B2CF9AE}" pid="44" name="NumDossier15">
    <vt:lpwstr>202300100100218</vt:lpwstr>
  </property>
  <property fmtid="{D5CDD505-2E9C-101B-9397-08002B2CF9AE}" pid="45" name="AdresseIP">
    <vt:lpwstr>fabex.a26.fr</vt:lpwstr>
  </property>
  <property fmtid="{D5CDD505-2E9C-101B-9397-08002B2CF9AE}" pid="46" name="AffRefDossier">
    <vt:lpwstr>2023FAB100218</vt:lpwstr>
  </property>
  <property fmtid="{D5CDD505-2E9C-101B-9397-08002B2CF9AE}" pid="47" name="BureauCode">
    <vt:lpwstr>FAB</vt:lpwstr>
  </property>
  <property fmtid="{D5CDD505-2E9C-101B-9397-08002B2CF9AE}" pid="48" name="Definitif">
    <vt:lpwstr/>
  </property>
</Properties>
</file>