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7413E" w14:textId="77777777" w:rsidR="00E44EF6" w:rsidRDefault="00E44EF6"/>
    <w:p w14:paraId="676EAA35" w14:textId="77777777" w:rsidR="00C31A36" w:rsidRDefault="00C31A36"/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7"/>
        <w:gridCol w:w="278"/>
        <w:gridCol w:w="6684"/>
      </w:tblGrid>
      <w:tr w:rsidR="00013F7D" w:rsidRPr="004E16B2" w14:paraId="4AF137AE" w14:textId="77777777" w:rsidTr="00F233B7">
        <w:trPr>
          <w:trHeight w:val="747"/>
          <w:jc w:val="center"/>
        </w:trPr>
        <w:tc>
          <w:tcPr>
            <w:tcW w:w="9579" w:type="dxa"/>
            <w:gridSpan w:val="3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1B84A66C" w14:textId="77777777" w:rsidR="00013F7D" w:rsidRPr="004E16B2" w:rsidRDefault="00013F7D" w:rsidP="00822EE3">
            <w:pPr>
              <w:jc w:val="center"/>
              <w:rPr>
                <w:rFonts w:cstheme="minorHAnsi"/>
                <w:b/>
                <w:bCs/>
                <w:color w:val="3186B5"/>
              </w:rPr>
            </w:pPr>
            <w:r w:rsidRPr="004E16B2">
              <w:rPr>
                <w:rFonts w:cstheme="minorHAnsi"/>
                <w:b/>
                <w:bCs/>
                <w:color w:val="FFFFFF" w:themeColor="background1"/>
                <w:sz w:val="44"/>
                <w:szCs w:val="44"/>
              </w:rPr>
              <w:t xml:space="preserve">EXPERTISE </w:t>
            </w:r>
            <w:r w:rsidR="00C842B3">
              <w:rPr>
                <w:rFonts w:cstheme="minorHAnsi"/>
                <w:b/>
                <w:bCs/>
                <w:color w:val="FFFFFF" w:themeColor="background1"/>
                <w:sz w:val="44"/>
                <w:szCs w:val="44"/>
              </w:rPr>
              <w:t>JUDICIAIRE</w:t>
            </w:r>
          </w:p>
        </w:tc>
      </w:tr>
      <w:tr w:rsidR="00013F7D" w14:paraId="44048A9A" w14:textId="77777777" w:rsidTr="00F233B7">
        <w:trPr>
          <w:trHeight w:val="721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vAlign w:val="center"/>
          </w:tcPr>
          <w:p w14:paraId="22F1DBC4" w14:textId="77777777" w:rsidR="00013F7D" w:rsidRPr="00FC3D64" w:rsidRDefault="00013F7D" w:rsidP="00822EE3">
            <w:pPr>
              <w:jc w:val="center"/>
              <w:rPr>
                <w:b/>
                <w:bCs/>
                <w:color w:val="3186B5"/>
                <w:sz w:val="26"/>
                <w:szCs w:val="26"/>
              </w:rPr>
            </w:pPr>
            <w:r w:rsidRPr="00FC3D64">
              <w:rPr>
                <w:b/>
                <w:bCs/>
                <w:color w:val="3186B5"/>
                <w:sz w:val="26"/>
                <w:szCs w:val="26"/>
              </w:rPr>
              <w:t xml:space="preserve">Le </w:t>
            </w:r>
            <w:r w:rsidR="004D3D71">
              <w:rPr>
                <w:b/>
                <w:bCs/>
                <w:color w:val="3186B5"/>
                <w:sz w:val="26"/>
                <w:szCs w:val="26"/>
              </w:rPr>
              <w:fldChar w:fldCharType="begin"/>
            </w:r>
            <w:r w:rsidR="004D3D71">
              <w:rPr>
                <w:b/>
                <w:bCs/>
                <w:color w:val="3186B5"/>
                <w:sz w:val="26"/>
                <w:szCs w:val="26"/>
              </w:rPr>
              <w:instrText xml:space="preserve"> TIME \@ "d MMMM yyyy" </w:instrText>
            </w:r>
            <w:r w:rsidR="004D3D71">
              <w:rPr>
                <w:b/>
                <w:bCs/>
                <w:color w:val="3186B5"/>
                <w:sz w:val="26"/>
                <w:szCs w:val="26"/>
              </w:rPr>
              <w:fldChar w:fldCharType="separate"/>
            </w:r>
            <w:r w:rsidR="00767DFD">
              <w:rPr>
                <w:b/>
                <w:bCs/>
                <w:noProof/>
                <w:color w:val="3186B5"/>
                <w:sz w:val="26"/>
                <w:szCs w:val="26"/>
              </w:rPr>
              <w:t>3 avril 2024</w:t>
            </w:r>
            <w:r w:rsidR="004D3D71">
              <w:rPr>
                <w:b/>
                <w:bCs/>
                <w:color w:val="3186B5"/>
                <w:sz w:val="26"/>
                <w:szCs w:val="26"/>
              </w:rPr>
              <w:fldChar w:fldCharType="end"/>
            </w:r>
          </w:p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3388A19B" w14:textId="77777777" w:rsidR="00013F7D" w:rsidRDefault="00013F7D" w:rsidP="00822EE3"/>
        </w:tc>
        <w:tc>
          <w:tcPr>
            <w:tcW w:w="6684" w:type="dxa"/>
            <w:vAlign w:val="center"/>
          </w:tcPr>
          <w:p w14:paraId="1BAC8204" w14:textId="77777777" w:rsidR="00013F7D" w:rsidRDefault="00013F7D" w:rsidP="00822EE3"/>
        </w:tc>
      </w:tr>
      <w:tr w:rsidR="00013F7D" w:rsidRPr="004A00C3" w14:paraId="0487608B" w14:textId="77777777" w:rsidTr="00F233B7">
        <w:trPr>
          <w:trHeight w:val="113"/>
          <w:jc w:val="center"/>
        </w:trPr>
        <w:tc>
          <w:tcPr>
            <w:tcW w:w="2617" w:type="dxa"/>
            <w:vMerge w:val="restart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7D4603CB" w14:textId="77777777" w:rsidR="00013F7D" w:rsidRPr="00D86D14" w:rsidRDefault="00013F7D" w:rsidP="003A714E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 w:rsidRPr="00D86D14">
              <w:rPr>
                <w:color w:val="FFFFFF" w:themeColor="background1"/>
                <w:u w:val="single"/>
              </w:rPr>
              <w:t>Mandant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omComp"/>
              <w:tag w:val="A26LINomComp"/>
              <w:id w:val="-1760365902"/>
              <w:placeholder>
                <w:docPart w:val="C57D55A2450444C187A60BFFB3F33EEE"/>
              </w:placeholder>
              <w15:color w:val="0000FF"/>
            </w:sdtPr>
            <w:sdtEndPr/>
            <w:sdtContent>
              <w:p w14:paraId="020C7863" w14:textId="77777777" w:rsidR="00013F7D" w:rsidRPr="008F0AB7" w:rsidRDefault="00767DFD" w:rsidP="00822EE3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MAF</w:t>
                </w:r>
              </w:p>
            </w:sdtContent>
          </w:sdt>
        </w:tc>
        <w:tc>
          <w:tcPr>
            <w:tcW w:w="278" w:type="dxa"/>
            <w:vMerge w:val="restart"/>
            <w:tcBorders>
              <w:left w:val="single" w:sz="24" w:space="0" w:color="3186B5"/>
            </w:tcBorders>
            <w:vAlign w:val="center"/>
          </w:tcPr>
          <w:p w14:paraId="33732856" w14:textId="77777777" w:rsidR="00013F7D" w:rsidRDefault="00013F7D" w:rsidP="00822EE3"/>
        </w:tc>
        <w:tc>
          <w:tcPr>
            <w:tcW w:w="6684" w:type="dxa"/>
            <w:tcBorders>
              <w:bottom w:val="thickThinMediumGap" w:sz="24" w:space="0" w:color="auto"/>
            </w:tcBorders>
            <w:vAlign w:val="center"/>
          </w:tcPr>
          <w:p w14:paraId="63DF31D3" w14:textId="77777777" w:rsidR="00013F7D" w:rsidRPr="006E24A4" w:rsidRDefault="00013F7D" w:rsidP="00822EE3">
            <w:pPr>
              <w:jc w:val="center"/>
              <w:rPr>
                <w:b/>
                <w:bCs/>
                <w:sz w:val="4"/>
                <w:szCs w:val="4"/>
              </w:rPr>
            </w:pPr>
          </w:p>
        </w:tc>
      </w:tr>
      <w:tr w:rsidR="00013F7D" w:rsidRPr="00A435B7" w14:paraId="574970C5" w14:textId="77777777" w:rsidTr="00F233B7">
        <w:trPr>
          <w:trHeight w:val="851"/>
          <w:jc w:val="center"/>
        </w:trPr>
        <w:tc>
          <w:tcPr>
            <w:tcW w:w="2617" w:type="dxa"/>
            <w:vMerge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588F75C2" w14:textId="77777777" w:rsidR="00013F7D" w:rsidRPr="004E16B2" w:rsidRDefault="00013F7D" w:rsidP="00822EE3">
            <w:pPr>
              <w:spacing w:before="120" w:after="120"/>
              <w:rPr>
                <w:color w:val="FFFFFF" w:themeColor="background1"/>
                <w:sz w:val="26"/>
                <w:szCs w:val="26"/>
                <w:u w:val="single"/>
              </w:rPr>
            </w:pPr>
          </w:p>
        </w:tc>
        <w:tc>
          <w:tcPr>
            <w:tcW w:w="278" w:type="dxa"/>
            <w:vMerge/>
            <w:tcBorders>
              <w:left w:val="single" w:sz="24" w:space="0" w:color="3186B5"/>
            </w:tcBorders>
            <w:vAlign w:val="center"/>
          </w:tcPr>
          <w:p w14:paraId="12A57556" w14:textId="77777777" w:rsidR="00013F7D" w:rsidRDefault="00013F7D" w:rsidP="00822EE3"/>
        </w:tc>
        <w:tc>
          <w:tcPr>
            <w:tcW w:w="6684" w:type="dxa"/>
            <w:tcBorders>
              <w:top w:val="thickThinMediumGap" w:sz="24" w:space="0" w:color="auto"/>
              <w:bottom w:val="thinThickMediumGap" w:sz="24" w:space="0" w:color="auto"/>
            </w:tcBorders>
            <w:vAlign w:val="center"/>
          </w:tcPr>
          <w:p w14:paraId="70932042" w14:textId="77777777" w:rsidR="0065359E" w:rsidRPr="00DD50D2" w:rsidRDefault="00DD50D2" w:rsidP="00CD10F9">
            <w:pPr>
              <w:jc w:val="center"/>
              <w:rPr>
                <w:b/>
                <w:bCs/>
                <w:color w:val="7F7F7F" w:themeColor="text1" w:themeTint="80"/>
                <w:sz w:val="36"/>
                <w:szCs w:val="36"/>
              </w:rPr>
            </w:pPr>
            <w:r w:rsidRPr="00DD50D2">
              <w:rPr>
                <w:b/>
                <w:bCs/>
                <w:sz w:val="36"/>
                <w:szCs w:val="36"/>
              </w:rPr>
              <w:t>RESPONSABILITE PROFESSIONNELLE</w:t>
            </w:r>
          </w:p>
        </w:tc>
      </w:tr>
      <w:tr w:rsidR="00013F7D" w:rsidRPr="00085547" w14:paraId="2F8DD5AF" w14:textId="77777777" w:rsidTr="00F233B7">
        <w:trPr>
          <w:trHeight w:val="113"/>
          <w:jc w:val="center"/>
        </w:trPr>
        <w:tc>
          <w:tcPr>
            <w:tcW w:w="2617" w:type="dxa"/>
            <w:vMerge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37782BE1" w14:textId="77777777" w:rsidR="00013F7D" w:rsidRPr="004E16B2" w:rsidRDefault="00013F7D" w:rsidP="00822EE3">
            <w:pPr>
              <w:spacing w:before="120" w:after="120"/>
              <w:rPr>
                <w:color w:val="FFFFFF" w:themeColor="background1"/>
                <w:sz w:val="26"/>
                <w:szCs w:val="26"/>
                <w:u w:val="single"/>
              </w:rPr>
            </w:pPr>
          </w:p>
        </w:tc>
        <w:tc>
          <w:tcPr>
            <w:tcW w:w="278" w:type="dxa"/>
            <w:vMerge/>
            <w:tcBorders>
              <w:left w:val="single" w:sz="24" w:space="0" w:color="3186B5"/>
            </w:tcBorders>
            <w:vAlign w:val="center"/>
          </w:tcPr>
          <w:p w14:paraId="18382950" w14:textId="77777777" w:rsidR="00013F7D" w:rsidRDefault="00013F7D" w:rsidP="00822EE3"/>
        </w:tc>
        <w:tc>
          <w:tcPr>
            <w:tcW w:w="6684" w:type="dxa"/>
            <w:tcBorders>
              <w:top w:val="thinThickMediumGap" w:sz="24" w:space="0" w:color="auto"/>
            </w:tcBorders>
            <w:vAlign w:val="center"/>
          </w:tcPr>
          <w:p w14:paraId="3D959BFC" w14:textId="77777777" w:rsidR="00013F7D" w:rsidRPr="006E24A4" w:rsidRDefault="00013F7D" w:rsidP="00822EE3">
            <w:pPr>
              <w:jc w:val="center"/>
              <w:rPr>
                <w:b/>
                <w:bCs/>
                <w:sz w:val="4"/>
                <w:szCs w:val="4"/>
              </w:rPr>
            </w:pPr>
          </w:p>
        </w:tc>
      </w:tr>
      <w:tr w:rsidR="000C79F8" w14:paraId="172623CA" w14:textId="77777777" w:rsidTr="00523C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6F4B6AD2" w14:textId="77777777" w:rsidR="000C79F8" w:rsidRPr="00D86D14" w:rsidRDefault="000C79F8" w:rsidP="003A714E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 w:rsidRPr="00D86D14">
              <w:rPr>
                <w:color w:val="FFFFFF" w:themeColor="background1"/>
                <w:u w:val="single"/>
              </w:rPr>
              <w:t>Référence mandant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DosCie"/>
              <w:tag w:val="A26LINDosCie"/>
              <w:id w:val="-391116348"/>
              <w:placeholder>
                <w:docPart w:val="19E7670C56424B52A82224A5DCB31C55"/>
              </w:placeholder>
              <w15:color w:val="0000FF"/>
            </w:sdtPr>
            <w:sdtEndPr/>
            <w:sdtContent>
              <w:p w14:paraId="3B4DE8BC" w14:textId="77777777" w:rsidR="000C79F8" w:rsidRPr="004E16B2" w:rsidRDefault="00767DFD" w:rsidP="00822EE3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6"/>
                    <w:szCs w:val="26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MA 23 220 3312130 W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36E6443F" w14:textId="77777777" w:rsidR="000C79F8" w:rsidRDefault="000C79F8" w:rsidP="00822EE3"/>
        </w:tc>
        <w:tc>
          <w:tcPr>
            <w:tcW w:w="6684" w:type="dxa"/>
            <w:vMerge w:val="restart"/>
            <w:vAlign w:val="center"/>
          </w:tcPr>
          <w:p w14:paraId="3AD4F775" w14:textId="77777777" w:rsidR="000C79F8" w:rsidRPr="006E24A4" w:rsidRDefault="0026502C" w:rsidP="00822EE3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DF963CF" wp14:editId="1376E0E8">
                      <wp:simplePos x="0" y="0"/>
                      <wp:positionH relativeFrom="margin">
                        <wp:posOffset>75565</wp:posOffset>
                      </wp:positionH>
                      <wp:positionV relativeFrom="margin">
                        <wp:posOffset>12065</wp:posOffset>
                      </wp:positionV>
                      <wp:extent cx="4203700" cy="1940560"/>
                      <wp:effectExtent l="0" t="0" r="6350" b="2540"/>
                      <wp:wrapSquare wrapText="bothSides"/>
                      <wp:docPr id="1" name="Zone de text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03700" cy="19405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3A7BD63" w14:textId="77777777" w:rsidR="0026502C" w:rsidRDefault="00767DFD" w:rsidP="0026502C">
                                  <w:pPr>
                                    <w:spacing w:line="360" w:lineRule="auto"/>
                                    <w:ind w:left="284"/>
                                    <w:jc w:val="lef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sdt>
                                    <w:sdtPr>
                                      <w:rPr>
                                        <w:sz w:val="36"/>
                                        <w:szCs w:val="36"/>
                                      </w:rPr>
                                      <w:id w:val="-187791510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26502C">
                                        <w:rPr>
                                          <w:rFonts w:ascii="MS Gothic" w:eastAsia="MS Gothic" w:hAnsi="MS Gothic" w:hint="eastAsia"/>
                                          <w:sz w:val="36"/>
                                          <w:szCs w:val="36"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26502C" w:rsidRPr="00D138AB">
                                    <w:rPr>
                                      <w:sz w:val="36"/>
                                      <w:szCs w:val="36"/>
                                    </w:rPr>
                                    <w:t xml:space="preserve"> Rapport </w:t>
                                  </w:r>
                                  <w:r w:rsidR="00D02266">
                                    <w:rPr>
                                      <w:sz w:val="36"/>
                                      <w:szCs w:val="36"/>
                                    </w:rPr>
                                    <w:t>de reconnaissance</w:t>
                                  </w:r>
                                </w:p>
                                <w:p w14:paraId="4519544F" w14:textId="77777777" w:rsidR="0026502C" w:rsidRDefault="00767DFD" w:rsidP="0026502C">
                                  <w:pPr>
                                    <w:spacing w:line="360" w:lineRule="auto"/>
                                    <w:ind w:left="284"/>
                                    <w:jc w:val="lef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sdt>
                                    <w:sdtPr>
                                      <w:rPr>
                                        <w:sz w:val="36"/>
                                        <w:szCs w:val="36"/>
                                      </w:rPr>
                                      <w:id w:val="101389301"/>
                                      <w14:checkbox>
                                        <w14:checked w14:val="1"/>
                                        <w14:checkedState w14:val="00FE" w14:font="Wingdings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26502C">
                                        <w:rPr>
                                          <w:sz w:val="36"/>
                                          <w:szCs w:val="36"/>
                                        </w:rPr>
                                        <w:sym w:font="Wingdings" w:char="F0FE"/>
                                      </w:r>
                                    </w:sdtContent>
                                  </w:sdt>
                                  <w:r w:rsidR="0026502C" w:rsidRPr="00D138AB">
                                    <w:rPr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26502C">
                                    <w:rPr>
                                      <w:sz w:val="36"/>
                                      <w:szCs w:val="36"/>
                                    </w:rPr>
                                    <w:t>Compte rendu d’accédit</w:t>
                                  </w:r>
                                </w:p>
                                <w:p w14:paraId="77C43044" w14:textId="77777777" w:rsidR="0026502C" w:rsidRPr="00D138AB" w:rsidRDefault="00767DFD" w:rsidP="0026502C">
                                  <w:pPr>
                                    <w:spacing w:line="360" w:lineRule="auto"/>
                                    <w:ind w:left="284"/>
                                    <w:jc w:val="lef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sdt>
                                    <w:sdtPr>
                                      <w:rPr>
                                        <w:sz w:val="36"/>
                                        <w:szCs w:val="36"/>
                                      </w:rPr>
                                      <w:id w:val="166566178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26502C">
                                        <w:rPr>
                                          <w:rFonts w:ascii="MS Gothic" w:eastAsia="MS Gothic" w:hAnsi="MS Gothic" w:hint="eastAsia"/>
                                          <w:sz w:val="36"/>
                                          <w:szCs w:val="36"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26502C" w:rsidRPr="00D138AB">
                                    <w:rPr>
                                      <w:sz w:val="36"/>
                                      <w:szCs w:val="36"/>
                                    </w:rPr>
                                    <w:t xml:space="preserve"> Compte-rendu de réunion de travail</w:t>
                                  </w:r>
                                </w:p>
                                <w:p w14:paraId="3C7C8B2D" w14:textId="77777777" w:rsidR="0026502C" w:rsidRPr="00D16294" w:rsidRDefault="00767DFD" w:rsidP="00D02266">
                                  <w:pPr>
                                    <w:spacing w:line="360" w:lineRule="auto"/>
                                    <w:ind w:left="284"/>
                                    <w:jc w:val="lef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sdt>
                                    <w:sdtPr>
                                      <w:rPr>
                                        <w:sz w:val="36"/>
                                        <w:szCs w:val="36"/>
                                      </w:rPr>
                                      <w:id w:val="-134101054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26502C">
                                        <w:rPr>
                                          <w:rFonts w:ascii="MS Gothic" w:eastAsia="MS Gothic" w:hAnsi="MS Gothic" w:hint="eastAsia"/>
                                          <w:sz w:val="36"/>
                                          <w:szCs w:val="36"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26502C" w:rsidRPr="00D138AB">
                                    <w:rPr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26502C">
                                    <w:rPr>
                                      <w:sz w:val="36"/>
                                      <w:szCs w:val="36"/>
                                    </w:rPr>
                                    <w:t>Note technique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F963C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1" o:spid="_x0000_s1026" type="#_x0000_t202" style="position:absolute;left:0;text-align:left;margin-left:5.95pt;margin-top:.95pt;width:331pt;height:152.8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" fillcolor="white [3201]" stroked="f" strokeweight=".5pt">
                      <v:textbox>
                        <w:txbxContent>
                          <w:p w14:paraId="33A7BD63" w14:textId="77777777" w:rsidR="0026502C" w:rsidRDefault="00767DFD" w:rsidP="0026502C">
                            <w:pPr>
                              <w:spacing w:line="360" w:lineRule="auto"/>
                              <w:ind w:left="284"/>
                              <w:jc w:val="left"/>
                              <w:rPr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sz w:val="36"/>
                                  <w:szCs w:val="36"/>
                                </w:rPr>
                                <w:id w:val="-1877915106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26502C">
                                  <w:rPr>
                                    <w:rFonts w:ascii="MS Gothic" w:eastAsia="MS Gothic" w:hAnsi="MS Gothic" w:hint="eastAsia"/>
                                    <w:sz w:val="36"/>
                                    <w:szCs w:val="36"/>
                                  </w:rPr>
                                  <w:t>☐</w:t>
                                </w:r>
                              </w:sdtContent>
                            </w:sdt>
                            <w:r w:rsidR="0026502C" w:rsidRPr="00D138AB">
                              <w:rPr>
                                <w:sz w:val="36"/>
                                <w:szCs w:val="36"/>
                              </w:rPr>
                              <w:t xml:space="preserve"> Rapport </w:t>
                            </w:r>
                            <w:r w:rsidR="00D02266">
                              <w:rPr>
                                <w:sz w:val="36"/>
                                <w:szCs w:val="36"/>
                              </w:rPr>
                              <w:t>de reconnaissance</w:t>
                            </w:r>
                          </w:p>
                          <w:p w14:paraId="4519544F" w14:textId="77777777" w:rsidR="0026502C" w:rsidRDefault="00767DFD" w:rsidP="0026502C">
                            <w:pPr>
                              <w:spacing w:line="360" w:lineRule="auto"/>
                              <w:ind w:left="284"/>
                              <w:jc w:val="left"/>
                              <w:rPr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sz w:val="36"/>
                                  <w:szCs w:val="36"/>
                                </w:rPr>
                                <w:id w:val="101389301"/>
                                <w14:checkbox>
                                  <w14:checked w14:val="1"/>
                                  <w14:checkedState w14:val="00FE" w14:font="Wingdings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26502C">
                                  <w:rPr>
                                    <w:sz w:val="36"/>
                                    <w:szCs w:val="36"/>
                                  </w:rPr>
                                  <w:sym w:font="Wingdings" w:char="F0FE"/>
                                </w:r>
                              </w:sdtContent>
                            </w:sdt>
                            <w:r w:rsidR="0026502C" w:rsidRPr="00D138AB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6502C">
                              <w:rPr>
                                <w:sz w:val="36"/>
                                <w:szCs w:val="36"/>
                              </w:rPr>
                              <w:t>Compte rendu d’accédit</w:t>
                            </w:r>
                          </w:p>
                          <w:p w14:paraId="77C43044" w14:textId="77777777" w:rsidR="0026502C" w:rsidRPr="00D138AB" w:rsidRDefault="00767DFD" w:rsidP="0026502C">
                            <w:pPr>
                              <w:spacing w:line="360" w:lineRule="auto"/>
                              <w:ind w:left="284"/>
                              <w:jc w:val="left"/>
                              <w:rPr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sz w:val="36"/>
                                  <w:szCs w:val="36"/>
                                </w:rPr>
                                <w:id w:val="1665661789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26502C">
                                  <w:rPr>
                                    <w:rFonts w:ascii="MS Gothic" w:eastAsia="MS Gothic" w:hAnsi="MS Gothic" w:hint="eastAsia"/>
                                    <w:sz w:val="36"/>
                                    <w:szCs w:val="36"/>
                                  </w:rPr>
                                  <w:t>☐</w:t>
                                </w:r>
                              </w:sdtContent>
                            </w:sdt>
                            <w:r w:rsidR="0026502C" w:rsidRPr="00D138AB">
                              <w:rPr>
                                <w:sz w:val="36"/>
                                <w:szCs w:val="36"/>
                              </w:rPr>
                              <w:t xml:space="preserve"> Compte-rendu de réunion de travail</w:t>
                            </w:r>
                          </w:p>
                          <w:p w14:paraId="3C7C8B2D" w14:textId="77777777" w:rsidR="0026502C" w:rsidRPr="00D16294" w:rsidRDefault="00767DFD" w:rsidP="00D02266">
                            <w:pPr>
                              <w:spacing w:line="360" w:lineRule="auto"/>
                              <w:ind w:left="284"/>
                              <w:jc w:val="left"/>
                              <w:rPr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sz w:val="36"/>
                                  <w:szCs w:val="36"/>
                                </w:rPr>
                                <w:id w:val="-1341010543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26502C">
                                  <w:rPr>
                                    <w:rFonts w:ascii="MS Gothic" w:eastAsia="MS Gothic" w:hAnsi="MS Gothic" w:hint="eastAsia"/>
                                    <w:sz w:val="36"/>
                                    <w:szCs w:val="36"/>
                                  </w:rPr>
                                  <w:t>☐</w:t>
                                </w:r>
                              </w:sdtContent>
                            </w:sdt>
                            <w:r w:rsidR="0026502C" w:rsidRPr="00D138AB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6502C">
                              <w:rPr>
                                <w:sz w:val="36"/>
                                <w:szCs w:val="36"/>
                              </w:rPr>
                              <w:t>Note technique</w:t>
                            </w:r>
                          </w:p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</w:tc>
      </w:tr>
      <w:tr w:rsidR="000C79F8" w14:paraId="655C3980" w14:textId="77777777" w:rsidTr="00523C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2D37BF85" w14:textId="77777777" w:rsidR="000C79F8" w:rsidRPr="00D86D14" w:rsidRDefault="000C79F8" w:rsidP="003A714E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 w:rsidRPr="00D86D14">
              <w:rPr>
                <w:color w:val="FFFFFF" w:themeColor="background1"/>
                <w:u w:val="single"/>
              </w:rPr>
              <w:t>Gestionnaire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omGest"/>
              <w:tag w:val="A26LINomGest"/>
              <w:id w:val="-96105532"/>
              <w:placeholder>
                <w:docPart w:val="F9282D7727DB4E4D928546B51F2B386B"/>
              </w:placeholder>
              <w15:color w:val="0000FF"/>
            </w:sdtPr>
            <w:sdtEndPr/>
            <w:sdtContent>
              <w:p w14:paraId="4EBB2190" w14:textId="77777777" w:rsidR="000C79F8" w:rsidRPr="004E16B2" w:rsidRDefault="00767DFD" w:rsidP="00822EE3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6"/>
                    <w:szCs w:val="26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Margaux FREDJ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7C037FC1" w14:textId="77777777" w:rsidR="000C79F8" w:rsidRDefault="000C79F8" w:rsidP="00822EE3"/>
        </w:tc>
        <w:tc>
          <w:tcPr>
            <w:tcW w:w="6684" w:type="dxa"/>
            <w:vMerge/>
            <w:vAlign w:val="center"/>
          </w:tcPr>
          <w:p w14:paraId="2D490547" w14:textId="77777777" w:rsidR="000C79F8" w:rsidRDefault="000C79F8" w:rsidP="00822EE3">
            <w:pPr>
              <w:jc w:val="center"/>
            </w:pPr>
          </w:p>
        </w:tc>
      </w:tr>
      <w:tr w:rsidR="000C79F8" w14:paraId="510BC51B" w14:textId="77777777" w:rsidTr="00523C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1E16D2FF" w14:textId="77777777" w:rsidR="000C79F8" w:rsidRPr="00D86D14" w:rsidRDefault="000C79F8" w:rsidP="005F6A22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 w:rsidRPr="00D86D14">
              <w:rPr>
                <w:color w:val="FFFFFF" w:themeColor="background1"/>
                <w:u w:val="single"/>
              </w:rPr>
              <w:t>Référence FABEX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AffRefDossier"/>
              <w:tag w:val="A26LIAffRefDossier"/>
              <w:id w:val="-501043522"/>
              <w:placeholder>
                <w:docPart w:val="3341D37C89F6450C9917D6BCED435D12"/>
              </w:placeholder>
              <w15:color w:val="0000FF"/>
            </w:sdtPr>
            <w:sdtEndPr/>
            <w:sdtContent>
              <w:p w14:paraId="6CA93EE6" w14:textId="77777777" w:rsidR="000C79F8" w:rsidRPr="004E16B2" w:rsidRDefault="00767DFD" w:rsidP="005F6A22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6"/>
                    <w:szCs w:val="26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2023FAB100170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33DEFB96" w14:textId="77777777" w:rsidR="000C79F8" w:rsidRDefault="000C79F8" w:rsidP="005F6A22"/>
        </w:tc>
        <w:tc>
          <w:tcPr>
            <w:tcW w:w="6684" w:type="dxa"/>
            <w:vMerge/>
            <w:vAlign w:val="center"/>
          </w:tcPr>
          <w:p w14:paraId="0C66710D" w14:textId="77777777" w:rsidR="000C79F8" w:rsidRDefault="000C79F8" w:rsidP="005F6A22"/>
        </w:tc>
      </w:tr>
      <w:tr w:rsidR="000C79F8" w14:paraId="4D58049B" w14:textId="77777777" w:rsidTr="00523C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4B957E4A" w14:textId="77777777" w:rsidR="000C79F8" w:rsidRPr="00D86D14" w:rsidRDefault="000C79F8" w:rsidP="005F6A22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 w:rsidRPr="00D86D14">
              <w:rPr>
                <w:color w:val="FFFFFF" w:themeColor="background1"/>
                <w:u w:val="single"/>
              </w:rPr>
              <w:t>Expert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omExperts"/>
              <w:tag w:val="A26LINomExperts"/>
              <w:id w:val="786619389"/>
              <w:placeholder>
                <w:docPart w:val="E0F58165A73140D5A3FDD48AF81354ED"/>
              </w:placeholder>
              <w15:color w:val="0000FF"/>
            </w:sdtPr>
            <w:sdtEndPr/>
            <w:sdtContent>
              <w:p w14:paraId="411AC2C9" w14:textId="77777777" w:rsidR="000C79F8" w:rsidRPr="004E16B2" w:rsidRDefault="00767DFD" w:rsidP="005F6A22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6"/>
                    <w:szCs w:val="26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BILLON François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3AAF740F" w14:textId="77777777" w:rsidR="000C79F8" w:rsidRDefault="000C79F8" w:rsidP="005F6A22"/>
        </w:tc>
        <w:tc>
          <w:tcPr>
            <w:tcW w:w="6684" w:type="dxa"/>
            <w:vMerge w:val="restart"/>
            <w:vAlign w:val="center"/>
          </w:tcPr>
          <w:tbl>
            <w:tblPr>
              <w:tblStyle w:val="Grilledutableau"/>
              <w:tblpPr w:leftFromText="141" w:rightFromText="141" w:vertAnchor="page" w:horzAnchor="margin" w:tblpY="1"/>
              <w:tblOverlap w:val="never"/>
              <w:tblW w:w="6660" w:type="dxa"/>
              <w:tblBorders>
                <w:top w:val="single" w:sz="2" w:space="0" w:color="000000" w:themeColor="text1"/>
                <w:left w:val="single" w:sz="2" w:space="0" w:color="000000" w:themeColor="text1"/>
                <w:bottom w:val="single" w:sz="2" w:space="0" w:color="000000" w:themeColor="text1"/>
                <w:right w:val="single" w:sz="2" w:space="0" w:color="000000" w:themeColor="text1"/>
                <w:insideH w:val="single" w:sz="2" w:space="0" w:color="000000" w:themeColor="text1"/>
                <w:insideV w:val="single" w:sz="2" w:space="0" w:color="000000" w:themeColor="text1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77"/>
              <w:gridCol w:w="1556"/>
              <w:gridCol w:w="2127"/>
            </w:tblGrid>
            <w:tr w:rsidR="008B0AB9" w:rsidRPr="00800FD4" w14:paraId="53ECC5DC" w14:textId="77777777" w:rsidTr="00676364">
              <w:trPr>
                <w:trHeight w:val="137"/>
              </w:trPr>
              <w:tc>
                <w:tcPr>
                  <w:tcW w:w="6660" w:type="dxa"/>
                  <w:gridSpan w:val="3"/>
                  <w:vAlign w:val="center"/>
                </w:tcPr>
                <w:p w14:paraId="78043185" w14:textId="77777777" w:rsidR="008B0AB9" w:rsidRPr="00CF156C" w:rsidRDefault="008B0AB9" w:rsidP="008B0AB9">
                  <w:pPr>
                    <w:ind w:left="169"/>
                    <w:jc w:val="center"/>
                    <w:rPr>
                      <w:b/>
                      <w:bCs/>
                      <w:color w:val="595959" w:themeColor="text1" w:themeTint="A6"/>
                      <w:sz w:val="18"/>
                      <w:szCs w:val="18"/>
                    </w:rPr>
                  </w:pPr>
                  <w:r w:rsidRPr="000542D4">
                    <w:rPr>
                      <w:b/>
                      <w:bCs/>
                      <w:sz w:val="18"/>
                      <w:szCs w:val="18"/>
                    </w:rPr>
                    <w:t>Détails de la procédure</w:t>
                  </w:r>
                </w:p>
              </w:tc>
            </w:tr>
            <w:tr w:rsidR="008B0AB9" w:rsidRPr="00800FD4" w14:paraId="6C557311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3D6F5D37" w14:textId="77777777" w:rsidR="008B0AB9" w:rsidRPr="0073522D" w:rsidRDefault="008B0AB9" w:rsidP="00E36CAC">
                  <w:pPr>
                    <w:pStyle w:val="Titre5"/>
                  </w:pPr>
                  <w:r w:rsidRPr="0073522D">
                    <w:t>Tribunal</w:t>
                  </w:r>
                </w:p>
              </w:tc>
              <w:tc>
                <w:tcPr>
                  <w:tcW w:w="3683" w:type="dxa"/>
                  <w:gridSpan w:val="2"/>
                  <w:vAlign w:val="center"/>
                </w:tcPr>
                <w:p w14:paraId="7457EE14" w14:textId="77777777" w:rsidR="008B0AB9" w:rsidRPr="000542D4" w:rsidRDefault="008B0AB9" w:rsidP="008B0AB9">
                  <w:pPr>
                    <w:ind w:right="22"/>
                    <w:rPr>
                      <w:sz w:val="18"/>
                      <w:szCs w:val="18"/>
                    </w:rPr>
                  </w:pPr>
                </w:p>
              </w:tc>
            </w:tr>
            <w:tr w:rsidR="008B0AB9" w:rsidRPr="00800FD4" w14:paraId="2E458A38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252C527B" w14:textId="77777777" w:rsidR="008B0AB9" w:rsidRPr="0073522D" w:rsidRDefault="008B0AB9" w:rsidP="00E36CAC">
                  <w:pPr>
                    <w:pStyle w:val="Titre5"/>
                  </w:pPr>
                  <w:r w:rsidRPr="0073522D">
                    <w:t>Demandeur initial</w:t>
                  </w:r>
                </w:p>
              </w:tc>
              <w:tc>
                <w:tcPr>
                  <w:tcW w:w="3683" w:type="dxa"/>
                  <w:gridSpan w:val="2"/>
                  <w:vAlign w:val="center"/>
                </w:tcPr>
                <w:p w14:paraId="3065038A" w14:textId="77777777" w:rsidR="008B0AB9" w:rsidRPr="000542D4" w:rsidRDefault="008B0AB9" w:rsidP="008B0AB9">
                  <w:pPr>
                    <w:ind w:right="22"/>
                    <w:rPr>
                      <w:sz w:val="18"/>
                      <w:szCs w:val="18"/>
                    </w:rPr>
                  </w:pPr>
                </w:p>
              </w:tc>
            </w:tr>
            <w:tr w:rsidR="008B0AB9" w:rsidRPr="00800FD4" w14:paraId="71B83DC5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3CD44BF4" w14:textId="77777777" w:rsidR="008B0AB9" w:rsidRPr="0073522D" w:rsidRDefault="008B0AB9" w:rsidP="00E36CAC">
                  <w:pPr>
                    <w:pStyle w:val="Titre5"/>
                  </w:pPr>
                  <w:r w:rsidRPr="0073522D">
                    <w:t>Dates assignation / ordonnance</w:t>
                  </w:r>
                </w:p>
              </w:tc>
              <w:tc>
                <w:tcPr>
                  <w:tcW w:w="1556" w:type="dxa"/>
                  <w:vAlign w:val="center"/>
                </w:tcPr>
                <w:p w14:paraId="37729FAA" w14:textId="77777777" w:rsidR="008B0AB9" w:rsidRPr="000542D4" w:rsidRDefault="008B0AB9" w:rsidP="008B0AB9">
                  <w:pPr>
                    <w:ind w:right="22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14:paraId="4364164C" w14:textId="77777777" w:rsidR="008B0AB9" w:rsidRPr="000542D4" w:rsidRDefault="008B0AB9" w:rsidP="008B0AB9">
                  <w:pPr>
                    <w:ind w:right="22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E36CAC" w:rsidRPr="00800FD4" w14:paraId="43489AEA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44269871" w14:textId="77777777" w:rsidR="00E36CAC" w:rsidRPr="0073522D" w:rsidRDefault="00DD50D2" w:rsidP="00E36CAC">
                  <w:pPr>
                    <w:pStyle w:val="Titre5"/>
                  </w:pPr>
                  <w:r>
                    <w:t>ADHERENT</w:t>
                  </w:r>
                  <w:r w:rsidR="00E36CAC" w:rsidRPr="0073522D">
                    <w:t xml:space="preserve"> dans la procédure</w:t>
                  </w:r>
                </w:p>
              </w:tc>
              <w:tc>
                <w:tcPr>
                  <w:tcW w:w="1556" w:type="dxa"/>
                  <w:vAlign w:val="center"/>
                </w:tcPr>
                <w:p w14:paraId="17B2F3DB" w14:textId="77777777" w:rsidR="00E36CAC" w:rsidRPr="000542D4" w:rsidRDefault="00E36CAC" w:rsidP="00E36CAC">
                  <w:pPr>
                    <w:ind w:right="22"/>
                    <w:jc w:val="center"/>
                    <w:rPr>
                      <w:sz w:val="18"/>
                      <w:szCs w:val="18"/>
                    </w:rPr>
                  </w:pPr>
                  <w:r w:rsidRPr="000542D4">
                    <w:rPr>
                      <w:sz w:val="18"/>
                      <w:szCs w:val="18"/>
                    </w:rPr>
                    <w:t>O</w:t>
                  </w:r>
                  <w:r>
                    <w:rPr>
                      <w:sz w:val="18"/>
                      <w:szCs w:val="18"/>
                    </w:rPr>
                    <w:t>ui</w:t>
                  </w:r>
                  <w:r w:rsidRPr="000542D4">
                    <w:rPr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sz w:val="18"/>
                        <w:szCs w:val="18"/>
                      </w:rPr>
                      <w:id w:val="-267695283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Pr="000542D4">
                    <w:rPr>
                      <w:sz w:val="18"/>
                      <w:szCs w:val="18"/>
                    </w:rPr>
                    <w:tab/>
                    <w:t xml:space="preserve">Non </w:t>
                  </w:r>
                  <w:sdt>
                    <w:sdtPr>
                      <w:rPr>
                        <w:sz w:val="18"/>
                        <w:szCs w:val="18"/>
                      </w:rPr>
                      <w:id w:val="244000608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Pr="000542D4">
                        <w:rPr>
                          <w:rFonts w:ascii="MS Gothic" w:eastAsia="MS Gothic" w:hAnsi="MS Gothic" w:hint="eastAsia"/>
                          <w:sz w:val="18"/>
                          <w:szCs w:val="18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127" w:type="dxa"/>
                  <w:vAlign w:val="center"/>
                </w:tcPr>
                <w:p w14:paraId="4741D301" w14:textId="77777777" w:rsidR="00E36CAC" w:rsidRPr="000542D4" w:rsidRDefault="00E36CAC" w:rsidP="00E36CAC">
                  <w:pPr>
                    <w:ind w:left="-109" w:right="-1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Assigné le : </w:t>
                  </w:r>
                </w:p>
              </w:tc>
            </w:tr>
            <w:tr w:rsidR="00E36CAC" w:rsidRPr="00800FD4" w14:paraId="6B60C3A2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536BDCC5" w14:textId="77777777" w:rsidR="00E36CAC" w:rsidRPr="0073522D" w:rsidRDefault="00E36CAC" w:rsidP="00E36CAC">
                  <w:pPr>
                    <w:pStyle w:val="Titre5"/>
                  </w:pPr>
                  <w:r w:rsidRPr="0073522D">
                    <w:t>Compagnie dans la procédure</w:t>
                  </w:r>
                </w:p>
              </w:tc>
              <w:tc>
                <w:tcPr>
                  <w:tcW w:w="1556" w:type="dxa"/>
                  <w:vAlign w:val="center"/>
                </w:tcPr>
                <w:p w14:paraId="6C0162A1" w14:textId="77777777" w:rsidR="00E36CAC" w:rsidRPr="000542D4" w:rsidRDefault="00E36CAC" w:rsidP="00E36CAC">
                  <w:pPr>
                    <w:ind w:right="22"/>
                    <w:jc w:val="center"/>
                    <w:rPr>
                      <w:sz w:val="18"/>
                      <w:szCs w:val="18"/>
                    </w:rPr>
                  </w:pPr>
                  <w:r w:rsidRPr="000542D4">
                    <w:rPr>
                      <w:sz w:val="18"/>
                      <w:szCs w:val="18"/>
                    </w:rPr>
                    <w:t>O</w:t>
                  </w:r>
                  <w:r>
                    <w:rPr>
                      <w:sz w:val="18"/>
                      <w:szCs w:val="18"/>
                    </w:rPr>
                    <w:t>ui</w:t>
                  </w:r>
                  <w:r w:rsidRPr="000542D4">
                    <w:rPr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sz w:val="18"/>
                        <w:szCs w:val="18"/>
                      </w:rPr>
                      <w:id w:val="-312952244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Pr="000542D4">
                        <w:rPr>
                          <w:rFonts w:ascii="MS Gothic" w:eastAsia="MS Gothic" w:hAnsi="MS Gothic" w:hint="eastAsia"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Pr="000542D4">
                    <w:rPr>
                      <w:sz w:val="18"/>
                      <w:szCs w:val="18"/>
                    </w:rPr>
                    <w:tab/>
                    <w:t xml:space="preserve">Non </w:t>
                  </w:r>
                  <w:sdt>
                    <w:sdtPr>
                      <w:rPr>
                        <w:sz w:val="18"/>
                        <w:szCs w:val="18"/>
                      </w:rPr>
                      <w:id w:val="1271511592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sz w:val="18"/>
                          <w:szCs w:val="18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127" w:type="dxa"/>
                  <w:vAlign w:val="center"/>
                </w:tcPr>
                <w:p w14:paraId="0C31BE5E" w14:textId="77777777" w:rsidR="00E36CAC" w:rsidRPr="000542D4" w:rsidRDefault="00E36CAC" w:rsidP="00E36CAC">
                  <w:pPr>
                    <w:ind w:left="-109" w:right="-1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Assignée le : </w:t>
                  </w:r>
                </w:p>
              </w:tc>
            </w:tr>
            <w:tr w:rsidR="008B0AB9" w:rsidRPr="00800FD4" w14:paraId="2279E91A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7A3E137C" w14:textId="77777777" w:rsidR="008B0AB9" w:rsidRPr="0073522D" w:rsidRDefault="008B0AB9" w:rsidP="00E36CAC">
                  <w:pPr>
                    <w:pStyle w:val="Titre5"/>
                  </w:pPr>
                  <w:r w:rsidRPr="0073522D">
                    <w:t>Expert judiciaire désigné</w:t>
                  </w:r>
                </w:p>
              </w:tc>
              <w:tc>
                <w:tcPr>
                  <w:tcW w:w="3683" w:type="dxa"/>
                  <w:gridSpan w:val="2"/>
                  <w:vAlign w:val="center"/>
                </w:tcPr>
                <w:p w14:paraId="3A7E8325" w14:textId="77777777" w:rsidR="004C3DB7" w:rsidRPr="000542D4" w:rsidRDefault="00767DFD" w:rsidP="0073522D">
                  <w:pPr>
                    <w:ind w:right="22"/>
                    <w:jc w:val="left"/>
                    <w:rPr>
                      <w:sz w:val="18"/>
                      <w:szCs w:val="18"/>
                    </w:rPr>
                  </w:pPr>
                  <w:sdt>
                    <w:sdtPr>
                      <w:rPr>
                        <w:sz w:val="18"/>
                        <w:szCs w:val="18"/>
                      </w:rPr>
                      <w:alias w:val="A26-NomExpert"/>
                      <w:tag w:val="A26LINomExpert"/>
                      <w:id w:val="-271479360"/>
                      <w:placeholder>
                        <w:docPart w:val="3F53B141264043149E30FBEF7D2634C7"/>
                      </w:placeholder>
                      <w15:color w:val="0000FF"/>
                    </w:sdtPr>
                    <w:sdtEndPr/>
                    <w:sdtContent>
                      <w:r>
                        <w:rPr>
                          <w:sz w:val="18"/>
                          <w:szCs w:val="18"/>
                        </w:rPr>
                        <w:t>PEAUGER Vivian</w:t>
                      </w:r>
                    </w:sdtContent>
                  </w:sdt>
                  <w:r w:rsidR="008B0AB9">
                    <w:rPr>
                      <w:sz w:val="18"/>
                      <w:szCs w:val="18"/>
                    </w:rPr>
                    <w:t xml:space="preserve"> (Réf. : </w:t>
                  </w:r>
                  <w:sdt>
                    <w:sdtPr>
                      <w:rPr>
                        <w:sz w:val="18"/>
                        <w:szCs w:val="18"/>
                      </w:rPr>
                      <w:alias w:val="A26-RefExpert"/>
                      <w:tag w:val="A26LIRefExpert"/>
                      <w:id w:val="-684899213"/>
                      <w:placeholder>
                        <w:docPart w:val="79FC49B09E094508AFABE4038DB2BC21"/>
                      </w:placeholder>
                      <w15:color w:val="0000FF"/>
                    </w:sdtPr>
                    <w:sdtEndPr/>
                    <w:sdtContent>
                      <w:r>
                        <w:rPr>
                          <w:sz w:val="18"/>
                          <w:szCs w:val="18"/>
                        </w:rPr>
                        <w:t>RG23/30403</w:t>
                      </w:r>
                    </w:sdtContent>
                  </w:sdt>
                  <w:r w:rsidR="008B0AB9">
                    <w:rPr>
                      <w:sz w:val="18"/>
                      <w:szCs w:val="18"/>
                    </w:rPr>
                    <w:t>)</w:t>
                  </w:r>
                </w:p>
              </w:tc>
            </w:tr>
            <w:tr w:rsidR="008B0AB9" w:rsidRPr="00800FD4" w14:paraId="52AF3519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39F048F0" w14:textId="77777777" w:rsidR="008B0AB9" w:rsidRPr="0073522D" w:rsidRDefault="008B0AB9" w:rsidP="00E36CAC">
                  <w:pPr>
                    <w:pStyle w:val="Titre5"/>
                  </w:pPr>
                  <w:r w:rsidRPr="0073522D">
                    <w:t>Avocat</w:t>
                  </w:r>
                </w:p>
              </w:tc>
              <w:tc>
                <w:tcPr>
                  <w:tcW w:w="3683" w:type="dxa"/>
                  <w:gridSpan w:val="2"/>
                  <w:vAlign w:val="center"/>
                </w:tcPr>
                <w:p w14:paraId="522AE565" w14:textId="77777777" w:rsidR="008B0AB9" w:rsidRPr="000542D4" w:rsidRDefault="00767DFD" w:rsidP="0073522D">
                  <w:pPr>
                    <w:ind w:right="22"/>
                    <w:jc w:val="left"/>
                    <w:rPr>
                      <w:sz w:val="18"/>
                      <w:szCs w:val="18"/>
                    </w:rPr>
                  </w:pPr>
                  <w:sdt>
                    <w:sdtPr>
                      <w:rPr>
                        <w:sz w:val="18"/>
                        <w:szCs w:val="18"/>
                      </w:rPr>
                      <w:alias w:val="A26-CiviliteAvocatCourte"/>
                      <w:tag w:val="A26LICiviliteAvocatCourte"/>
                      <w:id w:val="-1722272327"/>
                      <w:placeholder>
                        <w:docPart w:val="9D14289631FD41048E0317FB824A6BD9"/>
                      </w:placeholder>
                      <w:showingPlcHdr/>
                      <w15:color w:val="0000FF"/>
                    </w:sdtPr>
                    <w:sdtEndPr/>
                    <w:sdtContent/>
                  </w:sdt>
                  <w:r w:rsidR="008B0AB9">
                    <w:rPr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sz w:val="18"/>
                        <w:szCs w:val="18"/>
                      </w:rPr>
                      <w:alias w:val="A26-ContactAvocat"/>
                      <w:tag w:val="A26LIContactAvocat"/>
                      <w:id w:val="-2060772073"/>
                      <w:placeholder>
                        <w:docPart w:val="A077C1829A6E497B824036800F8C32E8"/>
                      </w:placeholder>
                      <w:showingPlcHdr/>
                      <w15:color w:val="0000FF"/>
                    </w:sdtPr>
                    <w:sdtEndPr/>
                    <w:sdtContent/>
                  </w:sdt>
                  <w:r w:rsidR="008B0AB9">
                    <w:rPr>
                      <w:sz w:val="18"/>
                      <w:szCs w:val="18"/>
                    </w:rPr>
                    <w:t xml:space="preserve"> (Réf. : </w:t>
                  </w:r>
                  <w:sdt>
                    <w:sdtPr>
                      <w:rPr>
                        <w:sz w:val="18"/>
                        <w:szCs w:val="18"/>
                      </w:rPr>
                      <w:alias w:val="A26-RefAvocat"/>
                      <w:tag w:val="A26LIRefAvocat"/>
                      <w:id w:val="684631598"/>
                      <w:placeholder>
                        <w:docPart w:val="524304892DBA43E3950D19B799A1903B"/>
                      </w:placeholder>
                      <w15:color w:val="0000FF"/>
                    </w:sdtPr>
                    <w:sdtEndPr/>
                    <w:sdtContent>
                      <w:r>
                        <w:rPr>
                          <w:sz w:val="18"/>
                          <w:szCs w:val="18"/>
                        </w:rPr>
                        <w:t>2023-2048</w:t>
                      </w:r>
                    </w:sdtContent>
                  </w:sdt>
                  <w:r w:rsidR="008B0AB9">
                    <w:rPr>
                      <w:sz w:val="18"/>
                      <w:szCs w:val="18"/>
                    </w:rPr>
                    <w:t>)</w:t>
                  </w:r>
                </w:p>
              </w:tc>
            </w:tr>
          </w:tbl>
          <w:tbl>
            <w:tblPr>
              <w:tblStyle w:val="Grilledutableau"/>
              <w:tblW w:w="0" w:type="auto"/>
              <w:tblInd w:w="1359" w:type="dxa"/>
              <w:tblLayout w:type="fixed"/>
              <w:tblLook w:val="04A0" w:firstRow="1" w:lastRow="0" w:firstColumn="1" w:lastColumn="0" w:noHBand="0" w:noVBand="1"/>
            </w:tblPr>
            <w:tblGrid>
              <w:gridCol w:w="1559"/>
              <w:gridCol w:w="1559"/>
            </w:tblGrid>
            <w:tr w:rsidR="008B0AB9" w:rsidRPr="00676364" w14:paraId="383C7B9D" w14:textId="77777777" w:rsidTr="004C3DB7">
              <w:trPr>
                <w:trHeight w:val="381"/>
              </w:trPr>
              <w:tc>
                <w:tcPr>
                  <w:tcW w:w="3118" w:type="dxa"/>
                  <w:gridSpan w:val="2"/>
                  <w:vAlign w:val="center"/>
                </w:tcPr>
                <w:p w14:paraId="2694DF05" w14:textId="77777777" w:rsidR="008B0AB9" w:rsidRPr="00676364" w:rsidRDefault="008B0AB9" w:rsidP="008B0AB9">
                  <w:pPr>
                    <w:jc w:val="center"/>
                  </w:pPr>
                  <w:r w:rsidRPr="00676364">
                    <w:rPr>
                      <w:b/>
                      <w:bCs/>
                    </w:rPr>
                    <w:t>Enjeux financiers</w:t>
                  </w:r>
                  <w:r w:rsidR="00350FFC" w:rsidRPr="00676364">
                    <w:rPr>
                      <w:b/>
                      <w:bCs/>
                    </w:rPr>
                    <w:t xml:space="preserve"> estimés</w:t>
                  </w:r>
                </w:p>
              </w:tc>
            </w:tr>
            <w:tr w:rsidR="008B0AB9" w:rsidRPr="00676364" w14:paraId="19C16177" w14:textId="77777777" w:rsidTr="004C3DB7">
              <w:tc>
                <w:tcPr>
                  <w:tcW w:w="1559" w:type="dxa"/>
                  <w:vAlign w:val="center"/>
                </w:tcPr>
                <w:p w14:paraId="035F03BD" w14:textId="77777777" w:rsidR="008B0AB9" w:rsidRPr="00676364" w:rsidRDefault="008B0AB9" w:rsidP="004C3DB7">
                  <w:pPr>
                    <w:ind w:right="178"/>
                    <w:jc w:val="right"/>
                    <w:rPr>
                      <w:rFonts w:asciiTheme="majorHAnsi" w:hAnsiTheme="majorHAnsi" w:cstheme="majorHAnsi"/>
                      <w:color w:val="3186B5"/>
                    </w:rPr>
                  </w:pPr>
                  <w:r w:rsidRPr="00676364">
                    <w:rPr>
                      <w:rFonts w:asciiTheme="majorHAnsi" w:hAnsiTheme="majorHAnsi" w:cstheme="majorHAnsi"/>
                      <w:color w:val="3186B5"/>
                    </w:rPr>
                    <w:t>GLOBAL</w:t>
                  </w:r>
                </w:p>
              </w:tc>
              <w:tc>
                <w:tcPr>
                  <w:tcW w:w="1559" w:type="dxa"/>
                  <w:vAlign w:val="center"/>
                </w:tcPr>
                <w:p w14:paraId="6F1F2AFF" w14:textId="77777777" w:rsidR="008B0AB9" w:rsidRPr="00676364" w:rsidRDefault="004C3DB7" w:rsidP="00B67925">
                  <w:pPr>
                    <w:ind w:left="173"/>
                    <w:jc w:val="center"/>
                    <w:rPr>
                      <w:b/>
                      <w:bCs/>
                    </w:rPr>
                  </w:pPr>
                  <w:r w:rsidRPr="00676364">
                    <w:rPr>
                      <w:b/>
                      <w:bCs/>
                    </w:rPr>
                    <w:t>€</w:t>
                  </w:r>
                </w:p>
              </w:tc>
            </w:tr>
            <w:tr w:rsidR="008B0AB9" w:rsidRPr="00676364" w14:paraId="13D63A6E" w14:textId="77777777" w:rsidTr="004C3DB7">
              <w:tc>
                <w:tcPr>
                  <w:tcW w:w="1559" w:type="dxa"/>
                  <w:vAlign w:val="center"/>
                </w:tcPr>
                <w:p w14:paraId="2AC4CA34" w14:textId="77777777" w:rsidR="008B0AB9" w:rsidRPr="00676364" w:rsidRDefault="008B0AB9" w:rsidP="004C3DB7">
                  <w:pPr>
                    <w:ind w:right="178"/>
                    <w:jc w:val="right"/>
                    <w:rPr>
                      <w:rFonts w:asciiTheme="majorHAnsi" w:hAnsiTheme="majorHAnsi" w:cstheme="majorHAnsi"/>
                      <w:color w:val="3186B5"/>
                    </w:rPr>
                  </w:pPr>
                  <w:r w:rsidRPr="00676364">
                    <w:rPr>
                      <w:rFonts w:asciiTheme="majorHAnsi" w:hAnsiTheme="majorHAnsi" w:cstheme="majorHAnsi"/>
                      <w:color w:val="3186B5"/>
                    </w:rPr>
                    <w:t>EN RISQUE</w:t>
                  </w:r>
                </w:p>
              </w:tc>
              <w:tc>
                <w:tcPr>
                  <w:tcW w:w="1559" w:type="dxa"/>
                  <w:vAlign w:val="center"/>
                </w:tcPr>
                <w:p w14:paraId="5A8DFAAA" w14:textId="77777777" w:rsidR="008B0AB9" w:rsidRPr="00676364" w:rsidRDefault="004C3DB7" w:rsidP="00B67925">
                  <w:pPr>
                    <w:ind w:left="173"/>
                    <w:jc w:val="center"/>
                    <w:rPr>
                      <w:b/>
                      <w:bCs/>
                    </w:rPr>
                  </w:pPr>
                  <w:r w:rsidRPr="00676364">
                    <w:rPr>
                      <w:b/>
                      <w:bCs/>
                    </w:rPr>
                    <w:t>€</w:t>
                  </w:r>
                </w:p>
              </w:tc>
            </w:tr>
          </w:tbl>
          <w:p w14:paraId="1C8C4C4E" w14:textId="77777777" w:rsidR="000C79F8" w:rsidRDefault="000C79F8" w:rsidP="005F6A22"/>
        </w:tc>
      </w:tr>
      <w:tr w:rsidR="000C79F8" w:rsidRPr="00800FD4" w14:paraId="60A14294" w14:textId="77777777" w:rsidTr="00523C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44B597F5" w14:textId="77777777" w:rsidR="000C79F8" w:rsidRPr="00D86D14" w:rsidRDefault="000C79F8" w:rsidP="005F6A22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 w:rsidRPr="00D86D14">
              <w:rPr>
                <w:color w:val="FFFFFF" w:themeColor="background1"/>
                <w:u w:val="single"/>
              </w:rPr>
              <w:t>Opération de construction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ResNom"/>
              <w:tag w:val="A26LIResNom"/>
              <w:id w:val="-1635315141"/>
              <w:placeholder>
                <w:docPart w:val="927AE067394E492D9085072307F20216"/>
              </w:placeholder>
              <w15:color w:val="0000FF"/>
            </w:sdtPr>
            <w:sdtEndPr/>
            <w:sdtContent>
              <w:p w14:paraId="05937031" w14:textId="77777777" w:rsidR="000C79F8" w:rsidRPr="004E16B2" w:rsidRDefault="00767DFD" w:rsidP="005F6A22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6"/>
                    <w:szCs w:val="26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SCI NEPHI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0443C7A5" w14:textId="77777777" w:rsidR="000C79F8" w:rsidRDefault="000C79F8" w:rsidP="005F6A22"/>
        </w:tc>
        <w:tc>
          <w:tcPr>
            <w:tcW w:w="6684" w:type="dxa"/>
            <w:vMerge/>
            <w:vAlign w:val="bottom"/>
          </w:tcPr>
          <w:p w14:paraId="374EAF20" w14:textId="77777777" w:rsidR="000C79F8" w:rsidRPr="00800FD4" w:rsidRDefault="000C79F8" w:rsidP="005F6A22">
            <w:pPr>
              <w:rPr>
                <w:sz w:val="18"/>
                <w:szCs w:val="18"/>
              </w:rPr>
            </w:pPr>
          </w:p>
        </w:tc>
      </w:tr>
      <w:tr w:rsidR="000C79F8" w14:paraId="7DE3E78A" w14:textId="77777777" w:rsidTr="00523C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25840D72" w14:textId="77777777" w:rsidR="000C79F8" w:rsidRPr="00D86D14" w:rsidRDefault="00DD50D2" w:rsidP="004530E7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>
              <w:rPr>
                <w:color w:val="FFFFFF" w:themeColor="background1"/>
                <w:u w:val="single"/>
              </w:rPr>
              <w:t>Adhérent</w:t>
            </w:r>
            <w:r w:rsidR="000C79F8" w:rsidRPr="00D86D14">
              <w:rPr>
                <w:color w:val="FFFFFF" w:themeColor="background1"/>
                <w:u w:val="single"/>
              </w:rPr>
              <w:t>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omSous"/>
              <w:tag w:val="A26LINomSous"/>
              <w:id w:val="-1912616096"/>
              <w:placeholder>
                <w:docPart w:val="70619D5F7C4D405286D2342128EE051B"/>
              </w:placeholder>
              <w15:color w:val="0000FF"/>
            </w:sdtPr>
            <w:sdtEndPr>
              <w:rPr>
                <w:sz w:val="26"/>
                <w:szCs w:val="26"/>
              </w:rPr>
            </w:sdtEndPr>
            <w:sdtContent>
              <w:p w14:paraId="5604948C" w14:textId="77777777" w:rsidR="000C79F8" w:rsidRPr="004E16B2" w:rsidRDefault="00767DFD" w:rsidP="004530E7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6"/>
                    <w:szCs w:val="26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THIERRY CLAIR ARCHITECTES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08C3994D" w14:textId="77777777" w:rsidR="000C79F8" w:rsidRDefault="000C79F8" w:rsidP="005F6A22"/>
        </w:tc>
        <w:tc>
          <w:tcPr>
            <w:tcW w:w="6684" w:type="dxa"/>
            <w:vMerge/>
            <w:vAlign w:val="center"/>
          </w:tcPr>
          <w:p w14:paraId="52DCDBAA" w14:textId="77777777" w:rsidR="000C79F8" w:rsidRDefault="000C79F8" w:rsidP="005F6A22"/>
        </w:tc>
      </w:tr>
    </w:tbl>
    <w:p w14:paraId="2B3690B8" w14:textId="77777777" w:rsidR="001904B5" w:rsidRDefault="001904B5">
      <w:pPr>
        <w:jc w:val="left"/>
        <w:rPr>
          <w:lang w:eastAsia="ja-JP"/>
        </w:rPr>
      </w:pPr>
      <w:r>
        <w:rPr>
          <w:lang w:eastAsia="ja-JP"/>
        </w:rPr>
        <w:br w:type="page"/>
      </w:r>
    </w:p>
    <w:p w14:paraId="675AB8C9" w14:textId="77777777" w:rsidR="005C46E9" w:rsidRDefault="005C46E9" w:rsidP="00BD7427">
      <w:pPr>
        <w:pStyle w:val="Titre1"/>
      </w:pPr>
      <w:r w:rsidRPr="00DF15C1">
        <w:lastRenderedPageBreak/>
        <w:t>RENSEIGNEMENTS ADMINISTRATIFS</w:t>
      </w:r>
    </w:p>
    <w:p w14:paraId="1E6FDDF9" w14:textId="77777777" w:rsidR="003855DB" w:rsidRDefault="003855DB" w:rsidP="005C46E9">
      <w:pPr>
        <w:rPr>
          <w:lang w:eastAsia="ja-JP"/>
        </w:rPr>
      </w:pPr>
    </w:p>
    <w:tbl>
      <w:tblPr>
        <w:tblStyle w:val="Grilledutableau"/>
        <w:tblW w:w="963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45" w:type="dxa"/>
          <w:left w:w="113" w:type="dxa"/>
          <w:bottom w:w="45" w:type="dxa"/>
          <w:right w:w="57" w:type="dxa"/>
        </w:tblCellMar>
        <w:tblLook w:val="04A0" w:firstRow="1" w:lastRow="0" w:firstColumn="1" w:lastColumn="0" w:noHBand="0" w:noVBand="1"/>
      </w:tblPr>
      <w:tblGrid>
        <w:gridCol w:w="1560"/>
        <w:gridCol w:w="1984"/>
        <w:gridCol w:w="6086"/>
        <w:gridCol w:w="9"/>
      </w:tblGrid>
      <w:tr w:rsidR="00DF1853" w14:paraId="28198FE2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 w:val="restart"/>
            <w:tcBorders>
              <w:bottom w:val="single" w:sz="4" w:space="0" w:color="3186B5"/>
            </w:tcBorders>
            <w:vAlign w:val="center"/>
          </w:tcPr>
          <w:p w14:paraId="44A362F6" w14:textId="77777777" w:rsidR="00DF1853" w:rsidRPr="00D52297" w:rsidRDefault="00943D4B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  <w:r>
              <w:rPr>
                <w:rFonts w:asciiTheme="majorHAnsi" w:hAnsiTheme="majorHAnsi" w:cstheme="majorHAnsi"/>
                <w:color w:val="3186B5"/>
              </w:rPr>
              <w:t>ADHERENT</w:t>
            </w:r>
          </w:p>
        </w:tc>
        <w:tc>
          <w:tcPr>
            <w:tcW w:w="1984" w:type="dxa"/>
            <w:vAlign w:val="center"/>
          </w:tcPr>
          <w:p w14:paraId="4B185879" w14:textId="77777777" w:rsidR="00DF1853" w:rsidRPr="002F7F1C" w:rsidRDefault="002F7F1C" w:rsidP="002F7F1C">
            <w:pPr>
              <w:spacing w:before="120"/>
              <w:ind w:left="-52" w:right="-202"/>
              <w:rPr>
                <w:b/>
              </w:rPr>
            </w:pPr>
            <w:r>
              <w:rPr>
                <w:b/>
              </w:rPr>
              <w:t>Nom</w:t>
            </w:r>
            <w:r w:rsidR="00DF1853" w:rsidRPr="00177A12">
              <w:rPr>
                <w:b/>
              </w:rPr>
              <w:t> :</w:t>
            </w:r>
          </w:p>
        </w:tc>
        <w:sdt>
          <w:sdtPr>
            <w:rPr>
              <w:bCs/>
            </w:rPr>
            <w:alias w:val="A26-NomSous"/>
            <w:tag w:val="A26LINomSous"/>
            <w:id w:val="-69888533"/>
            <w:placeholder>
              <w:docPart w:val="53EB4E4855474488B8554E7BEA4FC248"/>
            </w:placeholder>
            <w15:color w:val="0000FF"/>
          </w:sdtPr>
          <w:sdtEndPr/>
          <w:sdtContent>
            <w:tc>
              <w:tcPr>
                <w:tcW w:w="6086" w:type="dxa"/>
                <w:vAlign w:val="center"/>
              </w:tcPr>
              <w:p w14:paraId="00070363" w14:textId="77777777" w:rsidR="00DF1853" w:rsidRPr="002F7F1C" w:rsidRDefault="00767DFD" w:rsidP="00726167">
                <w:pPr>
                  <w:spacing w:before="120"/>
                  <w:ind w:left="-113"/>
                  <w:rPr>
                    <w:bCs/>
                  </w:rPr>
                </w:pPr>
                <w:r>
                  <w:rPr>
                    <w:bCs/>
                  </w:rPr>
                  <w:t>THIERRY CLAIR ARCHITECTES</w:t>
                </w:r>
              </w:p>
            </w:tc>
          </w:sdtContent>
        </w:sdt>
      </w:tr>
      <w:tr w:rsidR="00DF1853" w14:paraId="38A8DD52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77B19D4D" w14:textId="77777777" w:rsidR="00DF1853" w:rsidRPr="00D52297" w:rsidRDefault="00DF1853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73EC9665" w14:textId="77777777" w:rsidR="00DF1853" w:rsidRDefault="002F7F1C" w:rsidP="00AA6C9F">
            <w:pPr>
              <w:ind w:left="-52" w:right="-202"/>
            </w:pPr>
            <w:r>
              <w:rPr>
                <w:b/>
              </w:rPr>
              <w:t>Adresse</w:t>
            </w:r>
            <w:r w:rsidR="00DF1853" w:rsidRPr="00177A12">
              <w:rPr>
                <w:b/>
              </w:rPr>
              <w:t> :</w:t>
            </w:r>
          </w:p>
        </w:tc>
        <w:tc>
          <w:tcPr>
            <w:tcW w:w="6086" w:type="dxa"/>
            <w:vAlign w:val="center"/>
          </w:tcPr>
          <w:p w14:paraId="5652919B" w14:textId="77777777" w:rsidR="00DF1853" w:rsidRDefault="0073522D" w:rsidP="00726167">
            <w:pPr>
              <w:ind w:left="-113"/>
            </w:pPr>
            <w:r>
              <w:fldChar w:fldCharType="begin"/>
            </w:r>
            <w:r>
              <w:instrText xml:space="preserve"> IF "</w:instrText>
            </w:r>
            <w:sdt>
              <w:sdtPr>
                <w:alias w:val="A26-AdrSous1"/>
                <w:tag w:val="A26LIAdrSous1"/>
                <w:id w:val="1526143629"/>
                <w:placeholder>
                  <w:docPart w:val="E79EEEA833884BFDAEDEAD588A99DE5E"/>
                </w:placeholder>
                <w15:color w:val="0000FF"/>
              </w:sdtPr>
              <w:sdtEndPr/>
              <w:sdtContent>
                <w:r w:rsidR="00767DFD">
                  <w:instrText>Résidence Les Alisées</w:instrText>
                </w:r>
              </w:sdtContent>
            </w:sdt>
            <w:r>
              <w:instrText>" = "" "" "</w:instrText>
            </w:r>
            <w:sdt>
              <w:sdtPr>
                <w:alias w:val="A26-AdrSous1"/>
                <w:tag w:val="A26LIAdrSous1"/>
                <w:id w:val="-954336104"/>
                <w:placeholder>
                  <w:docPart w:val="AAE6F8A91ADB4F3F96E40B89E52E4B09"/>
                </w:placeholder>
                <w15:color w:val="0000FF"/>
              </w:sdtPr>
              <w:sdtEndPr/>
              <w:sdtContent>
                <w:r w:rsidR="00767DFD">
                  <w:instrText>Résidence Les Alisées</w:instrText>
                </w:r>
              </w:sdtContent>
            </w:sdt>
            <w:r>
              <w:instrText xml:space="preserve">" </w:instrText>
            </w:r>
            <w:r>
              <w:fldChar w:fldCharType="separate"/>
            </w:r>
            <w:r w:rsidR="00767DFD">
              <w:rPr>
                <w:noProof/>
              </w:rPr>
              <w:t>Résidence Les Alisées</w:t>
            </w: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Sous2"/>
                <w:tag w:val="A26LIAdrSous2"/>
                <w:id w:val="-477916435"/>
                <w:placeholder>
                  <w:docPart w:val="99240393BFCF412C9E0CF3F2C428B0F5"/>
                </w:placeholder>
                <w15:color w:val="0000FF"/>
              </w:sdtPr>
              <w:sdtEndPr/>
              <w:sdtContent>
                <w:r w:rsidR="00767DFD">
                  <w:instrText>23 quai d'Alger</w:instrText>
                </w:r>
              </w:sdtContent>
            </w:sdt>
            <w:r>
              <w:instrText>" = "" "" "</w:instrText>
            </w:r>
            <w:sdt>
              <w:sdtPr>
                <w:alias w:val="A26-AdrSous2"/>
                <w:tag w:val="A26LIAdrSous2"/>
                <w:id w:val="-1848250223"/>
                <w:placeholder>
                  <w:docPart w:val="E3BA11BBA450481E942D76B628DCBE34"/>
                </w:placeholder>
                <w15:color w:val="0000FF"/>
              </w:sdtPr>
              <w:sdtEndPr/>
              <w:sdtContent>
                <w:r w:rsidR="00767DFD">
                  <w:instrText>23 quai d'Alger</w:instrText>
                </w:r>
              </w:sdtContent>
            </w:sdt>
            <w:r>
              <w:instrText xml:space="preserve">" </w:instrText>
            </w:r>
            <w:r>
              <w:fldChar w:fldCharType="separate"/>
            </w:r>
            <w:r w:rsidR="00767DFD">
              <w:rPr>
                <w:noProof/>
              </w:rPr>
              <w:t>23 quai d'Alger</w:t>
            </w: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Sous23"/>
                <w:tag w:val="A26LIAdrSous23"/>
                <w:id w:val="462075788"/>
                <w:placeholder>
                  <w:docPart w:val="48E4A7CF430544569E39223A4A898F25"/>
                </w:placeholder>
                <w:showingPlcHdr/>
                <w15:color w:val="0000FF"/>
              </w:sdtPr>
              <w:sdtEndPr/>
              <w:sdtContent/>
            </w:sdt>
            <w:r>
              <w:instrText>" = "" "" "</w:instrText>
            </w:r>
            <w:sdt>
              <w:sdtPr>
                <w:alias w:val="A26-AdrSous23"/>
                <w:tag w:val="A26LIAdrSous23"/>
                <w:id w:val="-1246410450"/>
                <w:placeholder>
                  <w:docPart w:val="D7595030D5584FFC8A70517338248AAC"/>
                </w:placeholder>
                <w:showingPlcHdr/>
                <w15:color w:val="0000FF"/>
              </w:sdtPr>
              <w:sdtEndPr/>
              <w:sdtContent/>
            </w:sdt>
            <w:r>
              <w:instrText xml:space="preserve">" </w:instrText>
            </w: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Sous3"/>
                <w:tag w:val="A26LIAdrSous3"/>
                <w:id w:val="-2050987913"/>
                <w:placeholder>
                  <w:docPart w:val="DBEEFC79941E44E1A9A9732304A7648A"/>
                </w:placeholder>
                <w15:color w:val="0000FF"/>
              </w:sdtPr>
              <w:sdtEndPr/>
              <w:sdtContent>
                <w:r w:rsidR="00767DFD">
                  <w:instrText>34200 SETE</w:instrText>
                </w:r>
              </w:sdtContent>
            </w:sdt>
            <w:r>
              <w:instrText>" = "" "" "</w:instrText>
            </w:r>
            <w:sdt>
              <w:sdtPr>
                <w:alias w:val="A26-AdrSous3"/>
                <w:tag w:val="A26LIAdrSous3"/>
                <w:id w:val="-1459103121"/>
                <w:placeholder>
                  <w:docPart w:val="CF218F38CB104AFE81F5E009701A9137"/>
                </w:placeholder>
                <w15:color w:val="0000FF"/>
              </w:sdtPr>
              <w:sdtEndPr/>
              <w:sdtContent>
                <w:r w:rsidR="00767DFD">
                  <w:instrText>34200 SETE</w:instrText>
                </w:r>
              </w:sdtContent>
            </w:sdt>
            <w:r>
              <w:instrText xml:space="preserve">" </w:instrText>
            </w:r>
            <w:r>
              <w:fldChar w:fldCharType="separate"/>
            </w:r>
            <w:r w:rsidR="00767DFD">
              <w:rPr>
                <w:noProof/>
              </w:rPr>
              <w:t>34200 SETE</w:t>
            </w:r>
            <w:r>
              <w:fldChar w:fldCharType="end"/>
            </w:r>
          </w:p>
        </w:tc>
      </w:tr>
      <w:tr w:rsidR="00943D4B" w14:paraId="4BCC9B77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413F6FDA" w14:textId="77777777" w:rsidR="00943D4B" w:rsidRPr="00D52297" w:rsidRDefault="00943D4B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39B2C89A" w14:textId="77777777" w:rsidR="00943D4B" w:rsidRDefault="00943D4B" w:rsidP="00AA6C9F">
            <w:pPr>
              <w:ind w:left="-52" w:right="-202"/>
              <w:rPr>
                <w:b/>
              </w:rPr>
            </w:pPr>
            <w:r>
              <w:rPr>
                <w:b/>
              </w:rPr>
              <w:t>En activité :</w:t>
            </w:r>
          </w:p>
        </w:tc>
        <w:tc>
          <w:tcPr>
            <w:tcW w:w="6086" w:type="dxa"/>
            <w:vAlign w:val="center"/>
          </w:tcPr>
          <w:p w14:paraId="1AC67D96" w14:textId="77777777" w:rsidR="00943D4B" w:rsidRDefault="00943D4B" w:rsidP="00726167">
            <w:pPr>
              <w:ind w:left="-113"/>
            </w:pPr>
          </w:p>
        </w:tc>
      </w:tr>
      <w:tr w:rsidR="00DF1853" w14:paraId="7BCBD14E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0374F203" w14:textId="77777777" w:rsidR="00DF1853" w:rsidRPr="00D52297" w:rsidRDefault="00DF1853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tcBorders>
              <w:bottom w:val="single" w:sz="4" w:space="0" w:color="3186B5"/>
            </w:tcBorders>
            <w:vAlign w:val="center"/>
          </w:tcPr>
          <w:p w14:paraId="3874FF08" w14:textId="77777777" w:rsidR="00DF1853" w:rsidRDefault="00943D4B" w:rsidP="00AA6C9F">
            <w:pPr>
              <w:spacing w:after="120"/>
              <w:ind w:left="-52" w:right="-202"/>
            </w:pPr>
            <w:r>
              <w:rPr>
                <w:b/>
              </w:rPr>
              <w:t>Police contrat</w:t>
            </w:r>
            <w:r w:rsidR="00DF1853" w:rsidRPr="00177A12">
              <w:rPr>
                <w:b/>
              </w:rPr>
              <w:t xml:space="preserve"> :</w:t>
            </w:r>
          </w:p>
        </w:tc>
        <w:sdt>
          <w:sdtPr>
            <w:rPr>
              <w:bCs/>
            </w:rPr>
            <w:alias w:val="A26-Police"/>
            <w:tag w:val="A26LIPolice"/>
            <w:id w:val="649484408"/>
            <w:placeholder>
              <w:docPart w:val="4D2F40130BE44381B943814AC98EF16A"/>
            </w:placeholder>
            <w15:color w:val="0000FF"/>
          </w:sdtPr>
          <w:sdtEndPr/>
          <w:sdtContent>
            <w:tc>
              <w:tcPr>
                <w:tcW w:w="6086" w:type="dxa"/>
                <w:tcBorders>
                  <w:bottom w:val="single" w:sz="4" w:space="0" w:color="3186B5"/>
                </w:tcBorders>
                <w:vAlign w:val="center"/>
              </w:tcPr>
              <w:p w14:paraId="7B68BA9B" w14:textId="77777777" w:rsidR="00DF1853" w:rsidRDefault="00767DFD" w:rsidP="00726167">
                <w:pPr>
                  <w:spacing w:after="120"/>
                  <w:ind w:left="-113"/>
                </w:pPr>
                <w:r>
                  <w:rPr>
                    <w:bCs/>
                  </w:rPr>
                  <w:t>131921 B</w:t>
                </w:r>
              </w:p>
            </w:tc>
          </w:sdtContent>
        </w:sdt>
      </w:tr>
      <w:tr w:rsidR="00DF1853" w14:paraId="64A78C5B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 w:val="restart"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5529870F" w14:textId="77777777" w:rsidR="00DF1853" w:rsidRPr="00D52297" w:rsidRDefault="00943D4B" w:rsidP="00AA6C9F">
            <w:pPr>
              <w:spacing w:before="60"/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  <w:r w:rsidRPr="00D52297">
              <w:rPr>
                <w:rFonts w:asciiTheme="majorHAnsi" w:hAnsiTheme="majorHAnsi" w:cstheme="majorHAnsi"/>
                <w:color w:val="3186B5"/>
              </w:rPr>
              <w:t>OPERATION DE CONSTRUCTION</w:t>
            </w:r>
          </w:p>
        </w:tc>
        <w:tc>
          <w:tcPr>
            <w:tcW w:w="1984" w:type="dxa"/>
            <w:tcBorders>
              <w:top w:val="single" w:sz="4" w:space="0" w:color="3186B5"/>
            </w:tcBorders>
            <w:vAlign w:val="center"/>
          </w:tcPr>
          <w:p w14:paraId="352F2FAE" w14:textId="77777777" w:rsidR="00DF1853" w:rsidRDefault="00DF1853" w:rsidP="00AA6C9F">
            <w:pPr>
              <w:spacing w:before="120"/>
              <w:ind w:left="-52" w:right="-202"/>
            </w:pPr>
            <w:r w:rsidRPr="00177A12">
              <w:rPr>
                <w:b/>
              </w:rPr>
              <w:t>Nom :</w:t>
            </w:r>
          </w:p>
        </w:tc>
        <w:sdt>
          <w:sdtPr>
            <w:alias w:val="A26-ResNom"/>
            <w:tag w:val="A26LIResNom"/>
            <w:id w:val="-1968419721"/>
            <w:placeholder>
              <w:docPart w:val="3D50E7D532A44B4E919F0710E644E47D"/>
            </w:placeholder>
            <w15:color w:val="0000FF"/>
          </w:sdtPr>
          <w:sdtEndPr/>
          <w:sdtContent>
            <w:tc>
              <w:tcPr>
                <w:tcW w:w="6086" w:type="dxa"/>
                <w:tcBorders>
                  <w:top w:val="single" w:sz="4" w:space="0" w:color="3186B5"/>
                </w:tcBorders>
                <w:vAlign w:val="center"/>
              </w:tcPr>
              <w:p w14:paraId="6E44E8E5" w14:textId="77777777" w:rsidR="00DF1853" w:rsidRDefault="00767DFD" w:rsidP="00726167">
                <w:pPr>
                  <w:spacing w:before="120"/>
                  <w:ind w:left="-113"/>
                </w:pPr>
                <w:r>
                  <w:t>SCI NEPHI</w:t>
                </w:r>
              </w:p>
            </w:tc>
          </w:sdtContent>
        </w:sdt>
      </w:tr>
      <w:tr w:rsidR="00DF1853" w14:paraId="14FA1B28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0AC05FF2" w14:textId="77777777" w:rsidR="00DF1853" w:rsidRPr="00D52297" w:rsidRDefault="00DF1853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112D7513" w14:textId="77777777" w:rsidR="00DF1853" w:rsidRPr="001A2B41" w:rsidRDefault="00DF1853" w:rsidP="00AA6C9F">
            <w:pPr>
              <w:ind w:left="-52" w:right="-202"/>
              <w:rPr>
                <w:b/>
              </w:rPr>
            </w:pPr>
            <w:r w:rsidRPr="00177A12">
              <w:rPr>
                <w:b/>
              </w:rPr>
              <w:t>Adresse :</w:t>
            </w:r>
          </w:p>
        </w:tc>
        <w:tc>
          <w:tcPr>
            <w:tcW w:w="6086" w:type="dxa"/>
            <w:vAlign w:val="center"/>
          </w:tcPr>
          <w:p w14:paraId="17F1092F" w14:textId="77777777" w:rsidR="00DF1853" w:rsidRPr="001A2B41" w:rsidRDefault="00767DFD" w:rsidP="00726167">
            <w:pPr>
              <w:ind w:left="-113"/>
              <w:rPr>
                <w:bCs/>
              </w:rPr>
            </w:pPr>
            <w:sdt>
              <w:sdtPr>
                <w:rPr>
                  <w:bCs/>
                </w:rPr>
                <w:alias w:val="A26-ResAdr1"/>
                <w:tag w:val="A26LIResAdr1"/>
                <w:id w:val="802360112"/>
                <w:placeholder>
                  <w:docPart w:val="76A93413637D427A8F8BE0B350F48325"/>
                </w:placeholder>
                <w15:color w:val="0000FF"/>
              </w:sdtPr>
              <w:sdtEndPr/>
              <w:sdtContent>
                <w:r>
                  <w:rPr>
                    <w:bCs/>
                  </w:rPr>
                  <w:t>10/12 rue Alsace Lorraine</w:t>
                </w:r>
              </w:sdtContent>
            </w:sdt>
            <w:r w:rsidR="00DF1853" w:rsidRPr="001A2B41">
              <w:rPr>
                <w:bCs/>
              </w:rPr>
              <w:fldChar w:fldCharType="begin"/>
            </w:r>
            <w:r w:rsidR="00DF1853" w:rsidRPr="001A2B41">
              <w:rPr>
                <w:bCs/>
              </w:rPr>
              <w:instrText xml:space="preserve"> IF "</w:instrText>
            </w:r>
            <w:sdt>
              <w:sdtPr>
                <w:rPr>
                  <w:bCs/>
                </w:rPr>
                <w:alias w:val="A26-AdrAffaire2"/>
                <w:tag w:val="A26LIAdrAffaire2"/>
                <w:id w:val="1292169618"/>
                <w:placeholder>
                  <w:docPart w:val="33F5F0CF48D64881960F0CBF8A75E363"/>
                </w:placeholder>
                <w:showingPlcHdr/>
                <w15:color w:val="0000FF"/>
              </w:sdtPr>
              <w:sdtEndPr/>
              <w:sdtContent/>
            </w:sdt>
            <w:r w:rsidR="00DF1853" w:rsidRPr="001A2B41">
              <w:rPr>
                <w:bCs/>
              </w:rPr>
              <w:instrText xml:space="preserve">" = "" "" " </w:instrText>
            </w:r>
            <w:sdt>
              <w:sdtPr>
                <w:rPr>
                  <w:bCs/>
                </w:rPr>
                <w:alias w:val="A26-AdrAffaire2"/>
                <w:tag w:val="A26LIAdrAffaire2"/>
                <w:id w:val="-903911609"/>
                <w:placeholder>
                  <w:docPart w:val="ABF0420EDA204AD1A80474F2F2391A48"/>
                </w:placeholder>
                <w:showingPlcHdr/>
                <w15:color w:val="0000FF"/>
              </w:sdtPr>
              <w:sdtEndPr/>
              <w:sdtContent/>
            </w:sdt>
            <w:r w:rsidR="00DF1853" w:rsidRPr="001A2B41">
              <w:rPr>
                <w:bCs/>
              </w:rPr>
              <w:instrText xml:space="preserve">" </w:instrText>
            </w:r>
            <w:r w:rsidR="00DF1853" w:rsidRPr="001A2B41">
              <w:rPr>
                <w:bCs/>
              </w:rPr>
              <w:fldChar w:fldCharType="end"/>
            </w:r>
            <w:r w:rsidR="00DF1853" w:rsidRPr="001A2B41">
              <w:rPr>
                <w:bCs/>
              </w:rPr>
              <w:fldChar w:fldCharType="begin"/>
            </w:r>
            <w:r w:rsidR="00DF1853" w:rsidRPr="001A2B41">
              <w:rPr>
                <w:bCs/>
              </w:rPr>
              <w:instrText xml:space="preserve"> IF "</w:instrText>
            </w:r>
            <w:sdt>
              <w:sdtPr>
                <w:rPr>
                  <w:bCs/>
                </w:rPr>
                <w:alias w:val="A26-AdrAffaire23"/>
                <w:tag w:val="A26LIAdrAffaire23"/>
                <w:id w:val="1816753316"/>
                <w:placeholder>
                  <w:docPart w:val="E9037B96140941B28852B75F36DBFF69"/>
                </w:placeholder>
                <w:showingPlcHdr/>
                <w15:color w:val="0000FF"/>
              </w:sdtPr>
              <w:sdtEndPr/>
              <w:sdtContent/>
            </w:sdt>
            <w:r w:rsidR="00DF1853" w:rsidRPr="001A2B41">
              <w:rPr>
                <w:bCs/>
              </w:rPr>
              <w:instrText xml:space="preserve">" = "" "" " </w:instrText>
            </w:r>
            <w:sdt>
              <w:sdtPr>
                <w:rPr>
                  <w:bCs/>
                </w:rPr>
                <w:alias w:val="A26-AdrAffaire23"/>
                <w:tag w:val="A26LIAdrAffaire23"/>
                <w:id w:val="-342008419"/>
                <w:placeholder>
                  <w:docPart w:val="AC36E79B6A7F471E9716A862C5BB49D4"/>
                </w:placeholder>
                <w:showingPlcHdr/>
                <w15:color w:val="0000FF"/>
              </w:sdtPr>
              <w:sdtEndPr/>
              <w:sdtContent/>
            </w:sdt>
            <w:r w:rsidR="00DF1853" w:rsidRPr="001A2B41">
              <w:rPr>
                <w:bCs/>
              </w:rPr>
              <w:instrText xml:space="preserve">" </w:instrText>
            </w:r>
            <w:r w:rsidR="00DF1853" w:rsidRPr="001A2B41">
              <w:rPr>
                <w:bCs/>
              </w:rPr>
              <w:fldChar w:fldCharType="end"/>
            </w:r>
            <w:r w:rsidR="00DF1853" w:rsidRPr="001A2B41">
              <w:rPr>
                <w:bCs/>
              </w:rPr>
              <w:t xml:space="preserve">, </w:t>
            </w:r>
            <w:sdt>
              <w:sdtPr>
                <w:rPr>
                  <w:bCs/>
                </w:rPr>
                <w:alias w:val="A26-ResCP"/>
                <w:tag w:val="A26LIResCP"/>
                <w:id w:val="2124955693"/>
                <w:placeholder>
                  <w:docPart w:val="F7877DCD6FF34010BD86FE74EAF63807"/>
                </w:placeholder>
                <w15:color w:val="0000FF"/>
              </w:sdtPr>
              <w:sdtEndPr/>
              <w:sdtContent>
                <w:r>
                  <w:rPr>
                    <w:bCs/>
                  </w:rPr>
                  <w:t>34200</w:t>
                </w:r>
              </w:sdtContent>
            </w:sdt>
            <w:r w:rsidR="00DF1853" w:rsidRPr="001A2B41">
              <w:rPr>
                <w:bCs/>
              </w:rPr>
              <w:t xml:space="preserve"> </w:t>
            </w:r>
            <w:sdt>
              <w:sdtPr>
                <w:rPr>
                  <w:bCs/>
                </w:rPr>
                <w:alias w:val="A26-ResVille"/>
                <w:tag w:val="A26LIResVille"/>
                <w:id w:val="1902246425"/>
                <w:placeholder>
                  <w:docPart w:val="36748D459B6941F2AB361D5518D725EE"/>
                </w:placeholder>
                <w15:color w:val="0000FF"/>
              </w:sdtPr>
              <w:sdtEndPr/>
              <w:sdtContent>
                <w:r>
                  <w:rPr>
                    <w:bCs/>
                  </w:rPr>
                  <w:t>SETE</w:t>
                </w:r>
              </w:sdtContent>
            </w:sdt>
          </w:p>
        </w:tc>
      </w:tr>
      <w:tr w:rsidR="00DF1853" w14:paraId="6FE7F11E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59F08128" w14:textId="77777777" w:rsidR="00DF1853" w:rsidRPr="00D52297" w:rsidRDefault="00DF1853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7A97BB23" w14:textId="77777777" w:rsidR="00DF1853" w:rsidRDefault="00DF1853" w:rsidP="00AA6C9F">
            <w:pPr>
              <w:ind w:left="-52" w:right="-202"/>
            </w:pPr>
            <w:r w:rsidRPr="00177A12">
              <w:rPr>
                <w:b/>
              </w:rPr>
              <w:t>Description :</w:t>
            </w:r>
          </w:p>
        </w:tc>
        <w:tc>
          <w:tcPr>
            <w:tcW w:w="6086" w:type="dxa"/>
            <w:vAlign w:val="center"/>
          </w:tcPr>
          <w:p w14:paraId="29F3253A" w14:textId="77777777" w:rsidR="00DF1853" w:rsidRDefault="00DF1853" w:rsidP="00726167">
            <w:pPr>
              <w:ind w:left="-113"/>
            </w:pPr>
          </w:p>
        </w:tc>
      </w:tr>
      <w:tr w:rsidR="001A2B41" w14:paraId="3EC765B7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3019FDF1" w14:textId="77777777" w:rsidR="001A2B41" w:rsidRPr="00D52297" w:rsidRDefault="001A2B41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702FCBB5" w14:textId="77777777" w:rsidR="001A2B41" w:rsidRDefault="001A2B41" w:rsidP="001A2B41">
            <w:pPr>
              <w:ind w:left="-52" w:right="-202"/>
            </w:pPr>
            <w:r w:rsidRPr="00177A12">
              <w:rPr>
                <w:b/>
              </w:rPr>
              <w:t>DROC :</w:t>
            </w:r>
          </w:p>
        </w:tc>
        <w:sdt>
          <w:sdtPr>
            <w:alias w:val="A26-DROC"/>
            <w:tag w:val="A26LIDROC"/>
            <w:id w:val="964083646"/>
            <w:placeholder>
              <w:docPart w:val="31FAF6706EF5465392E51F6E3223B346"/>
            </w:placeholder>
            <w15:color w:val="0000FF"/>
          </w:sdtPr>
          <w:sdtEndPr/>
          <w:sdtContent>
            <w:tc>
              <w:tcPr>
                <w:tcW w:w="6086" w:type="dxa"/>
                <w:vAlign w:val="center"/>
              </w:tcPr>
              <w:p w14:paraId="74A6D1B1" w14:textId="77777777" w:rsidR="001A2B41" w:rsidRDefault="00767DFD" w:rsidP="001A2B41">
                <w:pPr>
                  <w:ind w:left="-113"/>
                </w:pPr>
                <w:r>
                  <w:t>Non communiquée</w:t>
                </w:r>
              </w:p>
            </w:tc>
          </w:sdtContent>
        </w:sdt>
      </w:tr>
      <w:tr w:rsidR="001A2B41" w14:paraId="28F41D54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02960569" w14:textId="77777777" w:rsidR="001A2B41" w:rsidRPr="00D52297" w:rsidRDefault="001A2B41" w:rsidP="001A2B41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505A3E26" w14:textId="77777777" w:rsidR="001A2B41" w:rsidRDefault="001A2B41" w:rsidP="001A2B41">
            <w:pPr>
              <w:ind w:left="-52" w:right="-202"/>
            </w:pPr>
            <w:r w:rsidRPr="00177A12">
              <w:rPr>
                <w:b/>
              </w:rPr>
              <w:t>Réception :</w:t>
            </w:r>
          </w:p>
        </w:tc>
        <w:tc>
          <w:tcPr>
            <w:tcW w:w="6086" w:type="dxa"/>
            <w:vAlign w:val="center"/>
          </w:tcPr>
          <w:p w14:paraId="310F09B4" w14:textId="77777777" w:rsidR="001A2B41" w:rsidRDefault="001A2B41" w:rsidP="001A2B41">
            <w:pPr>
              <w:ind w:left="-113"/>
            </w:pPr>
          </w:p>
        </w:tc>
      </w:tr>
      <w:tr w:rsidR="001B10A5" w14:paraId="34F508F5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3815D850" w14:textId="77777777" w:rsidR="001B10A5" w:rsidRPr="00D52297" w:rsidRDefault="001B10A5" w:rsidP="001A2B41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391842C4" w14:textId="77777777" w:rsidR="001B10A5" w:rsidRPr="00177A12" w:rsidRDefault="001B10A5" w:rsidP="001A2B41">
            <w:pPr>
              <w:ind w:left="-52" w:right="-202"/>
              <w:rPr>
                <w:b/>
              </w:rPr>
            </w:pPr>
            <w:r>
              <w:rPr>
                <w:b/>
              </w:rPr>
              <w:t>Réserves :</w:t>
            </w:r>
          </w:p>
        </w:tc>
        <w:tc>
          <w:tcPr>
            <w:tcW w:w="6086" w:type="dxa"/>
            <w:vAlign w:val="center"/>
          </w:tcPr>
          <w:p w14:paraId="72C61A8A" w14:textId="77777777" w:rsidR="001B10A5" w:rsidRDefault="001B10A5" w:rsidP="001A2B41">
            <w:pPr>
              <w:ind w:left="-113"/>
            </w:pPr>
          </w:p>
        </w:tc>
      </w:tr>
      <w:tr w:rsidR="00DF1853" w14:paraId="317C23FC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37657D57" w14:textId="77777777" w:rsidR="00DF1853" w:rsidRPr="00D52297" w:rsidRDefault="00DF1853" w:rsidP="001A2B41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4B864061" w14:textId="77777777" w:rsidR="00DF1853" w:rsidRDefault="001A2B41" w:rsidP="00AA6C9F">
            <w:pPr>
              <w:ind w:left="-52" w:right="-202"/>
            </w:pPr>
            <w:r>
              <w:rPr>
                <w:b/>
              </w:rPr>
              <w:t>Coût</w:t>
            </w:r>
            <w:r w:rsidR="00DF1853" w:rsidRPr="00177A12">
              <w:rPr>
                <w:b/>
              </w:rPr>
              <w:t> :</w:t>
            </w:r>
          </w:p>
        </w:tc>
        <w:tc>
          <w:tcPr>
            <w:tcW w:w="6086" w:type="dxa"/>
            <w:vAlign w:val="center"/>
          </w:tcPr>
          <w:p w14:paraId="7860B7E7" w14:textId="77777777" w:rsidR="00DF1853" w:rsidRDefault="00DF1853" w:rsidP="00726167">
            <w:pPr>
              <w:ind w:left="-113"/>
            </w:pPr>
          </w:p>
        </w:tc>
      </w:tr>
      <w:tr w:rsidR="00DF1853" w14:paraId="513A5D83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027D592F" w14:textId="77777777" w:rsidR="00DF1853" w:rsidRPr="00D52297" w:rsidRDefault="00DF1853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tcBorders>
              <w:bottom w:val="single" w:sz="4" w:space="0" w:color="3186B5"/>
            </w:tcBorders>
            <w:vAlign w:val="center"/>
          </w:tcPr>
          <w:p w14:paraId="1DD3235D" w14:textId="77777777" w:rsidR="00DF1853" w:rsidRDefault="001A2B41" w:rsidP="00AA6C9F">
            <w:pPr>
              <w:spacing w:after="120"/>
              <w:ind w:left="-52" w:right="-202"/>
            </w:pPr>
            <w:r>
              <w:rPr>
                <w:b/>
              </w:rPr>
              <w:t>Police DO</w:t>
            </w:r>
            <w:r w:rsidR="00DF1853" w:rsidRPr="00177A12">
              <w:rPr>
                <w:b/>
              </w:rPr>
              <w:t> :</w:t>
            </w:r>
          </w:p>
        </w:tc>
        <w:tc>
          <w:tcPr>
            <w:tcW w:w="6086" w:type="dxa"/>
            <w:tcBorders>
              <w:bottom w:val="single" w:sz="4" w:space="0" w:color="3186B5"/>
            </w:tcBorders>
            <w:vAlign w:val="center"/>
          </w:tcPr>
          <w:p w14:paraId="48005E9C" w14:textId="77777777" w:rsidR="00DF1853" w:rsidRDefault="00DF1853" w:rsidP="00726167">
            <w:pPr>
              <w:spacing w:after="120"/>
              <w:ind w:left="-113"/>
            </w:pPr>
          </w:p>
        </w:tc>
      </w:tr>
      <w:tr w:rsidR="002047D7" w14:paraId="7E9027E2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 w:val="restart"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4722586F" w14:textId="77777777" w:rsidR="002047D7" w:rsidRPr="00D52297" w:rsidRDefault="00943D4B" w:rsidP="00AD57E7">
            <w:pPr>
              <w:spacing w:before="60"/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  <w:r>
              <w:rPr>
                <w:rFonts w:asciiTheme="majorHAnsi" w:hAnsiTheme="majorHAnsi" w:cstheme="majorHAnsi"/>
                <w:color w:val="3186B5"/>
              </w:rPr>
              <w:t>MISSION DE L’ADHERENT</w:t>
            </w:r>
          </w:p>
        </w:tc>
        <w:tc>
          <w:tcPr>
            <w:tcW w:w="1984" w:type="dxa"/>
            <w:tcBorders>
              <w:top w:val="single" w:sz="4" w:space="0" w:color="3186B5"/>
            </w:tcBorders>
            <w:vAlign w:val="center"/>
          </w:tcPr>
          <w:p w14:paraId="0BA77F1B" w14:textId="77777777" w:rsidR="002047D7" w:rsidRDefault="002047D7" w:rsidP="00AD57E7">
            <w:pPr>
              <w:spacing w:before="120"/>
              <w:ind w:left="-52" w:right="-202"/>
            </w:pPr>
            <w:r>
              <w:rPr>
                <w:b/>
              </w:rPr>
              <w:t xml:space="preserve">Nature du </w:t>
            </w:r>
            <w:r w:rsidR="00DD50D2">
              <w:rPr>
                <w:b/>
              </w:rPr>
              <w:t>contrat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6086" w:type="dxa"/>
            <w:tcBorders>
              <w:top w:val="single" w:sz="4" w:space="0" w:color="3186B5"/>
            </w:tcBorders>
            <w:vAlign w:val="center"/>
          </w:tcPr>
          <w:p w14:paraId="33C3EE0D" w14:textId="77777777" w:rsidR="002047D7" w:rsidRDefault="002047D7" w:rsidP="00AD57E7">
            <w:pPr>
              <w:spacing w:before="120"/>
              <w:ind w:left="-113"/>
            </w:pPr>
          </w:p>
        </w:tc>
      </w:tr>
      <w:tr w:rsidR="002047D7" w14:paraId="3DC6CA8D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7B570E05" w14:textId="77777777" w:rsidR="002047D7" w:rsidRPr="00D52297" w:rsidRDefault="002047D7" w:rsidP="00AD57E7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55C1DF02" w14:textId="77777777" w:rsidR="002047D7" w:rsidRPr="00177A12" w:rsidRDefault="002047D7" w:rsidP="00AD57E7">
            <w:pPr>
              <w:ind w:left="-52" w:right="-202"/>
              <w:rPr>
                <w:b/>
              </w:rPr>
            </w:pPr>
            <w:r>
              <w:rPr>
                <w:b/>
              </w:rPr>
              <w:t>Donneur d’ordre :</w:t>
            </w:r>
          </w:p>
        </w:tc>
        <w:tc>
          <w:tcPr>
            <w:tcW w:w="6086" w:type="dxa"/>
            <w:vAlign w:val="center"/>
          </w:tcPr>
          <w:p w14:paraId="0995400C" w14:textId="77777777" w:rsidR="002047D7" w:rsidRDefault="002047D7" w:rsidP="00AD57E7">
            <w:pPr>
              <w:ind w:left="-113"/>
            </w:pPr>
          </w:p>
        </w:tc>
      </w:tr>
      <w:tr w:rsidR="002047D7" w14:paraId="305E5440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0E5553EC" w14:textId="77777777" w:rsidR="002047D7" w:rsidRPr="00D52297" w:rsidRDefault="002047D7" w:rsidP="00AD57E7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7A815042" w14:textId="77777777" w:rsidR="002047D7" w:rsidRDefault="002047D7" w:rsidP="00AD57E7">
            <w:pPr>
              <w:ind w:left="-52" w:right="-202"/>
            </w:pPr>
            <w:r>
              <w:rPr>
                <w:b/>
              </w:rPr>
              <w:t xml:space="preserve">Objet du </w:t>
            </w:r>
            <w:r w:rsidR="00DD50D2">
              <w:rPr>
                <w:b/>
              </w:rPr>
              <w:t>contrat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6086" w:type="dxa"/>
            <w:vAlign w:val="center"/>
          </w:tcPr>
          <w:p w14:paraId="4DF0F7C6" w14:textId="77777777" w:rsidR="002047D7" w:rsidRDefault="002047D7" w:rsidP="00AD57E7">
            <w:pPr>
              <w:ind w:left="-113"/>
            </w:pPr>
          </w:p>
        </w:tc>
      </w:tr>
      <w:tr w:rsidR="002047D7" w14:paraId="37D12E78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2DD2F59D" w14:textId="77777777" w:rsidR="002047D7" w:rsidRPr="00D52297" w:rsidRDefault="002047D7" w:rsidP="00AD57E7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11256420" w14:textId="77777777" w:rsidR="002047D7" w:rsidRDefault="002047D7" w:rsidP="00AD57E7">
            <w:pPr>
              <w:ind w:left="-52" w:right="-202"/>
            </w:pPr>
            <w:r>
              <w:rPr>
                <w:b/>
              </w:rPr>
              <w:t>Formalisme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6086" w:type="dxa"/>
            <w:vAlign w:val="center"/>
          </w:tcPr>
          <w:p w14:paraId="627EDC2A" w14:textId="77777777" w:rsidR="002047D7" w:rsidRDefault="002047D7" w:rsidP="00AD57E7">
            <w:pPr>
              <w:ind w:left="-113"/>
            </w:pPr>
          </w:p>
        </w:tc>
      </w:tr>
      <w:tr w:rsidR="002047D7" w14:paraId="7DD0FB9F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6EF08B0E" w14:textId="77777777" w:rsidR="002047D7" w:rsidRPr="00D52297" w:rsidRDefault="002047D7" w:rsidP="00AD57E7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1D1393A5" w14:textId="77777777" w:rsidR="002047D7" w:rsidRDefault="002047D7" w:rsidP="00AD57E7">
            <w:pPr>
              <w:ind w:left="-52" w:right="-202"/>
              <w:rPr>
                <w:b/>
              </w:rPr>
            </w:pPr>
            <w:r>
              <w:rPr>
                <w:b/>
              </w:rPr>
              <w:t xml:space="preserve">Date du </w:t>
            </w:r>
            <w:r w:rsidR="00DD50D2">
              <w:rPr>
                <w:b/>
              </w:rPr>
              <w:t>contrat</w:t>
            </w:r>
          </w:p>
        </w:tc>
        <w:tc>
          <w:tcPr>
            <w:tcW w:w="6086" w:type="dxa"/>
            <w:vAlign w:val="center"/>
          </w:tcPr>
          <w:p w14:paraId="1313E8A7" w14:textId="77777777" w:rsidR="002047D7" w:rsidRDefault="002047D7" w:rsidP="00AD57E7">
            <w:pPr>
              <w:ind w:left="-113"/>
            </w:pPr>
          </w:p>
        </w:tc>
      </w:tr>
      <w:tr w:rsidR="002047D7" w14:paraId="6C912AB1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5552025D" w14:textId="77777777" w:rsidR="002047D7" w:rsidRPr="00D52297" w:rsidRDefault="002047D7" w:rsidP="00AD57E7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tcBorders>
              <w:bottom w:val="single" w:sz="4" w:space="0" w:color="3186B5"/>
            </w:tcBorders>
            <w:vAlign w:val="center"/>
          </w:tcPr>
          <w:p w14:paraId="46319083" w14:textId="77777777" w:rsidR="002047D7" w:rsidRDefault="002047D7" w:rsidP="00AD57E7">
            <w:pPr>
              <w:spacing w:after="120"/>
              <w:ind w:left="-52" w:right="-202"/>
            </w:pPr>
            <w:r>
              <w:rPr>
                <w:b/>
              </w:rPr>
              <w:t xml:space="preserve">Montant du </w:t>
            </w:r>
            <w:r w:rsidR="00DD50D2">
              <w:rPr>
                <w:b/>
              </w:rPr>
              <w:t>contrat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6086" w:type="dxa"/>
            <w:tcBorders>
              <w:bottom w:val="single" w:sz="4" w:space="0" w:color="3186B5"/>
            </w:tcBorders>
            <w:vAlign w:val="center"/>
          </w:tcPr>
          <w:p w14:paraId="7681CC8D" w14:textId="77777777" w:rsidR="002047D7" w:rsidRDefault="002047D7" w:rsidP="00AD57E7">
            <w:pPr>
              <w:spacing w:after="120"/>
              <w:ind w:left="-113"/>
            </w:pPr>
          </w:p>
        </w:tc>
      </w:tr>
      <w:tr w:rsidR="00DF1853" w14:paraId="5F9A8DCC" w14:textId="77777777" w:rsidTr="001A2B41">
        <w:trPr>
          <w:cantSplit/>
          <w:trHeight w:val="283"/>
          <w:jc w:val="center"/>
        </w:trPr>
        <w:tc>
          <w:tcPr>
            <w:tcW w:w="1560" w:type="dxa"/>
            <w:tcBorders>
              <w:top w:val="single" w:sz="4" w:space="0" w:color="3186B5"/>
            </w:tcBorders>
            <w:vAlign w:val="center"/>
          </w:tcPr>
          <w:p w14:paraId="181FB0AE" w14:textId="77777777" w:rsidR="00DF1853" w:rsidRPr="00D52297" w:rsidRDefault="00943D4B" w:rsidP="00AA6C9F">
            <w:pPr>
              <w:spacing w:before="120"/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  <w:r>
              <w:rPr>
                <w:rFonts w:asciiTheme="majorHAnsi" w:hAnsiTheme="majorHAnsi" w:cstheme="majorHAnsi"/>
                <w:color w:val="3186B5"/>
              </w:rPr>
              <w:t>OBJET DE LA PROCEDURE</w:t>
            </w:r>
          </w:p>
        </w:tc>
        <w:tc>
          <w:tcPr>
            <w:tcW w:w="8079" w:type="dxa"/>
            <w:gridSpan w:val="3"/>
            <w:vAlign w:val="center"/>
          </w:tcPr>
          <w:p w14:paraId="12C9B7BD" w14:textId="77777777" w:rsidR="00DF1853" w:rsidRPr="00D54BFF" w:rsidRDefault="00767DFD" w:rsidP="00E42516">
            <w:pPr>
              <w:spacing w:before="120"/>
            </w:pPr>
            <w:sdt>
              <w:sdtPr>
                <w:alias w:val="A26-LibelDossier"/>
                <w:tag w:val="A26LILibelDossier"/>
                <w:id w:val="589047528"/>
                <w:placeholder>
                  <w:docPart w:val="E9C4402E28E24C6C9BCD0BA1BE8351B3"/>
                </w:placeholder>
                <w15:color w:val="0000FF"/>
              </w:sdtPr>
              <w:sdtEndPr/>
              <w:sdtContent>
                <w:r>
                  <w:t>Retard de livraison</w:t>
                </w:r>
              </w:sdtContent>
            </w:sdt>
          </w:p>
        </w:tc>
      </w:tr>
    </w:tbl>
    <w:p w14:paraId="473EB788" w14:textId="77777777" w:rsidR="0073522D" w:rsidRDefault="0073522D" w:rsidP="005C46E9">
      <w:pPr>
        <w:rPr>
          <w:lang w:eastAsia="ja-JP"/>
        </w:rPr>
      </w:pPr>
    </w:p>
    <w:p w14:paraId="4C13AFE0" w14:textId="77777777" w:rsidR="0073522D" w:rsidRDefault="0073522D">
      <w:pPr>
        <w:jc w:val="left"/>
        <w:rPr>
          <w:lang w:eastAsia="ja-JP"/>
        </w:rPr>
      </w:pPr>
      <w:r>
        <w:rPr>
          <w:lang w:eastAsia="ja-JP"/>
        </w:rPr>
        <w:br w:type="page"/>
      </w:r>
    </w:p>
    <w:p w14:paraId="2A4F0B8E" w14:textId="77777777" w:rsidR="003855DB" w:rsidRPr="00BD7427" w:rsidRDefault="003855DB" w:rsidP="00BD7427">
      <w:pPr>
        <w:pStyle w:val="Titre1"/>
      </w:pPr>
      <w:r w:rsidRPr="00BD7427">
        <w:lastRenderedPageBreak/>
        <w:t xml:space="preserve">INTERVENANTS </w:t>
      </w:r>
      <w:r w:rsidR="0073522D" w:rsidRPr="00BD7427">
        <w:t>A</w:t>
      </w:r>
      <w:r w:rsidR="0041417D" w:rsidRPr="00BD7427">
        <w:t xml:space="preserve"> L’OPERATION DE CONSTRUCTION</w:t>
      </w:r>
    </w:p>
    <w:p w14:paraId="357AFEA2" w14:textId="77777777" w:rsidR="003855DB" w:rsidRDefault="003855DB" w:rsidP="005C46E9">
      <w:pPr>
        <w:rPr>
          <w:lang w:eastAsia="ja-JP"/>
        </w:rPr>
      </w:pPr>
    </w:p>
    <w:tbl>
      <w:tblPr>
        <w:tblStyle w:val="Tableaudobjectifduprojet"/>
        <w:tblW w:w="9649" w:type="dxa"/>
        <w:tblInd w:w="-5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406"/>
        <w:gridCol w:w="1560"/>
        <w:gridCol w:w="2695"/>
        <w:gridCol w:w="1988"/>
      </w:tblGrid>
      <w:tr w:rsidR="00676364" w:rsidRPr="00D86D14" w14:paraId="194FBA49" w14:textId="77777777" w:rsidTr="00DA11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6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4A876198" w14:textId="77777777" w:rsidR="00676364" w:rsidRPr="008A5DEE" w:rsidRDefault="00676364" w:rsidP="00DA117B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>
              <w:rPr>
                <w:rStyle w:val="Titre6Car"/>
                <w:b w:val="0"/>
                <w:sz w:val="22"/>
                <w:szCs w:val="22"/>
              </w:rPr>
              <w:t>Maitre d’ouvrage</w:t>
            </w:r>
            <w:r w:rsidRPr="008A5DEE">
              <w:rPr>
                <w:rStyle w:val="Titre6Car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4683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46B7EEC4" w14:textId="77777777" w:rsidR="00676364" w:rsidRPr="00D86D14" w:rsidRDefault="00676364" w:rsidP="00DA117B">
            <w:pPr>
              <w:tabs>
                <w:tab w:val="right" w:pos="9195"/>
              </w:tabs>
              <w:spacing w:before="0" w:after="0"/>
              <w:jc w:val="right"/>
              <w:rPr>
                <w:sz w:val="22"/>
                <w:szCs w:val="22"/>
              </w:rPr>
            </w:pPr>
          </w:p>
        </w:tc>
      </w:tr>
      <w:tr w:rsidR="00676364" w:rsidRPr="00DD50D2" w14:paraId="2AEDD52E" w14:textId="77777777" w:rsidTr="00DA117B">
        <w:trPr>
          <w:trHeight w:val="198"/>
        </w:trPr>
        <w:tc>
          <w:tcPr>
            <w:tcW w:w="3406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22AA3745" w14:textId="77777777" w:rsidR="00676364" w:rsidRPr="00DD50D2" w:rsidRDefault="00676364" w:rsidP="00DA117B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Nom</w:t>
            </w:r>
          </w:p>
        </w:tc>
        <w:tc>
          <w:tcPr>
            <w:tcW w:w="4255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7717271B" w14:textId="77777777" w:rsidR="00676364" w:rsidRPr="00DD50D2" w:rsidRDefault="00676364" w:rsidP="00DA117B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Qualité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4E443D3B" w14:textId="77777777" w:rsidR="00676364" w:rsidRPr="00DD50D2" w:rsidRDefault="00676364" w:rsidP="00DA117B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Assureur</w:t>
            </w:r>
          </w:p>
        </w:tc>
      </w:tr>
      <w:tr w:rsidR="00676364" w:rsidRPr="00D86D14" w14:paraId="185C8242" w14:textId="77777777" w:rsidTr="00DA117B">
        <w:trPr>
          <w:trHeight w:val="20"/>
        </w:trPr>
        <w:tc>
          <w:tcPr>
            <w:tcW w:w="3406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11809E6" w14:textId="77777777" w:rsidR="00676364" w:rsidRPr="00DF1853" w:rsidRDefault="00676364" w:rsidP="00DA117B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4255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2407B46" w14:textId="77777777" w:rsidR="00676364" w:rsidRPr="00DF1853" w:rsidRDefault="00676364" w:rsidP="00DA117B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EC5E12E" w14:textId="77777777" w:rsidR="00676364" w:rsidRPr="00DF1853" w:rsidRDefault="00676364" w:rsidP="00DA117B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</w:tbl>
    <w:p w14:paraId="2FFDE65C" w14:textId="77777777" w:rsidR="00676364" w:rsidRPr="00130507" w:rsidRDefault="00676364" w:rsidP="005C46E9">
      <w:pPr>
        <w:rPr>
          <w:lang w:eastAsia="ja-JP"/>
        </w:rPr>
      </w:pPr>
    </w:p>
    <w:tbl>
      <w:tblPr>
        <w:tblStyle w:val="Tableaudobjectifduprojet"/>
        <w:tblW w:w="9649" w:type="dxa"/>
        <w:tblInd w:w="-5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08"/>
        <w:gridCol w:w="3098"/>
        <w:gridCol w:w="994"/>
        <w:gridCol w:w="566"/>
        <w:gridCol w:w="2695"/>
        <w:gridCol w:w="1988"/>
      </w:tblGrid>
      <w:tr w:rsidR="008A5DEE" w:rsidRPr="00D86D14" w14:paraId="3C8C5B70" w14:textId="77777777" w:rsidTr="00C03B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6" w:type="dxa"/>
            <w:gridSpan w:val="4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3A7B1CBB" w14:textId="77777777" w:rsidR="008A5DEE" w:rsidRPr="008A5DEE" w:rsidRDefault="008A5DEE" w:rsidP="006E2BBD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>
              <w:rPr>
                <w:rStyle w:val="Titre6Car"/>
                <w:b w:val="0"/>
                <w:sz w:val="22"/>
                <w:szCs w:val="22"/>
              </w:rPr>
              <w:t>Maitrise d’oeuvre</w:t>
            </w:r>
          </w:p>
        </w:tc>
        <w:tc>
          <w:tcPr>
            <w:tcW w:w="4683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200A0C73" w14:textId="77777777" w:rsidR="008A5DEE" w:rsidRPr="008A5DEE" w:rsidRDefault="008A5DEE" w:rsidP="006E2BBD">
            <w:pPr>
              <w:tabs>
                <w:tab w:val="right" w:pos="9195"/>
              </w:tabs>
              <w:spacing w:before="0" w:after="0"/>
              <w:jc w:val="right"/>
              <w:rPr>
                <w:i/>
                <w:iCs/>
                <w:szCs w:val="18"/>
              </w:rPr>
            </w:pPr>
            <w:r w:rsidRPr="008A5DEE">
              <w:rPr>
                <w:b w:val="0"/>
                <w:bCs/>
                <w:i/>
                <w:iCs/>
                <w:szCs w:val="18"/>
              </w:rPr>
              <w:t>(LO : locateur d’ouvrage - ST : Sous-traitant)</w:t>
            </w:r>
          </w:p>
        </w:tc>
      </w:tr>
      <w:tr w:rsidR="008A5DEE" w:rsidRPr="00DD50D2" w14:paraId="1E3E39DD" w14:textId="77777777" w:rsidTr="00ED4DE0">
        <w:trPr>
          <w:trHeight w:val="259"/>
        </w:trPr>
        <w:tc>
          <w:tcPr>
            <w:tcW w:w="3406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6F9CB259" w14:textId="77777777" w:rsidR="008A5DEE" w:rsidRPr="00DD50D2" w:rsidRDefault="008A5DEE" w:rsidP="006E2BBD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Nom</w:t>
            </w: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6972F84A" w14:textId="77777777" w:rsidR="008A5DEE" w:rsidRPr="00DD50D2" w:rsidRDefault="008A5DEE" w:rsidP="006E2BBD">
            <w:pPr>
              <w:keepNext/>
              <w:spacing w:before="0" w:after="0"/>
              <w:ind w:left="-141" w:right="-15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En activité</w:t>
            </w: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7AAC27BD" w14:textId="77777777" w:rsidR="008A5DEE" w:rsidRPr="00DD50D2" w:rsidRDefault="00CA4201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Mission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397D7D57" w14:textId="77777777" w:rsidR="008A5DEE" w:rsidRPr="00DD50D2" w:rsidRDefault="008A5DEE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Assureur</w:t>
            </w:r>
          </w:p>
        </w:tc>
      </w:tr>
      <w:tr w:rsidR="00DD50D2" w:rsidRPr="00D86D14" w14:paraId="10E7F823" w14:textId="77777777" w:rsidTr="004C3DB7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43EA328" w14:textId="77777777" w:rsidR="00DD50D2" w:rsidRPr="00D86D14" w:rsidRDefault="00DD50D2" w:rsidP="00DD50D2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</w:p>
        </w:tc>
        <w:sdt>
          <w:sdtPr>
            <w:alias w:val="A26-NomSous"/>
            <w:tag w:val="A26LINomSous"/>
            <w:id w:val="2097828828"/>
            <w:placeholder>
              <w:docPart w:val="DF614736D7734434A982FFFF7D3E1D8B"/>
            </w:placeholder>
            <w15:color w:val="0000FF"/>
          </w:sdtPr>
          <w:sdtEndPr/>
          <w:sdtContent>
            <w:tc>
              <w:tcPr>
                <w:tcW w:w="3098" w:type="dxa"/>
                <w:tcBorders>
                  <w:top w:val="single" w:sz="6" w:space="0" w:color="3186B5"/>
                  <w:left w:val="single" w:sz="6" w:space="0" w:color="3186B5"/>
                  <w:bottom w:val="single" w:sz="6" w:space="0" w:color="3186B5"/>
                  <w:right w:val="single" w:sz="6" w:space="0" w:color="3186B5"/>
                </w:tcBorders>
                <w:vAlign w:val="center"/>
              </w:tcPr>
              <w:p w14:paraId="02062780" w14:textId="77777777" w:rsidR="00DD50D2" w:rsidRPr="00D86D14" w:rsidRDefault="00767DFD" w:rsidP="00DD50D2">
                <w:pPr>
                  <w:spacing w:before="0" w:after="0"/>
                  <w:jc w:val="center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>THIERRY CLAIR ARCHITECTES</w:t>
                </w:r>
              </w:p>
            </w:tc>
          </w:sdtContent>
        </w:sdt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126178A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D61F242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sdt>
            <w:sdtPr>
              <w:alias w:val="A26-NomComp"/>
              <w:tag w:val="A26LINomComp"/>
              <w:id w:val="-617613376"/>
              <w:placeholder>
                <w:docPart w:val="324D1932AA27462F9981D0DB5AF7F968"/>
              </w:placeholder>
              <w15:color w:val="0000FF"/>
            </w:sdtPr>
            <w:sdtEndPr/>
            <w:sdtContent>
              <w:p w14:paraId="6197B8BF" w14:textId="77777777" w:rsidR="00943D4B" w:rsidRDefault="00767DFD" w:rsidP="00DD50D2">
                <w:pPr>
                  <w:spacing w:before="0" w:after="0"/>
                  <w:jc w:val="center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>MAF</w:t>
                </w:r>
              </w:p>
            </w:sdtContent>
          </w:sdt>
          <w:p w14:paraId="14977173" w14:textId="77777777" w:rsidR="00943D4B" w:rsidRPr="00D86D14" w:rsidRDefault="00943D4B" w:rsidP="00DD50D2">
            <w:pPr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n°</w:t>
            </w:r>
            <w:sdt>
              <w:sdtPr>
                <w:alias w:val="A26-Police"/>
                <w:tag w:val="A26LIPolice"/>
                <w:id w:val="-1572420110"/>
                <w:placeholder>
                  <w:docPart w:val="B701940FB5B74AD692B0248358AFC141"/>
                </w:placeholder>
                <w15:color w:val="0000FF"/>
              </w:sdtPr>
              <w:sdtEndPr/>
              <w:sdtContent>
                <w:r w:rsidR="00767DFD">
                  <w:rPr>
                    <w:sz w:val="22"/>
                    <w:szCs w:val="22"/>
                  </w:rPr>
                  <w:t>131921 B</w:t>
                </w:r>
              </w:sdtContent>
            </w:sdt>
          </w:p>
        </w:tc>
      </w:tr>
      <w:tr w:rsidR="00DD50D2" w:rsidRPr="00D86D14" w14:paraId="37BF3219" w14:textId="77777777" w:rsidTr="004C3DB7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E270266" w14:textId="77777777" w:rsidR="00DD50D2" w:rsidRPr="00D86D14" w:rsidRDefault="00DD50D2" w:rsidP="00DD50D2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993D8ED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7F5B5B8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8492179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895D953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DD50D2" w:rsidRPr="00D86D14" w14:paraId="0252962F" w14:textId="77777777" w:rsidTr="004C3DB7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CF1C6F8" w14:textId="77777777" w:rsidR="00DD50D2" w:rsidRPr="00D86D14" w:rsidRDefault="00DD50D2" w:rsidP="00DD50D2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26AE26D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97D2A43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1CB5528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08ED373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</w:tbl>
    <w:p w14:paraId="35582D6B" w14:textId="77777777" w:rsidR="005C46E9" w:rsidRDefault="005C46E9" w:rsidP="005C46E9"/>
    <w:tbl>
      <w:tblPr>
        <w:tblStyle w:val="Tableaudobjectifduprojet"/>
        <w:tblW w:w="9649" w:type="dxa"/>
        <w:tblInd w:w="-5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08"/>
        <w:gridCol w:w="3098"/>
        <w:gridCol w:w="994"/>
        <w:gridCol w:w="566"/>
        <w:gridCol w:w="2695"/>
        <w:gridCol w:w="1988"/>
      </w:tblGrid>
      <w:tr w:rsidR="008A5DEE" w:rsidRPr="00D86D14" w14:paraId="55FA4F50" w14:textId="77777777" w:rsidTr="00C03B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6" w:type="dxa"/>
            <w:gridSpan w:val="4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12D32485" w14:textId="77777777" w:rsidR="008A5DEE" w:rsidRPr="008A5DEE" w:rsidRDefault="008A5DEE" w:rsidP="006E2BBD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>
              <w:rPr>
                <w:rStyle w:val="Titre6Car"/>
                <w:b w:val="0"/>
                <w:sz w:val="22"/>
                <w:szCs w:val="22"/>
              </w:rPr>
              <w:t>Contrôleur technique</w:t>
            </w:r>
            <w:r w:rsidRPr="008A5DEE">
              <w:rPr>
                <w:rStyle w:val="Titre6Car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4683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492CC7D0" w14:textId="77777777" w:rsidR="008A5DEE" w:rsidRPr="008A5DEE" w:rsidRDefault="008A5DEE" w:rsidP="006E2BBD">
            <w:pPr>
              <w:tabs>
                <w:tab w:val="right" w:pos="9195"/>
              </w:tabs>
              <w:spacing w:before="0" w:after="0"/>
              <w:jc w:val="right"/>
              <w:rPr>
                <w:i/>
                <w:iCs/>
                <w:szCs w:val="18"/>
              </w:rPr>
            </w:pPr>
            <w:r w:rsidRPr="008A5DEE">
              <w:rPr>
                <w:b w:val="0"/>
                <w:bCs/>
                <w:i/>
                <w:iCs/>
                <w:szCs w:val="18"/>
              </w:rPr>
              <w:t>(LO : locateur d’ouvrage - ST : Sous-traitant)</w:t>
            </w:r>
          </w:p>
        </w:tc>
      </w:tr>
      <w:tr w:rsidR="008A5DEE" w:rsidRPr="00CA4201" w14:paraId="6DF213CA" w14:textId="77777777" w:rsidTr="00ED4DE0">
        <w:trPr>
          <w:trHeight w:val="217"/>
        </w:trPr>
        <w:tc>
          <w:tcPr>
            <w:tcW w:w="3406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7EC1A300" w14:textId="77777777" w:rsidR="008A5DEE" w:rsidRPr="00CA4201" w:rsidRDefault="008A5DEE" w:rsidP="006E2BBD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CA4201">
              <w:rPr>
                <w:b/>
                <w:bCs/>
                <w:sz w:val="22"/>
                <w:szCs w:val="22"/>
              </w:rPr>
              <w:t>Nom</w:t>
            </w: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65972944" w14:textId="77777777" w:rsidR="008A5DEE" w:rsidRPr="00CA4201" w:rsidRDefault="008A5DEE" w:rsidP="006E2BBD">
            <w:pPr>
              <w:keepNext/>
              <w:spacing w:before="0" w:after="0"/>
              <w:ind w:left="-141" w:right="-150"/>
              <w:jc w:val="center"/>
              <w:rPr>
                <w:b/>
                <w:bCs/>
                <w:sz w:val="22"/>
                <w:szCs w:val="22"/>
              </w:rPr>
            </w:pPr>
            <w:r w:rsidRPr="00CA4201">
              <w:rPr>
                <w:b/>
                <w:bCs/>
                <w:sz w:val="22"/>
                <w:szCs w:val="22"/>
              </w:rPr>
              <w:t>En activité</w:t>
            </w: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7316EFB0" w14:textId="77777777" w:rsidR="008A5DEE" w:rsidRPr="00CA4201" w:rsidRDefault="00CA4201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CA4201">
              <w:rPr>
                <w:b/>
                <w:bCs/>
                <w:sz w:val="22"/>
                <w:szCs w:val="22"/>
              </w:rPr>
              <w:t>Mission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51F638E9" w14:textId="77777777" w:rsidR="008A5DEE" w:rsidRPr="00CA4201" w:rsidRDefault="008A5DEE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CA4201">
              <w:rPr>
                <w:b/>
                <w:bCs/>
                <w:sz w:val="22"/>
                <w:szCs w:val="22"/>
              </w:rPr>
              <w:t>Assureur</w:t>
            </w:r>
          </w:p>
        </w:tc>
      </w:tr>
      <w:tr w:rsidR="008A5DEE" w:rsidRPr="00D86D14" w14:paraId="07353D20" w14:textId="77777777" w:rsidTr="00C03B02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AEE21B8" w14:textId="77777777" w:rsidR="008A5DEE" w:rsidRPr="00D86D14" w:rsidRDefault="008A5DEE" w:rsidP="006E2BBD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C907B12" w14:textId="77777777" w:rsidR="008A5DEE" w:rsidRPr="00D86D14" w:rsidRDefault="008A5DEE" w:rsidP="004C3DB7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DCE1251" w14:textId="77777777" w:rsidR="008A5DEE" w:rsidRPr="00D86D14" w:rsidRDefault="008A5DE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5A190C9" w14:textId="77777777" w:rsidR="008A5DEE" w:rsidRPr="00D86D14" w:rsidRDefault="008A5DE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23C1D19" w14:textId="77777777" w:rsidR="008A5DEE" w:rsidRPr="00D86D14" w:rsidRDefault="008A5DE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</w:tbl>
    <w:p w14:paraId="20769D9D" w14:textId="77777777" w:rsidR="005C46E9" w:rsidRDefault="005C46E9" w:rsidP="005C46E9"/>
    <w:tbl>
      <w:tblPr>
        <w:tblStyle w:val="Tableaudobjectifduprojet"/>
        <w:tblW w:w="9649" w:type="dxa"/>
        <w:tblInd w:w="-5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08"/>
        <w:gridCol w:w="3098"/>
        <w:gridCol w:w="994"/>
        <w:gridCol w:w="566"/>
        <w:gridCol w:w="2695"/>
        <w:gridCol w:w="1988"/>
      </w:tblGrid>
      <w:tr w:rsidR="005C46E9" w:rsidRPr="00D86D14" w14:paraId="2384F7B9" w14:textId="77777777" w:rsidTr="004E66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6" w:type="dxa"/>
            <w:gridSpan w:val="4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0189513A" w14:textId="77777777" w:rsidR="005C46E9" w:rsidRPr="008A5DEE" w:rsidRDefault="005C46E9" w:rsidP="006E2BBD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 w:rsidRPr="008A5DEE">
              <w:rPr>
                <w:rStyle w:val="Titre6Car"/>
                <w:b w:val="0"/>
                <w:sz w:val="22"/>
                <w:szCs w:val="22"/>
              </w:rPr>
              <w:t xml:space="preserve">ENTREPRISES </w:t>
            </w:r>
          </w:p>
        </w:tc>
        <w:tc>
          <w:tcPr>
            <w:tcW w:w="4683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0BFDD299" w14:textId="77777777" w:rsidR="005C46E9" w:rsidRPr="008A5DEE" w:rsidRDefault="005C46E9" w:rsidP="006E2BBD">
            <w:pPr>
              <w:tabs>
                <w:tab w:val="right" w:pos="9195"/>
              </w:tabs>
              <w:spacing w:before="0" w:after="0"/>
              <w:jc w:val="right"/>
              <w:rPr>
                <w:i/>
                <w:iCs/>
                <w:szCs w:val="18"/>
              </w:rPr>
            </w:pPr>
            <w:r w:rsidRPr="008A5DEE">
              <w:rPr>
                <w:b w:val="0"/>
                <w:bCs/>
                <w:i/>
                <w:iCs/>
                <w:szCs w:val="18"/>
              </w:rPr>
              <w:t>(LO : locateur d’ouvrage - ST : Sous-traitant)</w:t>
            </w:r>
          </w:p>
        </w:tc>
      </w:tr>
      <w:tr w:rsidR="005C46E9" w:rsidRPr="00DD50D2" w14:paraId="7D0AAF46" w14:textId="77777777" w:rsidTr="00ED4DE0">
        <w:trPr>
          <w:trHeight w:val="164"/>
        </w:trPr>
        <w:tc>
          <w:tcPr>
            <w:tcW w:w="3406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3F2045C4" w14:textId="77777777" w:rsidR="005C46E9" w:rsidRPr="00DD50D2" w:rsidRDefault="005C46E9" w:rsidP="006E2BBD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Nom</w:t>
            </w: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54215252" w14:textId="77777777" w:rsidR="005C46E9" w:rsidRPr="00DD50D2" w:rsidRDefault="005C46E9" w:rsidP="006E2BBD">
            <w:pPr>
              <w:keepNext/>
              <w:spacing w:before="0" w:after="0"/>
              <w:ind w:left="-141" w:right="-15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En activité</w:t>
            </w: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1D5FFB58" w14:textId="77777777" w:rsidR="005C46E9" w:rsidRPr="00DD50D2" w:rsidRDefault="005C46E9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Lot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063A137F" w14:textId="77777777" w:rsidR="005C46E9" w:rsidRPr="00DD50D2" w:rsidRDefault="005C46E9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Assureur</w:t>
            </w:r>
          </w:p>
        </w:tc>
      </w:tr>
      <w:tr w:rsidR="004E665E" w:rsidRPr="00D86D14" w14:paraId="64E12B0C" w14:textId="77777777" w:rsidTr="008A5DEE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DF2FCDA" w14:textId="77777777" w:rsidR="004E665E" w:rsidRPr="00D86D14" w:rsidRDefault="004E665E" w:rsidP="006E2BBD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DDB0ABE" w14:textId="77777777" w:rsidR="004E665E" w:rsidRPr="00D86D14" w:rsidRDefault="004E665E" w:rsidP="004C3DB7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737E2CE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604D320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22447BF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4E665E" w:rsidRPr="00D86D14" w14:paraId="2C2A7DF6" w14:textId="77777777" w:rsidTr="008A5DEE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D3D6232" w14:textId="77777777" w:rsidR="004E665E" w:rsidRPr="00D86D14" w:rsidRDefault="004E665E" w:rsidP="006E2BBD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6ECF527" w14:textId="77777777" w:rsidR="004C3DB7" w:rsidRPr="00D86D14" w:rsidRDefault="004C3DB7" w:rsidP="004C3DB7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B859C9A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FD5AC10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336E636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4E665E" w:rsidRPr="00D86D14" w14:paraId="5CFED7C9" w14:textId="77777777" w:rsidTr="008A5DEE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52EFFC2" w14:textId="77777777" w:rsidR="004E665E" w:rsidRPr="00D86D14" w:rsidRDefault="004E665E" w:rsidP="006E2BBD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716BAED" w14:textId="77777777" w:rsidR="004E665E" w:rsidRPr="00D86D14" w:rsidRDefault="004E665E" w:rsidP="004C3DB7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E0DDCE8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4E07CB5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31D1016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4E665E" w:rsidRPr="00D86D14" w14:paraId="7EE485FF" w14:textId="77777777" w:rsidTr="008A5DEE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7A911E9" w14:textId="77777777" w:rsidR="004E665E" w:rsidRPr="00D86D14" w:rsidRDefault="004E665E" w:rsidP="006E2BBD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C20F3F4" w14:textId="77777777" w:rsidR="004E665E" w:rsidRPr="00D86D14" w:rsidRDefault="004E665E" w:rsidP="004C3DB7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73BCF73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C9259B3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5880995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</w:tbl>
    <w:p w14:paraId="1FF584FE" w14:textId="77777777" w:rsidR="005C46E9" w:rsidRDefault="005C46E9" w:rsidP="005C46E9"/>
    <w:tbl>
      <w:tblPr>
        <w:tblStyle w:val="Tableaudobjectifduprojet"/>
        <w:tblW w:w="9649" w:type="dxa"/>
        <w:tblInd w:w="-5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406"/>
        <w:gridCol w:w="1560"/>
        <w:gridCol w:w="2695"/>
        <w:gridCol w:w="1988"/>
      </w:tblGrid>
      <w:tr w:rsidR="0041417D" w:rsidRPr="00D86D14" w14:paraId="43405CFC" w14:textId="77777777" w:rsidTr="00BA61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6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28FBD9C5" w14:textId="77777777" w:rsidR="0041417D" w:rsidRPr="008A5DEE" w:rsidRDefault="0041417D" w:rsidP="006E2BBD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 w:rsidRPr="008A5DEE">
              <w:rPr>
                <w:rStyle w:val="Titre6Car"/>
                <w:b w:val="0"/>
                <w:sz w:val="22"/>
                <w:szCs w:val="22"/>
              </w:rPr>
              <w:t xml:space="preserve">Autres INtervenants </w:t>
            </w:r>
          </w:p>
        </w:tc>
        <w:tc>
          <w:tcPr>
            <w:tcW w:w="4683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60DE17B5" w14:textId="77777777" w:rsidR="0041417D" w:rsidRPr="00D86D14" w:rsidRDefault="0041417D" w:rsidP="006E2BBD">
            <w:pPr>
              <w:tabs>
                <w:tab w:val="right" w:pos="9195"/>
              </w:tabs>
              <w:spacing w:before="0" w:after="0"/>
              <w:jc w:val="right"/>
              <w:rPr>
                <w:sz w:val="22"/>
                <w:szCs w:val="22"/>
              </w:rPr>
            </w:pPr>
          </w:p>
        </w:tc>
      </w:tr>
      <w:tr w:rsidR="0041417D" w:rsidRPr="00DD50D2" w14:paraId="6F40C01E" w14:textId="77777777" w:rsidTr="00ED4DE0">
        <w:trPr>
          <w:trHeight w:val="198"/>
        </w:trPr>
        <w:tc>
          <w:tcPr>
            <w:tcW w:w="3406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173C0E69" w14:textId="77777777" w:rsidR="0041417D" w:rsidRPr="00DD50D2" w:rsidRDefault="0041417D" w:rsidP="006E2BBD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Nom</w:t>
            </w:r>
          </w:p>
        </w:tc>
        <w:tc>
          <w:tcPr>
            <w:tcW w:w="4255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760183F8" w14:textId="77777777" w:rsidR="0041417D" w:rsidRPr="00DD50D2" w:rsidRDefault="0041417D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Qualité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3330B948" w14:textId="77777777" w:rsidR="0041417D" w:rsidRPr="00DD50D2" w:rsidRDefault="0041417D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Assureur</w:t>
            </w:r>
          </w:p>
        </w:tc>
      </w:tr>
      <w:tr w:rsidR="0041417D" w:rsidRPr="00D86D14" w14:paraId="56E9954E" w14:textId="77777777" w:rsidTr="008A5DEE">
        <w:trPr>
          <w:trHeight w:val="20"/>
        </w:trPr>
        <w:tc>
          <w:tcPr>
            <w:tcW w:w="3406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2172B3F" w14:textId="77777777" w:rsidR="0041417D" w:rsidRPr="00DF1853" w:rsidRDefault="0041417D" w:rsidP="004C3DB7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4255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DE2DC89" w14:textId="77777777" w:rsidR="0041417D" w:rsidRPr="00DF1853" w:rsidRDefault="0041417D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3336D01" w14:textId="77777777" w:rsidR="0041417D" w:rsidRPr="00DF1853" w:rsidRDefault="0041417D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41417D" w:rsidRPr="00D86D14" w14:paraId="59828EF6" w14:textId="77777777" w:rsidTr="008A5DEE">
        <w:trPr>
          <w:trHeight w:val="20"/>
        </w:trPr>
        <w:tc>
          <w:tcPr>
            <w:tcW w:w="3406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A11B849" w14:textId="77777777" w:rsidR="0041417D" w:rsidRPr="00DF1853" w:rsidRDefault="0041417D" w:rsidP="004C3DB7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4255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4D7B862" w14:textId="77777777" w:rsidR="0041417D" w:rsidRPr="00DF1853" w:rsidRDefault="0041417D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2C98F13" w14:textId="77777777" w:rsidR="0041417D" w:rsidRPr="00DF1853" w:rsidRDefault="0041417D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41417D" w:rsidRPr="00D86D14" w14:paraId="4C6D5C2E" w14:textId="77777777" w:rsidTr="008A5DEE">
        <w:trPr>
          <w:trHeight w:val="20"/>
        </w:trPr>
        <w:tc>
          <w:tcPr>
            <w:tcW w:w="3406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0B36304" w14:textId="77777777" w:rsidR="0041417D" w:rsidRPr="00D86D14" w:rsidRDefault="0041417D" w:rsidP="004C3DB7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4255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CEA364A" w14:textId="77777777" w:rsidR="0041417D" w:rsidRPr="00D86D14" w:rsidRDefault="0041417D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031AAAC" w14:textId="77777777" w:rsidR="0041417D" w:rsidRPr="00D86D14" w:rsidRDefault="0041417D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</w:tbl>
    <w:p w14:paraId="1A76266E" w14:textId="77777777" w:rsidR="0041417D" w:rsidRDefault="0041417D" w:rsidP="005C46E9"/>
    <w:p w14:paraId="41AD1C02" w14:textId="77777777" w:rsidR="005C46E9" w:rsidRDefault="005C46E9" w:rsidP="005C46E9"/>
    <w:p w14:paraId="29184E99" w14:textId="77777777" w:rsidR="005C46E9" w:rsidRPr="00935FB0" w:rsidRDefault="005C46E9" w:rsidP="00BD7427">
      <w:pPr>
        <w:pStyle w:val="Titre1"/>
      </w:pPr>
      <w:r>
        <w:t>CONTEXTE</w:t>
      </w:r>
    </w:p>
    <w:p w14:paraId="248BFD34" w14:textId="77777777" w:rsidR="005C46E9" w:rsidRDefault="005C46E9" w:rsidP="005C46E9"/>
    <w:p w14:paraId="297D8185" w14:textId="77777777" w:rsidR="003855DB" w:rsidRDefault="003855DB" w:rsidP="005C46E9"/>
    <w:p w14:paraId="4EDE85AF" w14:textId="77777777" w:rsidR="008A5DEE" w:rsidRDefault="008A5DEE" w:rsidP="005C46E9"/>
    <w:p w14:paraId="49BB7785" w14:textId="77777777" w:rsidR="008A5DEE" w:rsidRDefault="008A5DEE" w:rsidP="005C46E9"/>
    <w:p w14:paraId="37E50734" w14:textId="77777777" w:rsidR="008A5DEE" w:rsidRDefault="008A5DEE" w:rsidP="005C46E9"/>
    <w:p w14:paraId="68522038" w14:textId="77777777" w:rsidR="005C46E9" w:rsidRDefault="005C46E9" w:rsidP="005C46E9"/>
    <w:p w14:paraId="31AAE561" w14:textId="77777777" w:rsidR="005C46E9" w:rsidRPr="00935FB0" w:rsidRDefault="005C46E9" w:rsidP="00BD7427">
      <w:pPr>
        <w:pStyle w:val="Titre1"/>
      </w:pPr>
      <w:r>
        <w:t>Evolution de la procédure / Etat des opérations d’expertise</w:t>
      </w:r>
    </w:p>
    <w:p w14:paraId="042E7656" w14:textId="77777777" w:rsidR="005C46E9" w:rsidRDefault="005C46E9" w:rsidP="005C46E9"/>
    <w:p w14:paraId="057E6849" w14:textId="77777777" w:rsidR="005C46E9" w:rsidRDefault="005C46E9" w:rsidP="005C46E9"/>
    <w:p w14:paraId="5D735DFB" w14:textId="77777777" w:rsidR="003855DB" w:rsidRDefault="003855DB" w:rsidP="005C46E9"/>
    <w:p w14:paraId="2DE95F7E" w14:textId="77777777" w:rsidR="003855DB" w:rsidRDefault="003855DB" w:rsidP="005C46E9"/>
    <w:p w14:paraId="6D014188" w14:textId="77777777" w:rsidR="00ED4DE0" w:rsidRDefault="00ED4DE0" w:rsidP="005C46E9"/>
    <w:p w14:paraId="643BF9A9" w14:textId="77777777" w:rsidR="005C46E9" w:rsidRDefault="005C46E9" w:rsidP="00BD7427">
      <w:pPr>
        <w:pStyle w:val="Titre1"/>
      </w:pPr>
      <w:r>
        <w:lastRenderedPageBreak/>
        <w:t>OPERATIONS D’EXPERTISE</w:t>
      </w:r>
    </w:p>
    <w:p w14:paraId="6BE5C0F4" w14:textId="77777777" w:rsidR="003855DB" w:rsidRDefault="003855DB" w:rsidP="005C46E9">
      <w:pPr>
        <w:rPr>
          <w:lang w:eastAsia="ja-JP"/>
        </w:rPr>
      </w:pPr>
    </w:p>
    <w:p w14:paraId="68283471" w14:textId="77777777" w:rsidR="008D4A98" w:rsidRPr="00935FB0" w:rsidRDefault="008D4A98" w:rsidP="008D4A98">
      <w:pPr>
        <w:pStyle w:val="Titre2"/>
      </w:pPr>
      <w:r>
        <w:t>REUNION</w:t>
      </w:r>
    </w:p>
    <w:p w14:paraId="6970D127" w14:textId="77777777" w:rsidR="008D4A98" w:rsidRPr="00935FB0" w:rsidRDefault="008D4A98" w:rsidP="005C46E9">
      <w:pPr>
        <w:rPr>
          <w:lang w:eastAsia="ja-JP"/>
        </w:rPr>
      </w:pPr>
    </w:p>
    <w:tbl>
      <w:tblPr>
        <w:tblStyle w:val="TableaudeCV"/>
        <w:tblW w:w="9639" w:type="dxa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  <w:tblCaption w:val="Texte de C.V."/>
        <w:tblDescription w:val="C.V."/>
      </w:tblPr>
      <w:tblGrid>
        <w:gridCol w:w="2127"/>
        <w:gridCol w:w="7512"/>
      </w:tblGrid>
      <w:tr w:rsidR="005C46E9" w:rsidRPr="00D44098" w14:paraId="58A65E31" w14:textId="77777777" w:rsidTr="00B87E90">
        <w:trPr>
          <w:cantSplit/>
          <w:jc w:val="center"/>
        </w:trPr>
        <w:tc>
          <w:tcPr>
            <w:tcW w:w="2127" w:type="dxa"/>
            <w:tcBorders>
              <w:top w:val="nil"/>
              <w:bottom w:val="single" w:sz="6" w:space="0" w:color="3186B5"/>
            </w:tcBorders>
            <w:vAlign w:val="center"/>
          </w:tcPr>
          <w:p w14:paraId="2814B9E8" w14:textId="77777777" w:rsidR="005C46E9" w:rsidRPr="00D44098" w:rsidRDefault="005C46E9" w:rsidP="00E36CAC">
            <w:pPr>
              <w:pStyle w:val="Titre5"/>
              <w:outlineLvl w:val="4"/>
              <w:rPr>
                <w:sz w:val="22"/>
                <w:szCs w:val="22"/>
              </w:rPr>
            </w:pPr>
            <w:r w:rsidRPr="00D44098">
              <w:rPr>
                <w:sz w:val="22"/>
                <w:szCs w:val="22"/>
              </w:rPr>
              <w:t>DATE DE LA REUNION</w:t>
            </w:r>
          </w:p>
        </w:tc>
        <w:tc>
          <w:tcPr>
            <w:tcW w:w="7512" w:type="dxa"/>
            <w:tcBorders>
              <w:top w:val="nil"/>
              <w:bottom w:val="single" w:sz="6" w:space="0" w:color="3186B5"/>
            </w:tcBorders>
            <w:vAlign w:val="center"/>
          </w:tcPr>
          <w:p w14:paraId="3E2CD2F9" w14:textId="77777777" w:rsidR="005C46E9" w:rsidRPr="00D44098" w:rsidRDefault="005C46E9" w:rsidP="00870736">
            <w:pPr>
              <w:spacing w:before="0" w:line="240" w:lineRule="auto"/>
              <w:ind w:left="142"/>
              <w:jc w:val="left"/>
              <w:rPr>
                <w:color w:val="auto"/>
                <w:sz w:val="22"/>
                <w:szCs w:val="22"/>
              </w:rPr>
            </w:pPr>
          </w:p>
        </w:tc>
      </w:tr>
      <w:tr w:rsidR="00870736" w:rsidRPr="00D44098" w14:paraId="39FC7545" w14:textId="77777777" w:rsidTr="00DE5CF9">
        <w:trPr>
          <w:cantSplit/>
          <w:jc w:val="center"/>
        </w:trPr>
        <w:tc>
          <w:tcPr>
            <w:tcW w:w="2127" w:type="dxa"/>
            <w:tcBorders>
              <w:top w:val="nil"/>
              <w:bottom w:val="single" w:sz="6" w:space="0" w:color="3186B5"/>
            </w:tcBorders>
            <w:vAlign w:val="center"/>
          </w:tcPr>
          <w:p w14:paraId="01785F70" w14:textId="77777777" w:rsidR="00870736" w:rsidRPr="00D44098" w:rsidRDefault="00870736" w:rsidP="00E36CAC">
            <w:pPr>
              <w:pStyle w:val="Titre5"/>
              <w:outlineLvl w:val="4"/>
              <w:rPr>
                <w:sz w:val="22"/>
                <w:szCs w:val="22"/>
              </w:rPr>
            </w:pPr>
            <w:r w:rsidRPr="00D44098">
              <w:rPr>
                <w:sz w:val="22"/>
                <w:szCs w:val="22"/>
              </w:rPr>
              <w:t>Objet</w:t>
            </w:r>
          </w:p>
        </w:tc>
        <w:tc>
          <w:tcPr>
            <w:tcW w:w="7512" w:type="dxa"/>
            <w:tcBorders>
              <w:top w:val="nil"/>
              <w:bottom w:val="single" w:sz="6" w:space="0" w:color="3186B5"/>
            </w:tcBorders>
            <w:vAlign w:val="center"/>
          </w:tcPr>
          <w:p w14:paraId="01F1F2CE" w14:textId="77777777" w:rsidR="00870736" w:rsidRPr="00D44098" w:rsidRDefault="00870736" w:rsidP="00870736">
            <w:pPr>
              <w:ind w:left="142"/>
              <w:jc w:val="left"/>
              <w:rPr>
                <w:color w:val="auto"/>
                <w:sz w:val="22"/>
                <w:szCs w:val="22"/>
              </w:rPr>
            </w:pPr>
          </w:p>
        </w:tc>
      </w:tr>
      <w:tr w:rsidR="005C46E9" w:rsidRPr="00D44098" w14:paraId="54EC2BF5" w14:textId="77777777" w:rsidTr="00DE5CF9">
        <w:trPr>
          <w:cantSplit/>
          <w:jc w:val="center"/>
        </w:trPr>
        <w:tc>
          <w:tcPr>
            <w:tcW w:w="2127" w:type="dxa"/>
            <w:tcBorders>
              <w:top w:val="single" w:sz="6" w:space="0" w:color="3186B5"/>
              <w:bottom w:val="nil"/>
            </w:tcBorders>
            <w:vAlign w:val="center"/>
          </w:tcPr>
          <w:p w14:paraId="252BB264" w14:textId="77777777" w:rsidR="005C46E9" w:rsidRPr="00D44098" w:rsidRDefault="00943D4B" w:rsidP="00E36CAC">
            <w:pPr>
              <w:pStyle w:val="Titre5"/>
              <w:outlineLvl w:val="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pERSONNES PReSENTES</w:t>
            </w:r>
          </w:p>
        </w:tc>
        <w:tc>
          <w:tcPr>
            <w:tcW w:w="7512" w:type="dxa"/>
            <w:tcBorders>
              <w:top w:val="single" w:sz="6" w:space="0" w:color="3186B5"/>
              <w:bottom w:val="nil"/>
            </w:tcBorders>
            <w:vAlign w:val="center"/>
          </w:tcPr>
          <w:p w14:paraId="18677B26" w14:textId="77777777" w:rsidR="00B87E90" w:rsidRPr="00D44098" w:rsidRDefault="00B87E90" w:rsidP="00870736">
            <w:pPr>
              <w:spacing w:before="0" w:line="240" w:lineRule="auto"/>
              <w:ind w:left="142"/>
              <w:jc w:val="left"/>
              <w:rPr>
                <w:color w:val="auto"/>
                <w:sz w:val="22"/>
                <w:szCs w:val="22"/>
                <w:lang w:val="it-IT"/>
              </w:rPr>
            </w:pPr>
          </w:p>
        </w:tc>
      </w:tr>
    </w:tbl>
    <w:p w14:paraId="035F36F7" w14:textId="77777777" w:rsidR="005C46E9" w:rsidRDefault="005C46E9" w:rsidP="005C46E9">
      <w:pPr>
        <w:rPr>
          <w:lang w:val="it-IT"/>
        </w:rPr>
      </w:pPr>
    </w:p>
    <w:p w14:paraId="76CC56DA" w14:textId="77777777" w:rsidR="00870736" w:rsidRPr="003855DB" w:rsidRDefault="00870736" w:rsidP="005C46E9">
      <w:pPr>
        <w:rPr>
          <w:lang w:val="it-IT"/>
        </w:rPr>
      </w:pPr>
    </w:p>
    <w:p w14:paraId="182CE115" w14:textId="77777777" w:rsidR="005C46E9" w:rsidRPr="00935FB0" w:rsidRDefault="005C46E9" w:rsidP="005C46E9">
      <w:pPr>
        <w:pStyle w:val="Titre2"/>
      </w:pPr>
      <w:r>
        <w:t>DEROULEMENT DE LA REUNION</w:t>
      </w:r>
    </w:p>
    <w:p w14:paraId="0CC3AE16" w14:textId="77777777" w:rsidR="005C46E9" w:rsidRDefault="005C46E9" w:rsidP="005C46E9">
      <w:pPr>
        <w:rPr>
          <w:lang w:eastAsia="ja-JP"/>
        </w:rPr>
      </w:pPr>
    </w:p>
    <w:p w14:paraId="49FA3219" w14:textId="77777777" w:rsidR="005C46E9" w:rsidRDefault="005C46E9" w:rsidP="005C46E9">
      <w:pPr>
        <w:rPr>
          <w:lang w:eastAsia="ja-JP"/>
        </w:rPr>
      </w:pPr>
    </w:p>
    <w:p w14:paraId="1E60B416" w14:textId="77777777" w:rsidR="00ED4DE0" w:rsidRDefault="00ED4DE0" w:rsidP="005C46E9">
      <w:pPr>
        <w:rPr>
          <w:lang w:eastAsia="ja-JP"/>
        </w:rPr>
      </w:pPr>
    </w:p>
    <w:p w14:paraId="7EE98302" w14:textId="77777777" w:rsidR="00ED4DE0" w:rsidRDefault="00ED4DE0" w:rsidP="005C46E9">
      <w:pPr>
        <w:rPr>
          <w:lang w:eastAsia="ja-JP"/>
        </w:rPr>
      </w:pPr>
    </w:p>
    <w:p w14:paraId="5F53EDD1" w14:textId="77777777" w:rsidR="005C46E9" w:rsidRDefault="005C46E9" w:rsidP="005C46E9">
      <w:pPr>
        <w:rPr>
          <w:lang w:eastAsia="ja-JP"/>
        </w:rPr>
      </w:pPr>
    </w:p>
    <w:p w14:paraId="31D76223" w14:textId="77777777" w:rsidR="005C46E9" w:rsidRDefault="005C46E9" w:rsidP="005C46E9">
      <w:pPr>
        <w:rPr>
          <w:lang w:eastAsia="ja-JP"/>
        </w:rPr>
      </w:pPr>
    </w:p>
    <w:p w14:paraId="2EDCB22E" w14:textId="77777777" w:rsidR="005C46E9" w:rsidRPr="00935FB0" w:rsidRDefault="005C46E9" w:rsidP="005C46E9">
      <w:pPr>
        <w:pStyle w:val="Titre2"/>
      </w:pPr>
      <w:r>
        <w:t>ANALYSE</w:t>
      </w:r>
    </w:p>
    <w:p w14:paraId="63AC63E7" w14:textId="77777777" w:rsidR="005C46E9" w:rsidRDefault="005C46E9" w:rsidP="005C46E9">
      <w:pPr>
        <w:rPr>
          <w:lang w:eastAsia="ja-JP"/>
        </w:rPr>
      </w:pPr>
    </w:p>
    <w:p w14:paraId="678182E9" w14:textId="77777777" w:rsidR="005D1B26" w:rsidRPr="00935FB0" w:rsidRDefault="005D1B26" w:rsidP="005D1B26">
      <w:pPr>
        <w:pStyle w:val="Titre3"/>
      </w:pPr>
      <w:r>
        <w:t>Dommages</w:t>
      </w:r>
    </w:p>
    <w:p w14:paraId="6E88175B" w14:textId="77777777" w:rsidR="005D1B26" w:rsidRDefault="005D1B26" w:rsidP="005D1B26">
      <w:pPr>
        <w:rPr>
          <w:lang w:eastAsia="ja-JP"/>
        </w:rPr>
      </w:pPr>
    </w:p>
    <w:p w14:paraId="75F501C8" w14:textId="77777777" w:rsidR="005D1B26" w:rsidRDefault="005D1B26" w:rsidP="005D1B26">
      <w:pPr>
        <w:rPr>
          <w:lang w:eastAsia="ja-JP"/>
        </w:rPr>
      </w:pPr>
    </w:p>
    <w:p w14:paraId="53523C15" w14:textId="77777777" w:rsidR="005D1B26" w:rsidRPr="00935FB0" w:rsidRDefault="005D1B26" w:rsidP="005D1B26">
      <w:pPr>
        <w:pStyle w:val="Titre3"/>
      </w:pPr>
      <w:r>
        <w:t>Causes / origines</w:t>
      </w:r>
      <w:r w:rsidR="00AC1568">
        <w:t xml:space="preserve"> techniques</w:t>
      </w:r>
    </w:p>
    <w:p w14:paraId="14D7D729" w14:textId="77777777" w:rsidR="005D1B26" w:rsidRDefault="005D1B26" w:rsidP="005D1B26">
      <w:pPr>
        <w:rPr>
          <w:lang w:eastAsia="ja-JP"/>
        </w:rPr>
      </w:pPr>
    </w:p>
    <w:p w14:paraId="3765F817" w14:textId="77777777" w:rsidR="005D1B26" w:rsidRDefault="005D1B26" w:rsidP="005D1B26">
      <w:pPr>
        <w:rPr>
          <w:lang w:eastAsia="ja-JP"/>
        </w:rPr>
      </w:pPr>
    </w:p>
    <w:p w14:paraId="5DEB6D09" w14:textId="77777777" w:rsidR="005D1B26" w:rsidRPr="00935FB0" w:rsidRDefault="005D1B26" w:rsidP="005D1B26">
      <w:pPr>
        <w:pStyle w:val="Titre3"/>
      </w:pPr>
      <w:r>
        <w:t>Enjeux financiers</w:t>
      </w:r>
      <w:r w:rsidR="00AC1568">
        <w:t xml:space="preserve"> potentiels</w:t>
      </w:r>
    </w:p>
    <w:p w14:paraId="2BC2D494" w14:textId="77777777" w:rsidR="005D1B26" w:rsidRDefault="005D1B26" w:rsidP="005D1B26">
      <w:pPr>
        <w:rPr>
          <w:lang w:eastAsia="ja-JP"/>
        </w:rPr>
      </w:pPr>
    </w:p>
    <w:p w14:paraId="6C61F13A" w14:textId="77777777" w:rsidR="005D1B26" w:rsidRDefault="005D1B26" w:rsidP="005D1B26">
      <w:pPr>
        <w:rPr>
          <w:lang w:eastAsia="ja-JP"/>
        </w:rPr>
      </w:pPr>
    </w:p>
    <w:p w14:paraId="04703882" w14:textId="77777777" w:rsidR="005D1B26" w:rsidRPr="00935FB0" w:rsidRDefault="00AC1568" w:rsidP="005D1B26">
      <w:pPr>
        <w:pStyle w:val="Titre3"/>
      </w:pPr>
      <w:r>
        <w:t>Avis sur les r</w:t>
      </w:r>
      <w:r w:rsidR="005D1B26">
        <w:t>esponsabilité</w:t>
      </w:r>
      <w:r>
        <w:t>s</w:t>
      </w:r>
    </w:p>
    <w:p w14:paraId="60347F35" w14:textId="77777777" w:rsidR="005D1B26" w:rsidRDefault="005D1B26" w:rsidP="005D1B26">
      <w:pPr>
        <w:rPr>
          <w:lang w:eastAsia="ja-JP"/>
        </w:rPr>
      </w:pPr>
    </w:p>
    <w:p w14:paraId="590105FE" w14:textId="77777777" w:rsidR="005D1B26" w:rsidRDefault="005D1B26" w:rsidP="005D1B26">
      <w:pPr>
        <w:rPr>
          <w:lang w:eastAsia="ja-JP"/>
        </w:rPr>
      </w:pPr>
    </w:p>
    <w:p w14:paraId="174FD723" w14:textId="77777777" w:rsidR="005D1B26" w:rsidRDefault="005D1B26" w:rsidP="005D1B26">
      <w:pPr>
        <w:rPr>
          <w:lang w:eastAsia="ja-JP"/>
        </w:rPr>
      </w:pPr>
    </w:p>
    <w:p w14:paraId="6CFD28D6" w14:textId="77777777" w:rsidR="005D1B26" w:rsidRDefault="005D1B26" w:rsidP="005D1B26">
      <w:pPr>
        <w:rPr>
          <w:lang w:eastAsia="ja-JP"/>
        </w:rPr>
      </w:pPr>
    </w:p>
    <w:p w14:paraId="471492C0" w14:textId="77777777" w:rsidR="005D1B26" w:rsidRDefault="005D1B26" w:rsidP="005D1B26">
      <w:pPr>
        <w:rPr>
          <w:lang w:eastAsia="ja-JP"/>
        </w:rPr>
      </w:pPr>
    </w:p>
    <w:p w14:paraId="7B4EB713" w14:textId="77777777" w:rsidR="005C46E9" w:rsidRPr="00935FB0" w:rsidRDefault="005C46E9" w:rsidP="00BD7427">
      <w:pPr>
        <w:pStyle w:val="Titre1"/>
      </w:pPr>
      <w:r>
        <w:t>SUITES A ENVISAGER</w:t>
      </w:r>
    </w:p>
    <w:p w14:paraId="15D24040" w14:textId="77777777" w:rsidR="005C46E9" w:rsidRDefault="005C46E9" w:rsidP="005C46E9">
      <w:pPr>
        <w:rPr>
          <w:lang w:eastAsia="ja-JP"/>
        </w:rPr>
      </w:pPr>
    </w:p>
    <w:p w14:paraId="3DF7A3E7" w14:textId="77777777" w:rsidR="00DF1853" w:rsidRDefault="00943D4B" w:rsidP="00943D4B">
      <w:pPr>
        <w:ind w:left="6096"/>
        <w:jc w:val="center"/>
        <w:rPr>
          <w:lang w:eastAsia="ja-JP"/>
        </w:rPr>
      </w:pPr>
      <w:r>
        <w:rPr>
          <w:lang w:eastAsia="ja-JP"/>
        </w:rPr>
        <w:t>l</w:t>
      </w:r>
      <w:r w:rsidR="00DF1853">
        <w:rPr>
          <w:lang w:eastAsia="ja-JP"/>
        </w:rPr>
        <w:t xml:space="preserve">e </w:t>
      </w:r>
      <w:r w:rsidR="00DF1853">
        <w:rPr>
          <w:lang w:eastAsia="ja-JP"/>
        </w:rPr>
        <w:fldChar w:fldCharType="begin"/>
      </w:r>
      <w:r w:rsidR="00DF1853">
        <w:rPr>
          <w:lang w:eastAsia="ja-JP"/>
        </w:rPr>
        <w:instrText xml:space="preserve"> TIME \@ "d MMMM yyyy" </w:instrText>
      </w:r>
      <w:r w:rsidR="00DF1853">
        <w:rPr>
          <w:lang w:eastAsia="ja-JP"/>
        </w:rPr>
        <w:fldChar w:fldCharType="separate"/>
      </w:r>
      <w:r w:rsidR="00767DFD">
        <w:rPr>
          <w:noProof/>
          <w:lang w:eastAsia="ja-JP"/>
        </w:rPr>
        <w:t>3 avril 2024</w:t>
      </w:r>
      <w:r w:rsidR="00DF1853">
        <w:rPr>
          <w:lang w:eastAsia="ja-JP"/>
        </w:rPr>
        <w:fldChar w:fldCharType="end"/>
      </w:r>
    </w:p>
    <w:p w14:paraId="6057A7C9" w14:textId="77777777" w:rsidR="00DF1853" w:rsidRDefault="00DF1853" w:rsidP="00DF1853">
      <w:pPr>
        <w:ind w:left="6096"/>
        <w:rPr>
          <w:lang w:eastAsia="ja-JP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E5D8F78" wp14:editId="6655E14F">
                <wp:simplePos x="0" y="0"/>
                <wp:positionH relativeFrom="column">
                  <wp:posOffset>3755666</wp:posOffset>
                </wp:positionH>
                <wp:positionV relativeFrom="paragraph">
                  <wp:posOffset>47514</wp:posOffset>
                </wp:positionV>
                <wp:extent cx="2321781" cy="747422"/>
                <wp:effectExtent l="0" t="0" r="2540" b="0"/>
                <wp:wrapNone/>
                <wp:docPr id="1846848918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1781" cy="7474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FD1169B" w14:textId="77777777" w:rsidR="00DF1853" w:rsidRDefault="00DF1853" w:rsidP="00DF1853">
                            <w:pPr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 xml:space="preserve"> INCLUDEPICTURE "c:/avensys/ace/expert/</w:instrText>
                            </w:r>
                            <w:sdt>
                              <w:sdtPr>
                                <w:alias w:val="A26-ExpertCode"/>
                                <w:tag w:val="A26LIExpertCode"/>
                                <w:id w:val="-700166510"/>
                                <w15:color w:val="0000FF"/>
                              </w:sdtPr>
                              <w:sdtEndPr/>
                              <w:sdtContent>
                                <w:r w:rsidR="00767DFD">
                                  <w:instrText>FBI</w:instrText>
                                </w:r>
                              </w:sdtContent>
                            </w:sdt>
                            <w:r>
                              <w:instrText xml:space="preserve">.jpg" \d </w:instrText>
                            </w:r>
                            <w:r w:rsidR="00767DFD">
                              <w:fldChar w:fldCharType="separate"/>
                            </w:r>
                            <w:r w:rsidR="00767DFD">
                              <w:pict w14:anchorId="2B633829">
                                <v:shape id="_x0000_i1029" type="#_x0000_t75" style="width:43.5pt;height:51pt">
                                  <v:imagedata r:id="rId13"/>
                                </v:shape>
                              </w:pic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5D8F78" id="_x0000_s1027" type="#_x0000_t202" style="position:absolute;left:0;text-align:left;margin-left:295.7pt;margin-top:3.75pt;width:182.8pt;height:58.8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" fillcolor="white [3201]" stroked="f" strokeweight=".5pt">
                <v:textbox>
                  <w:txbxContent>
                    <w:p w14:paraId="7FD1169B" w14:textId="77777777" w:rsidR="00DF1853" w:rsidRDefault="00DF1853" w:rsidP="00DF1853"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 INCLUDEPICTURE "c:/avensys/ace/expert/</w:instrText>
                      </w:r>
                      <w:sdt>
                        <w:sdtPr>
                          <w:alias w:val="A26-ExpertCode"/>
                          <w:tag w:val="A26LIExpertCode"/>
                          <w:id w:val="-700166510"/>
                          <w15:color w:val="0000FF"/>
                        </w:sdtPr>
                        <w:sdtEndPr/>
                        <w:sdtContent>
                          <w:r w:rsidR="00767DFD">
                            <w:instrText>FBI</w:instrText>
                          </w:r>
                        </w:sdtContent>
                      </w:sdt>
                      <w:r>
                        <w:instrText xml:space="preserve">.jpg" \d </w:instrText>
                      </w:r>
                      <w:r w:rsidR="00767DFD">
                        <w:fldChar w:fldCharType="separate"/>
                      </w:r>
                      <w:r w:rsidR="00767DFD">
                        <w:pict w14:anchorId="2B633829">
                          <v:shape id="_x0000_i1029" type="#_x0000_t75" style="width:43.5pt;height:51pt">
                            <v:imagedata r:id="rId14"/>
                          </v:shape>
                        </w:pict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1DCCC62E" w14:textId="77777777" w:rsidR="00DF1853" w:rsidRDefault="00DF1853" w:rsidP="00DF1853">
      <w:pPr>
        <w:ind w:left="6096"/>
        <w:rPr>
          <w:lang w:eastAsia="ja-JP"/>
        </w:rPr>
      </w:pPr>
    </w:p>
    <w:p w14:paraId="53DB855D" w14:textId="77777777" w:rsidR="00DF1853" w:rsidRDefault="00DF1853" w:rsidP="00DF1853">
      <w:pPr>
        <w:ind w:left="6096"/>
        <w:rPr>
          <w:lang w:eastAsia="ja-JP"/>
        </w:rPr>
      </w:pPr>
    </w:p>
    <w:p w14:paraId="27981289" w14:textId="77777777" w:rsidR="00DF1853" w:rsidRDefault="00DF1853" w:rsidP="00DF1853">
      <w:pPr>
        <w:ind w:left="6096"/>
        <w:rPr>
          <w:lang w:eastAsia="ja-JP"/>
        </w:rPr>
      </w:pPr>
    </w:p>
    <w:sdt>
      <w:sdtPr>
        <w:rPr>
          <w:lang w:eastAsia="ja-JP"/>
        </w:rPr>
        <w:alias w:val="A26-NomExperts"/>
        <w:tag w:val="A26LINomExperts"/>
        <w:id w:val="1108476229"/>
        <w:placeholder>
          <w:docPart w:val="7F870DCA356E465FA7F2EE476DC3D41A"/>
        </w:placeholder>
        <w15:color w:val="0000FF"/>
      </w:sdtPr>
      <w:sdtEndPr/>
      <w:sdtContent>
        <w:p w14:paraId="100BCBC4" w14:textId="77777777" w:rsidR="00DF1853" w:rsidRDefault="00767DFD" w:rsidP="00870736">
          <w:pPr>
            <w:ind w:left="6804"/>
            <w:rPr>
              <w:lang w:eastAsia="ja-JP"/>
            </w:rPr>
          </w:pPr>
          <w:r>
            <w:rPr>
              <w:lang w:eastAsia="ja-JP"/>
            </w:rPr>
            <w:t>BILLON François</w:t>
          </w:r>
        </w:p>
      </w:sdtContent>
    </w:sdt>
    <w:sectPr w:rsidR="00DF1853" w:rsidSect="00A348D0">
      <w:footerReference w:type="default" r:id="rId15"/>
      <w:headerReference w:type="first" r:id="rId16"/>
      <w:pgSz w:w="11906" w:h="16838"/>
      <w:pgMar w:top="1701" w:right="1134" w:bottom="1418" w:left="1134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7AF80" w14:textId="77777777" w:rsidR="00767DFD" w:rsidRDefault="00767DFD" w:rsidP="00790D0C">
      <w:r>
        <w:separator/>
      </w:r>
    </w:p>
  </w:endnote>
  <w:endnote w:type="continuationSeparator" w:id="0">
    <w:p w14:paraId="5B0E2C3C" w14:textId="77777777" w:rsidR="00767DFD" w:rsidRDefault="00767DFD" w:rsidP="00790D0C">
      <w:r>
        <w:continuationSeparator/>
      </w:r>
    </w:p>
  </w:endnote>
  <w:endnote w:type="continuationNotice" w:id="1">
    <w:p w14:paraId="7906B112" w14:textId="77777777" w:rsidR="00767DFD" w:rsidRDefault="00767DF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843293"/>
      <w:docPartObj>
        <w:docPartGallery w:val="Page Numbers (Bottom of Page)"/>
        <w:docPartUnique/>
      </w:docPartObj>
    </w:sdtPr>
    <w:sdtEndPr/>
    <w:sdtContent>
      <w:p w14:paraId="4A81AA68" w14:textId="77777777" w:rsidR="00790D0C" w:rsidRDefault="00790D0C" w:rsidP="00790D0C">
        <w:pPr>
          <w:pStyle w:val="Pieddepage"/>
          <w:jc w:val="right"/>
        </w:pPr>
        <w:r w:rsidRPr="003D04A8">
          <w:rPr>
            <w:noProof/>
          </w:rPr>
          <w:drawing>
            <wp:anchor distT="0" distB="0" distL="114300" distR="114300" simplePos="0" relativeHeight="251658240" behindDoc="1" locked="0" layoutInCell="1" allowOverlap="1" wp14:anchorId="27FD1869" wp14:editId="339E4777">
              <wp:simplePos x="0" y="0"/>
              <wp:positionH relativeFrom="leftMargin">
                <wp:align>right</wp:align>
              </wp:positionH>
              <wp:positionV relativeFrom="paragraph">
                <wp:posOffset>-116480</wp:posOffset>
              </wp:positionV>
              <wp:extent cx="457200" cy="454025"/>
              <wp:effectExtent l="0" t="0" r="0" b="3175"/>
              <wp:wrapTight wrapText="bothSides">
                <wp:wrapPolygon edited="0">
                  <wp:start x="0" y="0"/>
                  <wp:lineTo x="0" y="20845"/>
                  <wp:lineTo x="20700" y="20845"/>
                  <wp:lineTo x="20700" y="0"/>
                  <wp:lineTo x="0" y="0"/>
                </wp:wrapPolygon>
              </wp:wrapTight>
              <wp:docPr id="3" name="Imag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" name="Image 7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7200" cy="4540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3D04A8">
          <w:fldChar w:fldCharType="begin"/>
        </w:r>
        <w:r w:rsidRPr="003D04A8">
          <w:instrText>PAGE   \* MERGEFORMAT</w:instrText>
        </w:r>
        <w:r w:rsidRPr="003D04A8">
          <w:fldChar w:fldCharType="separate"/>
        </w:r>
        <w:r w:rsidRPr="003D04A8">
          <w:t>2</w:t>
        </w:r>
        <w:r w:rsidRPr="003D04A8">
          <w:fldChar w:fldCharType="end"/>
        </w:r>
      </w:p>
    </w:sdtContent>
  </w:sdt>
  <w:p w14:paraId="6B734014" w14:textId="77777777" w:rsidR="00790D0C" w:rsidRDefault="00790D0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EA732" w14:textId="77777777" w:rsidR="00767DFD" w:rsidRDefault="00767DFD" w:rsidP="00790D0C">
      <w:r>
        <w:separator/>
      </w:r>
    </w:p>
  </w:footnote>
  <w:footnote w:type="continuationSeparator" w:id="0">
    <w:p w14:paraId="2E4759B3" w14:textId="77777777" w:rsidR="00767DFD" w:rsidRDefault="00767DFD" w:rsidP="00790D0C">
      <w:r>
        <w:continuationSeparator/>
      </w:r>
    </w:p>
  </w:footnote>
  <w:footnote w:type="continuationNotice" w:id="1">
    <w:p w14:paraId="419DC414" w14:textId="77777777" w:rsidR="00767DFD" w:rsidRDefault="00767DF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pPr w:leftFromText="141" w:rightFromText="141" w:vertAnchor="text" w:horzAnchor="margin" w:tblpX="-167" w:tblpY="1"/>
      <w:tblOverlap w:val="nev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807"/>
    </w:tblGrid>
    <w:tr w:rsidR="00A348D0" w:rsidRPr="00A348D0" w14:paraId="44C9C2B6" w14:textId="77777777" w:rsidTr="002274BA">
      <w:trPr>
        <w:trHeight w:val="1269"/>
      </w:trPr>
      <w:tc>
        <w:tcPr>
          <w:tcW w:w="5807" w:type="dxa"/>
        </w:tcPr>
        <w:p w14:paraId="029FBAB1" w14:textId="77777777" w:rsidR="00A348D0" w:rsidRPr="00A348D0" w:rsidRDefault="00A348D0" w:rsidP="00A348D0">
          <w:pPr>
            <w:tabs>
              <w:tab w:val="center" w:pos="4536"/>
            </w:tabs>
            <w:ind w:left="32"/>
            <w:jc w:val="right"/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</w:pPr>
          <w:r w:rsidRPr="00A348D0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fldChar w:fldCharType="begin"/>
          </w:r>
          <w:r w:rsidRPr="00A348D0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instrText xml:space="preserve"> INCLUDEPICTURE "https://fabex.a26.fr/dossier/images/FABEX/bureau/</w:instrText>
          </w:r>
          <w:sdt>
            <w:sdtPr>
              <w:rPr>
                <w:rFonts w:ascii="Arial Black" w:eastAsia="Times New Roman" w:hAnsi="Arial Black" w:cs="Times New Roman"/>
                <w:color w:val="1F3864" w:themeColor="accent1" w:themeShade="80"/>
                <w:sz w:val="16"/>
                <w:szCs w:val="16"/>
                <w:lang w:val="de-DE"/>
              </w:rPr>
              <w:alias w:val="A26-Logo"/>
              <w:tag w:val="A26LILogo"/>
              <w:id w:val="-96026880"/>
              <w:placeholder>
                <w:docPart w:val="C57D55A2450444C187A60BFFB3F33EEE"/>
              </w:placeholder>
              <w15:color w:val="0000FF"/>
            </w:sdtPr>
            <w:sdtEndPr/>
            <w:sdtContent>
              <w:r w:rsidR="00767DFD">
                <w:rPr>
                  <w:rFonts w:ascii="Arial Black" w:eastAsia="Times New Roman" w:hAnsi="Arial Black" w:cs="Times New Roman"/>
                  <w:color w:val="1F3864" w:themeColor="accent1" w:themeShade="80"/>
                  <w:sz w:val="16"/>
                  <w:szCs w:val="16"/>
                  <w:lang w:val="de-DE"/>
                </w:rPr>
                <w:instrText>FAB</w:instrText>
              </w:r>
            </w:sdtContent>
          </w:sdt>
          <w:r w:rsidRPr="00A348D0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instrText xml:space="preserve">.JPG" \d </w:instrText>
          </w:r>
          <w:r w:rsidR="00767DFD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fldChar w:fldCharType="separate"/>
          </w:r>
          <w:r w:rsidR="00767DFD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pict w14:anchorId="5FBEBEB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8" type="#_x0000_t75" style="width:279pt;height:65.25pt">
                <v:imagedata r:id="rId1"/>
              </v:shape>
            </w:pict>
          </w:r>
          <w:r w:rsidRPr="00A348D0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fldChar w:fldCharType="end"/>
          </w:r>
        </w:p>
      </w:tc>
    </w:tr>
  </w:tbl>
  <w:sdt>
    <w:sdtPr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alias w:val="A26-BureauNom"/>
      <w:tag w:val="A26LIBureauNom"/>
      <w:id w:val="-785959807"/>
      <w:placeholder>
        <w:docPart w:val="19E7670C56424B52A82224A5DCB31C55"/>
      </w:placeholder>
      <w15:color w:val="0000FF"/>
    </w:sdtPr>
    <w:sdtEndPr/>
    <w:sdtContent>
      <w:p w14:paraId="0B3F929E" w14:textId="77777777" w:rsidR="00B2713E" w:rsidRDefault="00767DFD" w:rsidP="00A348D0">
        <w:pPr>
          <w:pStyle w:val="En-tte"/>
          <w:jc w:val="right"/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</w:pPr>
        <w:r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FABEX</w:t>
        </w:r>
      </w:p>
    </w:sdtContent>
  </w:sdt>
  <w:sdt>
    <w:sdtPr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alias w:val="A26-Adr1Bureau"/>
      <w:tag w:val="A26LIAdr1Bureau"/>
      <w:id w:val="-2072950510"/>
      <w:placeholder>
        <w:docPart w:val="F9282D7727DB4E4D928546B51F2B386B"/>
      </w:placeholder>
      <w15:color w:val="0000FF"/>
    </w:sdtPr>
    <w:sdtEndPr/>
    <w:sdtContent>
      <w:p w14:paraId="20E8815B" w14:textId="77777777" w:rsidR="00A348D0" w:rsidRDefault="00767DFD" w:rsidP="00A348D0">
        <w:pPr>
          <w:pStyle w:val="En-tte"/>
          <w:jc w:val="right"/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</w:pPr>
        <w:r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257 rue Hélène BOUCHER</w:t>
        </w:r>
      </w:p>
    </w:sdtContent>
  </w:sdt>
  <w:sdt>
    <w:sdtPr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alias w:val="A26-Adr3Bureau"/>
      <w:tag w:val="A26LIAdr3Bureau"/>
      <w:id w:val="1829403057"/>
      <w:placeholder>
        <w:docPart w:val="3341D37C89F6450C9917D6BCED435D12"/>
      </w:placeholder>
      <w15:color w:val="0000FF"/>
    </w:sdtPr>
    <w:sdtEndPr/>
    <w:sdtContent>
      <w:p w14:paraId="12B73E41" w14:textId="77777777" w:rsidR="00A348D0" w:rsidRDefault="00767DFD" w:rsidP="00A348D0">
        <w:pPr>
          <w:pStyle w:val="En-tte"/>
          <w:jc w:val="right"/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</w:pPr>
        <w:r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34130 MAUGUIO</w:t>
        </w:r>
      </w:p>
    </w:sdtContent>
  </w:sdt>
  <w:p w14:paraId="1ADBEDF3" w14:textId="77777777" w:rsidR="00A348D0" w:rsidRDefault="00A348D0" w:rsidP="00A348D0">
    <w:pPr>
      <w:pStyle w:val="En-tte"/>
      <w:jc w:val="right"/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</w:pPr>
  </w:p>
  <w:p w14:paraId="02444ECF" w14:textId="77777777" w:rsidR="00A348D0" w:rsidRDefault="00A348D0" w:rsidP="00A348D0">
    <w:pPr>
      <w:pStyle w:val="En-tte"/>
      <w:jc w:val="right"/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</w:pPr>
    <w:r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t xml:space="preserve">Téléphone : </w:t>
    </w:r>
    <w:sdt>
      <w:sdtPr>
        <w:rPr>
          <w:rFonts w:ascii="Arial Black" w:hAnsi="Arial Black" w:cs="Times New Roman"/>
          <w:b/>
          <w:bCs/>
          <w:color w:val="1F3864" w:themeColor="accent1" w:themeShade="80"/>
          <w:sz w:val="16"/>
          <w:szCs w:val="16"/>
        </w:rPr>
        <w:alias w:val="A26-TelBureau"/>
        <w:tag w:val="A26LITelBureau"/>
        <w:id w:val="-665715649"/>
        <w:placeholder>
          <w:docPart w:val="E0F58165A73140D5A3FDD48AF81354ED"/>
        </w:placeholder>
        <w15:color w:val="0000FF"/>
      </w:sdtPr>
      <w:sdtEndPr/>
      <w:sdtContent>
        <w:r w:rsidR="00767DFD"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04 65 84 25 15</w:t>
        </w:r>
      </w:sdtContent>
    </w:sdt>
  </w:p>
  <w:p w14:paraId="11901246" w14:textId="77777777" w:rsidR="00A348D0" w:rsidRDefault="00A348D0" w:rsidP="00A348D0">
    <w:pPr>
      <w:pStyle w:val="En-tte"/>
      <w:jc w:val="right"/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</w:pPr>
    <w:r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t xml:space="preserve">Mail : </w:t>
    </w:r>
    <w:sdt>
      <w:sdtPr>
        <w:rPr>
          <w:rFonts w:ascii="Arial Black" w:hAnsi="Arial Black" w:cs="Times New Roman"/>
          <w:b/>
          <w:bCs/>
          <w:color w:val="1F3864" w:themeColor="accent1" w:themeShade="80"/>
          <w:sz w:val="16"/>
          <w:szCs w:val="16"/>
        </w:rPr>
        <w:alias w:val="A26-CourrielBureau"/>
        <w:tag w:val="A26LICourrielBureau"/>
        <w:id w:val="-906068541"/>
        <w:placeholder>
          <w:docPart w:val="3F53B141264043149E30FBEF7D2634C7"/>
        </w:placeholder>
        <w15:color w:val="0000FF"/>
      </w:sdtPr>
      <w:sdtEndPr/>
      <w:sdtContent>
        <w:r w:rsidR="00767DFD"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contact@expert-fabex.fr</w:t>
        </w:r>
      </w:sdtContent>
    </w:sdt>
  </w:p>
  <w:p w14:paraId="5F19CE50" w14:textId="77777777" w:rsidR="00A348D0" w:rsidRPr="009B3A5D" w:rsidRDefault="00A348D0" w:rsidP="00A348D0">
    <w:pPr>
      <w:pStyle w:val="En-tte"/>
      <w:jc w:val="right"/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22pt;height:220.5pt" o:bullet="t">
        <v:imagedata r:id="rId1" o:title="PIED"/>
      </v:shape>
    </w:pict>
  </w:numPicBullet>
  <w:abstractNum w:abstractNumId="0" w15:restartNumberingAfterBreak="0">
    <w:nsid w:val="0AC02917"/>
    <w:multiLevelType w:val="hybridMultilevel"/>
    <w:tmpl w:val="579A34F6"/>
    <w:lvl w:ilvl="0" w:tplc="44365C44">
      <w:start w:val="1"/>
      <w:numFmt w:val="decimal"/>
      <w:pStyle w:val="Titre1"/>
      <w:lvlText w:val="%1/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25E4F"/>
    <w:multiLevelType w:val="hybridMultilevel"/>
    <w:tmpl w:val="ADBED270"/>
    <w:lvl w:ilvl="0" w:tplc="19AA0E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7E5D71"/>
    <w:multiLevelType w:val="hybridMultilevel"/>
    <w:tmpl w:val="687CE46C"/>
    <w:lvl w:ilvl="0" w:tplc="744856CE">
      <w:start w:val="1"/>
      <w:numFmt w:val="bullet"/>
      <w:pStyle w:val="Listepuces"/>
      <w:lvlText w:val=""/>
      <w:lvlJc w:val="left"/>
      <w:pPr>
        <w:ind w:left="504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323D26"/>
    <w:multiLevelType w:val="hybridMultilevel"/>
    <w:tmpl w:val="35EAB5EC"/>
    <w:lvl w:ilvl="0" w:tplc="91D4D4FA">
      <w:start w:val="1"/>
      <w:numFmt w:val="bullet"/>
      <w:pStyle w:val="Titre3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78108F"/>
    <w:multiLevelType w:val="hybridMultilevel"/>
    <w:tmpl w:val="461AA362"/>
    <w:lvl w:ilvl="0" w:tplc="4B4E61E0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F864C4E0-C4DF-483E-9A08-6F247F000F72}"/>
    <w:docVar w:name="dgnword-eventsink" w:val="1696480144624"/>
  </w:docVars>
  <w:rsids>
    <w:rsidRoot w:val="00767DFD"/>
    <w:rsid w:val="00003A64"/>
    <w:rsid w:val="00007BDD"/>
    <w:rsid w:val="00013F7D"/>
    <w:rsid w:val="000157E5"/>
    <w:rsid w:val="00023632"/>
    <w:rsid w:val="00026178"/>
    <w:rsid w:val="000268A9"/>
    <w:rsid w:val="00027049"/>
    <w:rsid w:val="0004498C"/>
    <w:rsid w:val="0005058A"/>
    <w:rsid w:val="0005187A"/>
    <w:rsid w:val="00051DB5"/>
    <w:rsid w:val="000542D4"/>
    <w:rsid w:val="00054848"/>
    <w:rsid w:val="00054C03"/>
    <w:rsid w:val="000670C6"/>
    <w:rsid w:val="0007199D"/>
    <w:rsid w:val="00072705"/>
    <w:rsid w:val="00082B68"/>
    <w:rsid w:val="00087E8E"/>
    <w:rsid w:val="00093135"/>
    <w:rsid w:val="0009539B"/>
    <w:rsid w:val="000B2348"/>
    <w:rsid w:val="000B359D"/>
    <w:rsid w:val="000B4BD7"/>
    <w:rsid w:val="000B585C"/>
    <w:rsid w:val="000C1C94"/>
    <w:rsid w:val="000C431D"/>
    <w:rsid w:val="000C57C0"/>
    <w:rsid w:val="000C5D9E"/>
    <w:rsid w:val="000C6B7B"/>
    <w:rsid w:val="000C79F8"/>
    <w:rsid w:val="000D1D89"/>
    <w:rsid w:val="000D3503"/>
    <w:rsid w:val="000E0908"/>
    <w:rsid w:val="000E1164"/>
    <w:rsid w:val="000E2C24"/>
    <w:rsid w:val="000E4B9A"/>
    <w:rsid w:val="000F7BE6"/>
    <w:rsid w:val="00101838"/>
    <w:rsid w:val="001041D2"/>
    <w:rsid w:val="00130507"/>
    <w:rsid w:val="00131E7A"/>
    <w:rsid w:val="00136842"/>
    <w:rsid w:val="00137B9E"/>
    <w:rsid w:val="00144107"/>
    <w:rsid w:val="00147FE3"/>
    <w:rsid w:val="00160065"/>
    <w:rsid w:val="00161B09"/>
    <w:rsid w:val="00166245"/>
    <w:rsid w:val="00167840"/>
    <w:rsid w:val="0018374E"/>
    <w:rsid w:val="001904B5"/>
    <w:rsid w:val="00190EFF"/>
    <w:rsid w:val="001A1AC0"/>
    <w:rsid w:val="001A2B41"/>
    <w:rsid w:val="001A6F3A"/>
    <w:rsid w:val="001B10A5"/>
    <w:rsid w:val="001D0A3E"/>
    <w:rsid w:val="001D711F"/>
    <w:rsid w:val="001E331F"/>
    <w:rsid w:val="001E6706"/>
    <w:rsid w:val="001F7501"/>
    <w:rsid w:val="001F77C1"/>
    <w:rsid w:val="002047D7"/>
    <w:rsid w:val="002232A2"/>
    <w:rsid w:val="002232C2"/>
    <w:rsid w:val="00224276"/>
    <w:rsid w:val="0022735B"/>
    <w:rsid w:val="002376AB"/>
    <w:rsid w:val="00237DF3"/>
    <w:rsid w:val="00244BE3"/>
    <w:rsid w:val="002473E2"/>
    <w:rsid w:val="002616D8"/>
    <w:rsid w:val="002620F2"/>
    <w:rsid w:val="0026502C"/>
    <w:rsid w:val="002673F7"/>
    <w:rsid w:val="00271C0D"/>
    <w:rsid w:val="00273618"/>
    <w:rsid w:val="002757D0"/>
    <w:rsid w:val="002878B8"/>
    <w:rsid w:val="00287C90"/>
    <w:rsid w:val="002A16AC"/>
    <w:rsid w:val="002A5E56"/>
    <w:rsid w:val="002B1C6B"/>
    <w:rsid w:val="002B44A5"/>
    <w:rsid w:val="002B6461"/>
    <w:rsid w:val="002C3819"/>
    <w:rsid w:val="002C68E0"/>
    <w:rsid w:val="002D05CA"/>
    <w:rsid w:val="002F61BF"/>
    <w:rsid w:val="002F7F1C"/>
    <w:rsid w:val="00301E9B"/>
    <w:rsid w:val="00304983"/>
    <w:rsid w:val="003057B8"/>
    <w:rsid w:val="003114FD"/>
    <w:rsid w:val="00316FE7"/>
    <w:rsid w:val="00326763"/>
    <w:rsid w:val="003272AC"/>
    <w:rsid w:val="003342F7"/>
    <w:rsid w:val="003343C7"/>
    <w:rsid w:val="00346BBA"/>
    <w:rsid w:val="00350C45"/>
    <w:rsid w:val="00350FFC"/>
    <w:rsid w:val="00353C4D"/>
    <w:rsid w:val="003556D0"/>
    <w:rsid w:val="0036088D"/>
    <w:rsid w:val="0036178C"/>
    <w:rsid w:val="00374039"/>
    <w:rsid w:val="003851A3"/>
    <w:rsid w:val="003855DB"/>
    <w:rsid w:val="003902E1"/>
    <w:rsid w:val="00390CFE"/>
    <w:rsid w:val="003A714E"/>
    <w:rsid w:val="003B2BEF"/>
    <w:rsid w:val="003B3616"/>
    <w:rsid w:val="003B7719"/>
    <w:rsid w:val="003B791E"/>
    <w:rsid w:val="003C2928"/>
    <w:rsid w:val="003C667A"/>
    <w:rsid w:val="003D04A8"/>
    <w:rsid w:val="003D11B3"/>
    <w:rsid w:val="003D16F4"/>
    <w:rsid w:val="003D519F"/>
    <w:rsid w:val="003D6B7D"/>
    <w:rsid w:val="003E226C"/>
    <w:rsid w:val="003E6D03"/>
    <w:rsid w:val="003F033C"/>
    <w:rsid w:val="003F0606"/>
    <w:rsid w:val="003F123D"/>
    <w:rsid w:val="003F430C"/>
    <w:rsid w:val="00401A2A"/>
    <w:rsid w:val="00403F7F"/>
    <w:rsid w:val="0040551B"/>
    <w:rsid w:val="0041417D"/>
    <w:rsid w:val="00426ABE"/>
    <w:rsid w:val="00431281"/>
    <w:rsid w:val="00432591"/>
    <w:rsid w:val="0044010C"/>
    <w:rsid w:val="004412A7"/>
    <w:rsid w:val="00442DC7"/>
    <w:rsid w:val="00450228"/>
    <w:rsid w:val="004513F7"/>
    <w:rsid w:val="004530E7"/>
    <w:rsid w:val="0045333A"/>
    <w:rsid w:val="00453C60"/>
    <w:rsid w:val="0045495F"/>
    <w:rsid w:val="004576F2"/>
    <w:rsid w:val="00464123"/>
    <w:rsid w:val="00465692"/>
    <w:rsid w:val="004666D0"/>
    <w:rsid w:val="004679B7"/>
    <w:rsid w:val="00472B2C"/>
    <w:rsid w:val="00474432"/>
    <w:rsid w:val="00477FA0"/>
    <w:rsid w:val="00480AD0"/>
    <w:rsid w:val="0049090F"/>
    <w:rsid w:val="00493201"/>
    <w:rsid w:val="0049467C"/>
    <w:rsid w:val="004A1EB7"/>
    <w:rsid w:val="004A580F"/>
    <w:rsid w:val="004A72FE"/>
    <w:rsid w:val="004B3A6C"/>
    <w:rsid w:val="004B59E8"/>
    <w:rsid w:val="004B64E7"/>
    <w:rsid w:val="004C3DB7"/>
    <w:rsid w:val="004D0750"/>
    <w:rsid w:val="004D3D71"/>
    <w:rsid w:val="004D5867"/>
    <w:rsid w:val="004D5F65"/>
    <w:rsid w:val="004E5031"/>
    <w:rsid w:val="004E665E"/>
    <w:rsid w:val="0050683F"/>
    <w:rsid w:val="00523C95"/>
    <w:rsid w:val="00526181"/>
    <w:rsid w:val="00526975"/>
    <w:rsid w:val="0053493F"/>
    <w:rsid w:val="00540F99"/>
    <w:rsid w:val="00543591"/>
    <w:rsid w:val="00546CD2"/>
    <w:rsid w:val="00550749"/>
    <w:rsid w:val="00557A58"/>
    <w:rsid w:val="00560728"/>
    <w:rsid w:val="00565123"/>
    <w:rsid w:val="005659AC"/>
    <w:rsid w:val="00565FE1"/>
    <w:rsid w:val="00572F35"/>
    <w:rsid w:val="005760BA"/>
    <w:rsid w:val="0058124A"/>
    <w:rsid w:val="00581C27"/>
    <w:rsid w:val="005909D3"/>
    <w:rsid w:val="00592444"/>
    <w:rsid w:val="005951BA"/>
    <w:rsid w:val="005A1A1F"/>
    <w:rsid w:val="005A1A22"/>
    <w:rsid w:val="005A61D6"/>
    <w:rsid w:val="005A713B"/>
    <w:rsid w:val="005A7E6A"/>
    <w:rsid w:val="005B32FD"/>
    <w:rsid w:val="005B3B12"/>
    <w:rsid w:val="005B5D1F"/>
    <w:rsid w:val="005C3C75"/>
    <w:rsid w:val="005C4539"/>
    <w:rsid w:val="005C46E9"/>
    <w:rsid w:val="005C51A4"/>
    <w:rsid w:val="005C7D53"/>
    <w:rsid w:val="005D051D"/>
    <w:rsid w:val="005D1A84"/>
    <w:rsid w:val="005D1B26"/>
    <w:rsid w:val="005E08D4"/>
    <w:rsid w:val="005E2855"/>
    <w:rsid w:val="005E35A0"/>
    <w:rsid w:val="005E7753"/>
    <w:rsid w:val="005F2723"/>
    <w:rsid w:val="005F6A22"/>
    <w:rsid w:val="00615A88"/>
    <w:rsid w:val="00625754"/>
    <w:rsid w:val="00627546"/>
    <w:rsid w:val="0063193F"/>
    <w:rsid w:val="00634C47"/>
    <w:rsid w:val="00634EA1"/>
    <w:rsid w:val="0065359E"/>
    <w:rsid w:val="0065378C"/>
    <w:rsid w:val="006557D8"/>
    <w:rsid w:val="0065755C"/>
    <w:rsid w:val="006634AF"/>
    <w:rsid w:val="00676364"/>
    <w:rsid w:val="006809A2"/>
    <w:rsid w:val="00683CDA"/>
    <w:rsid w:val="00684A56"/>
    <w:rsid w:val="00687760"/>
    <w:rsid w:val="00692A1A"/>
    <w:rsid w:val="00693179"/>
    <w:rsid w:val="006977FF"/>
    <w:rsid w:val="006A00BF"/>
    <w:rsid w:val="006A74BB"/>
    <w:rsid w:val="006B0FFF"/>
    <w:rsid w:val="006B2D7E"/>
    <w:rsid w:val="006C2238"/>
    <w:rsid w:val="006C2447"/>
    <w:rsid w:val="006C3AF2"/>
    <w:rsid w:val="006D345E"/>
    <w:rsid w:val="006E238C"/>
    <w:rsid w:val="006E24A4"/>
    <w:rsid w:val="006E2BBD"/>
    <w:rsid w:val="006E5C11"/>
    <w:rsid w:val="006E61A8"/>
    <w:rsid w:val="006F3828"/>
    <w:rsid w:val="006F5647"/>
    <w:rsid w:val="006F6899"/>
    <w:rsid w:val="007018AF"/>
    <w:rsid w:val="0070280B"/>
    <w:rsid w:val="00703D7E"/>
    <w:rsid w:val="00704DB3"/>
    <w:rsid w:val="0071256C"/>
    <w:rsid w:val="00720593"/>
    <w:rsid w:val="00726167"/>
    <w:rsid w:val="00732DC1"/>
    <w:rsid w:val="0073522D"/>
    <w:rsid w:val="0073524B"/>
    <w:rsid w:val="00741B30"/>
    <w:rsid w:val="007445B3"/>
    <w:rsid w:val="00747B68"/>
    <w:rsid w:val="00753CB6"/>
    <w:rsid w:val="00767DFD"/>
    <w:rsid w:val="00776C16"/>
    <w:rsid w:val="0078522D"/>
    <w:rsid w:val="00790BC6"/>
    <w:rsid w:val="00790D0C"/>
    <w:rsid w:val="007919D3"/>
    <w:rsid w:val="00791F4B"/>
    <w:rsid w:val="007A0E47"/>
    <w:rsid w:val="007A2E1C"/>
    <w:rsid w:val="007A750E"/>
    <w:rsid w:val="007A7EE8"/>
    <w:rsid w:val="007B020B"/>
    <w:rsid w:val="007B2E2A"/>
    <w:rsid w:val="007B3293"/>
    <w:rsid w:val="007B696D"/>
    <w:rsid w:val="007B7D39"/>
    <w:rsid w:val="007C1867"/>
    <w:rsid w:val="007C4EDD"/>
    <w:rsid w:val="007E2D06"/>
    <w:rsid w:val="007E5A67"/>
    <w:rsid w:val="007E5A7C"/>
    <w:rsid w:val="007E77CF"/>
    <w:rsid w:val="008022AE"/>
    <w:rsid w:val="00810201"/>
    <w:rsid w:val="00817619"/>
    <w:rsid w:val="00821F42"/>
    <w:rsid w:val="008273A6"/>
    <w:rsid w:val="00827899"/>
    <w:rsid w:val="00837B84"/>
    <w:rsid w:val="00841BE2"/>
    <w:rsid w:val="00843C73"/>
    <w:rsid w:val="00850A8C"/>
    <w:rsid w:val="00850C40"/>
    <w:rsid w:val="00851A9E"/>
    <w:rsid w:val="00857475"/>
    <w:rsid w:val="00861176"/>
    <w:rsid w:val="00870259"/>
    <w:rsid w:val="00870736"/>
    <w:rsid w:val="0088020D"/>
    <w:rsid w:val="008812F7"/>
    <w:rsid w:val="008825A4"/>
    <w:rsid w:val="008827E2"/>
    <w:rsid w:val="00884D4F"/>
    <w:rsid w:val="00886615"/>
    <w:rsid w:val="008866EE"/>
    <w:rsid w:val="00896D6C"/>
    <w:rsid w:val="008A549F"/>
    <w:rsid w:val="008A5DEE"/>
    <w:rsid w:val="008B0AB9"/>
    <w:rsid w:val="008B3324"/>
    <w:rsid w:val="008B3886"/>
    <w:rsid w:val="008B4D8F"/>
    <w:rsid w:val="008C7C1F"/>
    <w:rsid w:val="008D0352"/>
    <w:rsid w:val="008D2207"/>
    <w:rsid w:val="008D4A98"/>
    <w:rsid w:val="008E2168"/>
    <w:rsid w:val="008E606B"/>
    <w:rsid w:val="008F0AB7"/>
    <w:rsid w:val="008F6CA3"/>
    <w:rsid w:val="0090470A"/>
    <w:rsid w:val="0091261B"/>
    <w:rsid w:val="00917FD9"/>
    <w:rsid w:val="00920603"/>
    <w:rsid w:val="00923E5E"/>
    <w:rsid w:val="00924663"/>
    <w:rsid w:val="00925464"/>
    <w:rsid w:val="009308B5"/>
    <w:rsid w:val="0093382E"/>
    <w:rsid w:val="00935C76"/>
    <w:rsid w:val="00935FB0"/>
    <w:rsid w:val="009429A2"/>
    <w:rsid w:val="00942EAB"/>
    <w:rsid w:val="00942F23"/>
    <w:rsid w:val="00943D4B"/>
    <w:rsid w:val="00956060"/>
    <w:rsid w:val="009561CD"/>
    <w:rsid w:val="00956E72"/>
    <w:rsid w:val="009610EA"/>
    <w:rsid w:val="00962267"/>
    <w:rsid w:val="00963694"/>
    <w:rsid w:val="0096774E"/>
    <w:rsid w:val="0097016E"/>
    <w:rsid w:val="00973B23"/>
    <w:rsid w:val="0098046B"/>
    <w:rsid w:val="009812CC"/>
    <w:rsid w:val="00981C40"/>
    <w:rsid w:val="0099009D"/>
    <w:rsid w:val="009929CA"/>
    <w:rsid w:val="009946C2"/>
    <w:rsid w:val="00995C90"/>
    <w:rsid w:val="009A0495"/>
    <w:rsid w:val="009A6920"/>
    <w:rsid w:val="009B102A"/>
    <w:rsid w:val="009B3A5D"/>
    <w:rsid w:val="009B487D"/>
    <w:rsid w:val="009B5BA4"/>
    <w:rsid w:val="009D419D"/>
    <w:rsid w:val="009D4844"/>
    <w:rsid w:val="009E20C4"/>
    <w:rsid w:val="009E2986"/>
    <w:rsid w:val="009E3599"/>
    <w:rsid w:val="009F4A93"/>
    <w:rsid w:val="00A001BB"/>
    <w:rsid w:val="00A04717"/>
    <w:rsid w:val="00A04DE0"/>
    <w:rsid w:val="00A11806"/>
    <w:rsid w:val="00A136A5"/>
    <w:rsid w:val="00A17017"/>
    <w:rsid w:val="00A277EA"/>
    <w:rsid w:val="00A279E1"/>
    <w:rsid w:val="00A31FEE"/>
    <w:rsid w:val="00A327BF"/>
    <w:rsid w:val="00A348D0"/>
    <w:rsid w:val="00A435B7"/>
    <w:rsid w:val="00A44FBD"/>
    <w:rsid w:val="00A45C37"/>
    <w:rsid w:val="00A52911"/>
    <w:rsid w:val="00A55F0D"/>
    <w:rsid w:val="00A60107"/>
    <w:rsid w:val="00A63E60"/>
    <w:rsid w:val="00A714C8"/>
    <w:rsid w:val="00A85F2D"/>
    <w:rsid w:val="00A90D99"/>
    <w:rsid w:val="00A93DF4"/>
    <w:rsid w:val="00AA1DE7"/>
    <w:rsid w:val="00AA2CEF"/>
    <w:rsid w:val="00AB0F40"/>
    <w:rsid w:val="00AB1B14"/>
    <w:rsid w:val="00AB1DBC"/>
    <w:rsid w:val="00AB6C28"/>
    <w:rsid w:val="00AB79B1"/>
    <w:rsid w:val="00AC1568"/>
    <w:rsid w:val="00AC2FED"/>
    <w:rsid w:val="00AC5457"/>
    <w:rsid w:val="00AC7E49"/>
    <w:rsid w:val="00AE04AD"/>
    <w:rsid w:val="00AE53C2"/>
    <w:rsid w:val="00AE5F75"/>
    <w:rsid w:val="00AF014F"/>
    <w:rsid w:val="00B03230"/>
    <w:rsid w:val="00B052F3"/>
    <w:rsid w:val="00B05E22"/>
    <w:rsid w:val="00B1508E"/>
    <w:rsid w:val="00B23514"/>
    <w:rsid w:val="00B26C3B"/>
    <w:rsid w:val="00B26DF7"/>
    <w:rsid w:val="00B2713E"/>
    <w:rsid w:val="00B301F0"/>
    <w:rsid w:val="00B313F8"/>
    <w:rsid w:val="00B34A95"/>
    <w:rsid w:val="00B37198"/>
    <w:rsid w:val="00B40614"/>
    <w:rsid w:val="00B42C34"/>
    <w:rsid w:val="00B445D2"/>
    <w:rsid w:val="00B52700"/>
    <w:rsid w:val="00B53188"/>
    <w:rsid w:val="00B53490"/>
    <w:rsid w:val="00B65913"/>
    <w:rsid w:val="00B67925"/>
    <w:rsid w:val="00B803F0"/>
    <w:rsid w:val="00B82CB8"/>
    <w:rsid w:val="00B87E90"/>
    <w:rsid w:val="00B92AA7"/>
    <w:rsid w:val="00B97FB5"/>
    <w:rsid w:val="00BA098B"/>
    <w:rsid w:val="00BA0CE6"/>
    <w:rsid w:val="00BA1223"/>
    <w:rsid w:val="00BA5451"/>
    <w:rsid w:val="00BC3C41"/>
    <w:rsid w:val="00BD7427"/>
    <w:rsid w:val="00BD74CD"/>
    <w:rsid w:val="00BE44A8"/>
    <w:rsid w:val="00BF11CC"/>
    <w:rsid w:val="00BF3356"/>
    <w:rsid w:val="00C03843"/>
    <w:rsid w:val="00C07158"/>
    <w:rsid w:val="00C1002C"/>
    <w:rsid w:val="00C101B7"/>
    <w:rsid w:val="00C126B0"/>
    <w:rsid w:val="00C12908"/>
    <w:rsid w:val="00C171B8"/>
    <w:rsid w:val="00C237BC"/>
    <w:rsid w:val="00C238AE"/>
    <w:rsid w:val="00C262EA"/>
    <w:rsid w:val="00C31A36"/>
    <w:rsid w:val="00C329F4"/>
    <w:rsid w:val="00C32EC3"/>
    <w:rsid w:val="00C46274"/>
    <w:rsid w:val="00C4686F"/>
    <w:rsid w:val="00C47279"/>
    <w:rsid w:val="00C478A9"/>
    <w:rsid w:val="00C5061F"/>
    <w:rsid w:val="00C5248E"/>
    <w:rsid w:val="00C53895"/>
    <w:rsid w:val="00C65E56"/>
    <w:rsid w:val="00C66377"/>
    <w:rsid w:val="00C7075A"/>
    <w:rsid w:val="00C71921"/>
    <w:rsid w:val="00C8319D"/>
    <w:rsid w:val="00C842B3"/>
    <w:rsid w:val="00C937FC"/>
    <w:rsid w:val="00C949A2"/>
    <w:rsid w:val="00C96A5D"/>
    <w:rsid w:val="00CA4201"/>
    <w:rsid w:val="00CB063C"/>
    <w:rsid w:val="00CB446F"/>
    <w:rsid w:val="00CB44B9"/>
    <w:rsid w:val="00CC1465"/>
    <w:rsid w:val="00CC18EE"/>
    <w:rsid w:val="00CC7186"/>
    <w:rsid w:val="00CC7EC3"/>
    <w:rsid w:val="00CD10F9"/>
    <w:rsid w:val="00CD1730"/>
    <w:rsid w:val="00CD2336"/>
    <w:rsid w:val="00CD3243"/>
    <w:rsid w:val="00CD4CCC"/>
    <w:rsid w:val="00CE1D72"/>
    <w:rsid w:val="00CF028D"/>
    <w:rsid w:val="00CF156C"/>
    <w:rsid w:val="00CF1A28"/>
    <w:rsid w:val="00D02266"/>
    <w:rsid w:val="00D06476"/>
    <w:rsid w:val="00D06A03"/>
    <w:rsid w:val="00D076C4"/>
    <w:rsid w:val="00D07FBE"/>
    <w:rsid w:val="00D10C0D"/>
    <w:rsid w:val="00D23E7A"/>
    <w:rsid w:val="00D31EDF"/>
    <w:rsid w:val="00D37BC4"/>
    <w:rsid w:val="00D41923"/>
    <w:rsid w:val="00D42891"/>
    <w:rsid w:val="00D44098"/>
    <w:rsid w:val="00D51554"/>
    <w:rsid w:val="00D51D43"/>
    <w:rsid w:val="00D52F6A"/>
    <w:rsid w:val="00D71C13"/>
    <w:rsid w:val="00D86D14"/>
    <w:rsid w:val="00DA2C19"/>
    <w:rsid w:val="00DA2DF4"/>
    <w:rsid w:val="00DA709B"/>
    <w:rsid w:val="00DB0258"/>
    <w:rsid w:val="00DB7600"/>
    <w:rsid w:val="00DC1797"/>
    <w:rsid w:val="00DC2778"/>
    <w:rsid w:val="00DC4266"/>
    <w:rsid w:val="00DC6FC6"/>
    <w:rsid w:val="00DD4AC9"/>
    <w:rsid w:val="00DD50D2"/>
    <w:rsid w:val="00DD6DD3"/>
    <w:rsid w:val="00DE295D"/>
    <w:rsid w:val="00DE5CF9"/>
    <w:rsid w:val="00DE6990"/>
    <w:rsid w:val="00DF15C1"/>
    <w:rsid w:val="00DF1853"/>
    <w:rsid w:val="00DF311E"/>
    <w:rsid w:val="00DF3FAE"/>
    <w:rsid w:val="00DF5337"/>
    <w:rsid w:val="00DF7F36"/>
    <w:rsid w:val="00E019CD"/>
    <w:rsid w:val="00E03897"/>
    <w:rsid w:val="00E07531"/>
    <w:rsid w:val="00E155F6"/>
    <w:rsid w:val="00E15DA1"/>
    <w:rsid w:val="00E16CCB"/>
    <w:rsid w:val="00E17454"/>
    <w:rsid w:val="00E216D6"/>
    <w:rsid w:val="00E23887"/>
    <w:rsid w:val="00E243DF"/>
    <w:rsid w:val="00E35799"/>
    <w:rsid w:val="00E36CAC"/>
    <w:rsid w:val="00E42516"/>
    <w:rsid w:val="00E44EF6"/>
    <w:rsid w:val="00E57729"/>
    <w:rsid w:val="00E62C45"/>
    <w:rsid w:val="00E66D33"/>
    <w:rsid w:val="00E71AC7"/>
    <w:rsid w:val="00E733FC"/>
    <w:rsid w:val="00E82A82"/>
    <w:rsid w:val="00E907FD"/>
    <w:rsid w:val="00E91CC2"/>
    <w:rsid w:val="00E94AFA"/>
    <w:rsid w:val="00EA5F80"/>
    <w:rsid w:val="00EB31DE"/>
    <w:rsid w:val="00EB436A"/>
    <w:rsid w:val="00EB7F8E"/>
    <w:rsid w:val="00EC1653"/>
    <w:rsid w:val="00EC42DB"/>
    <w:rsid w:val="00EC60A5"/>
    <w:rsid w:val="00ED16F3"/>
    <w:rsid w:val="00ED3591"/>
    <w:rsid w:val="00ED4DE0"/>
    <w:rsid w:val="00ED6F95"/>
    <w:rsid w:val="00ED73D7"/>
    <w:rsid w:val="00EE027F"/>
    <w:rsid w:val="00EE0F25"/>
    <w:rsid w:val="00EE15D9"/>
    <w:rsid w:val="00EE2720"/>
    <w:rsid w:val="00EE2888"/>
    <w:rsid w:val="00F0200F"/>
    <w:rsid w:val="00F0759A"/>
    <w:rsid w:val="00F138F4"/>
    <w:rsid w:val="00F207E1"/>
    <w:rsid w:val="00F233B7"/>
    <w:rsid w:val="00F23636"/>
    <w:rsid w:val="00F32F8A"/>
    <w:rsid w:val="00F35112"/>
    <w:rsid w:val="00F3661C"/>
    <w:rsid w:val="00F36D7E"/>
    <w:rsid w:val="00F41AE3"/>
    <w:rsid w:val="00F424FB"/>
    <w:rsid w:val="00F42F8A"/>
    <w:rsid w:val="00F46A2E"/>
    <w:rsid w:val="00F51233"/>
    <w:rsid w:val="00F532CF"/>
    <w:rsid w:val="00F602BA"/>
    <w:rsid w:val="00F6724A"/>
    <w:rsid w:val="00F80B61"/>
    <w:rsid w:val="00F82475"/>
    <w:rsid w:val="00F8371A"/>
    <w:rsid w:val="00F83F7A"/>
    <w:rsid w:val="00F85319"/>
    <w:rsid w:val="00F85FD9"/>
    <w:rsid w:val="00F9504F"/>
    <w:rsid w:val="00FA0BE7"/>
    <w:rsid w:val="00FA12D4"/>
    <w:rsid w:val="00FA42E0"/>
    <w:rsid w:val="00FA6BE9"/>
    <w:rsid w:val="00FB5C4D"/>
    <w:rsid w:val="00FB6BA4"/>
    <w:rsid w:val="00FC16A2"/>
    <w:rsid w:val="00FC7250"/>
    <w:rsid w:val="00FC7A7C"/>
    <w:rsid w:val="00FD3854"/>
    <w:rsid w:val="00FD647F"/>
    <w:rsid w:val="00FE4CFC"/>
    <w:rsid w:val="00FE692A"/>
    <w:rsid w:val="00FE77CA"/>
    <w:rsid w:val="00FE7856"/>
    <w:rsid w:val="00FE7B4B"/>
    <w:rsid w:val="00FF195C"/>
    <w:rsid w:val="00FF208A"/>
    <w:rsid w:val="00FF7616"/>
    <w:rsid w:val="00FF7843"/>
    <w:rsid w:val="00FF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5A237E"/>
  <w15:chartTrackingRefBased/>
  <w15:docId w15:val="{20ABFE10-CA80-442D-99A2-967B406CD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F2723"/>
    <w:pPr>
      <w:jc w:val="both"/>
    </w:pPr>
    <w:rPr>
      <w:color w:val="000000" w:themeColor="text1"/>
    </w:rPr>
  </w:style>
  <w:style w:type="paragraph" w:styleId="Titre1">
    <w:name w:val="heading 1"/>
    <w:basedOn w:val="Normal"/>
    <w:next w:val="Normal"/>
    <w:link w:val="Titre1Car"/>
    <w:autoRedefine/>
    <w:unhideWhenUsed/>
    <w:qFormat/>
    <w:rsid w:val="00BD7427"/>
    <w:pPr>
      <w:numPr>
        <w:numId w:val="4"/>
      </w:numPr>
      <w:shd w:val="clear" w:color="auto" w:fill="3186B5"/>
      <w:ind w:left="357" w:hanging="357"/>
      <w:outlineLvl w:val="0"/>
    </w:pPr>
    <w:rPr>
      <w:rFonts w:ascii="Bahnschrift SemiBold" w:eastAsiaTheme="majorEastAsia" w:hAnsi="Bahnschrift SemiBold" w:cstheme="majorBidi"/>
      <w:b/>
      <w:caps/>
      <w:color w:val="FFFFFF" w:themeColor="background1"/>
      <w:kern w:val="144"/>
      <w:sz w:val="28"/>
      <w:szCs w:val="21"/>
      <w:lang w:eastAsia="ja-JP"/>
    </w:rPr>
  </w:style>
  <w:style w:type="paragraph" w:styleId="Titre2">
    <w:name w:val="heading 2"/>
    <w:aliases w:val="Titre 2 DOMMAGES"/>
    <w:basedOn w:val="Normal"/>
    <w:next w:val="Normal"/>
    <w:link w:val="Titre2Car"/>
    <w:autoRedefine/>
    <w:unhideWhenUsed/>
    <w:qFormat/>
    <w:rsid w:val="000D1D89"/>
    <w:pPr>
      <w:keepNext/>
      <w:keepLines/>
      <w:shd w:val="clear" w:color="auto" w:fill="D9E2F3" w:themeFill="accent1" w:themeFillTint="33"/>
      <w:outlineLvl w:val="1"/>
    </w:pPr>
    <w:rPr>
      <w:rFonts w:ascii="Bahnschrift SemiBold" w:eastAsiaTheme="majorEastAsia" w:hAnsi="Bahnschrift SemiBold" w:cstheme="majorBidi"/>
      <w:b/>
      <w:bCs/>
      <w:caps/>
      <w:color w:val="404040" w:themeColor="text1" w:themeTint="BF"/>
      <w:kern w:val="20"/>
      <w:sz w:val="24"/>
      <w:szCs w:val="20"/>
      <w:lang w:eastAsia="ja-JP"/>
      <w14:ligatures w14:val="standardContextual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5D1B26"/>
    <w:pPr>
      <w:keepNext/>
      <w:keepLines/>
      <w:numPr>
        <w:numId w:val="5"/>
      </w:numPr>
      <w:outlineLvl w:val="2"/>
    </w:pPr>
    <w:rPr>
      <w:rFonts w:ascii="Bahnschrift SemiBold" w:eastAsiaTheme="majorEastAsia" w:hAnsi="Bahnschrift SemiBold" w:cstheme="majorBidi"/>
      <w:b/>
      <w:sz w:val="24"/>
      <w:szCs w:val="24"/>
      <w:u w:val="single"/>
    </w:rPr>
  </w:style>
  <w:style w:type="paragraph" w:styleId="Titre4">
    <w:name w:val="heading 4"/>
    <w:basedOn w:val="Normal"/>
    <w:next w:val="Normal"/>
    <w:link w:val="Titre4Car"/>
    <w:autoRedefine/>
    <w:uiPriority w:val="9"/>
    <w:unhideWhenUsed/>
    <w:qFormat/>
    <w:rsid w:val="000B4BD7"/>
    <w:pPr>
      <w:keepNext/>
      <w:keepLines/>
      <w:tabs>
        <w:tab w:val="left" w:pos="284"/>
      </w:tabs>
      <w:ind w:left="284"/>
      <w:outlineLvl w:val="3"/>
    </w:pPr>
    <w:rPr>
      <w:rFonts w:ascii="Bahnschrift SemiBold" w:eastAsiaTheme="majorEastAsia" w:hAnsi="Bahnschrift SemiBold" w:cstheme="majorBidi"/>
      <w:bCs/>
      <w:iCs/>
      <w:u w:val="single"/>
    </w:rPr>
  </w:style>
  <w:style w:type="paragraph" w:styleId="Titre5">
    <w:name w:val="heading 5"/>
    <w:aliases w:val="Titre tableaux"/>
    <w:basedOn w:val="Normal"/>
    <w:next w:val="Normal"/>
    <w:link w:val="Titre5Car"/>
    <w:autoRedefine/>
    <w:uiPriority w:val="9"/>
    <w:unhideWhenUsed/>
    <w:rsid w:val="00E36CAC"/>
    <w:pPr>
      <w:keepNext/>
      <w:keepLines/>
      <w:spacing w:before="40" w:line="288" w:lineRule="auto"/>
      <w:jc w:val="right"/>
      <w:outlineLvl w:val="4"/>
    </w:pPr>
    <w:rPr>
      <w:rFonts w:asciiTheme="majorHAnsi" w:eastAsiaTheme="majorEastAsia" w:hAnsiTheme="majorHAnsi" w:cstheme="majorHAnsi"/>
      <w:caps/>
      <w:color w:val="3186B5"/>
      <w:sz w:val="18"/>
      <w:szCs w:val="18"/>
      <w:lang w:eastAsia="ja-JP" w:bidi="fr-FR"/>
    </w:rPr>
  </w:style>
  <w:style w:type="paragraph" w:styleId="Titre6">
    <w:name w:val="heading 6"/>
    <w:aliases w:val="Titre 6 tableau"/>
    <w:basedOn w:val="Normal"/>
    <w:next w:val="Normal"/>
    <w:link w:val="Titre6Car"/>
    <w:autoRedefine/>
    <w:uiPriority w:val="9"/>
    <w:unhideWhenUsed/>
    <w:rsid w:val="008A5DEE"/>
    <w:pPr>
      <w:keepNext/>
      <w:keepLines/>
      <w:spacing w:before="120" w:after="120"/>
      <w:jc w:val="left"/>
      <w:outlineLvl w:val="5"/>
    </w:pPr>
    <w:rPr>
      <w:rFonts w:ascii="Calibri Light" w:eastAsiaTheme="majorEastAsia" w:hAnsi="Calibri Light" w:cstheme="majorBidi"/>
      <w:caps/>
      <w:color w:val="3186B5"/>
      <w:szCs w:val="20"/>
      <w:lang w:eastAsia="fr-FR" w:bidi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90D0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90D0C"/>
  </w:style>
  <w:style w:type="paragraph" w:styleId="Pieddepage">
    <w:name w:val="footer"/>
    <w:basedOn w:val="Normal"/>
    <w:link w:val="PieddepageCar"/>
    <w:uiPriority w:val="99"/>
    <w:unhideWhenUsed/>
    <w:rsid w:val="00790D0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90D0C"/>
  </w:style>
  <w:style w:type="paragraph" w:styleId="Sansinterligne">
    <w:name w:val="No Spacing"/>
    <w:link w:val="SansinterligneCar"/>
    <w:autoRedefine/>
    <w:uiPriority w:val="36"/>
    <w:qFormat/>
    <w:rsid w:val="00131E7A"/>
    <w:pPr>
      <w:tabs>
        <w:tab w:val="left" w:pos="284"/>
        <w:tab w:val="left" w:pos="5670"/>
        <w:tab w:val="left" w:pos="6379"/>
        <w:tab w:val="left" w:pos="7797"/>
        <w:tab w:val="right" w:pos="8789"/>
        <w:tab w:val="right" w:pos="9639"/>
      </w:tabs>
      <w:ind w:left="284"/>
    </w:pPr>
    <w:rPr>
      <w:rFonts w:eastAsiaTheme="minorEastAsia"/>
      <w:sz w:val="20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36"/>
    <w:rsid w:val="00131E7A"/>
    <w:rPr>
      <w:rFonts w:eastAsiaTheme="minorEastAsia"/>
      <w:sz w:val="20"/>
      <w:lang w:eastAsia="fr-FR"/>
    </w:rPr>
  </w:style>
  <w:style w:type="table" w:styleId="Grilledutableau">
    <w:name w:val="Table Grid"/>
    <w:basedOn w:val="TableauNormal"/>
    <w:uiPriority w:val="39"/>
    <w:rsid w:val="006E2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rsid w:val="00BD7427"/>
    <w:rPr>
      <w:rFonts w:ascii="Bahnschrift SemiBold" w:eastAsiaTheme="majorEastAsia" w:hAnsi="Bahnschrift SemiBold" w:cstheme="majorBidi"/>
      <w:b/>
      <w:caps/>
      <w:color w:val="FFFFFF" w:themeColor="background1"/>
      <w:kern w:val="144"/>
      <w:sz w:val="28"/>
      <w:szCs w:val="21"/>
      <w:shd w:val="clear" w:color="auto" w:fill="3186B5"/>
      <w:lang w:eastAsia="ja-JP"/>
    </w:rPr>
  </w:style>
  <w:style w:type="character" w:customStyle="1" w:styleId="Titre2Car">
    <w:name w:val="Titre 2 Car"/>
    <w:aliases w:val="Titre 2 DOMMAGES Car"/>
    <w:basedOn w:val="Policepardfaut"/>
    <w:link w:val="Titre2"/>
    <w:rsid w:val="000D1D89"/>
    <w:rPr>
      <w:rFonts w:ascii="Bahnschrift SemiBold" w:eastAsiaTheme="majorEastAsia" w:hAnsi="Bahnschrift SemiBold" w:cstheme="majorBidi"/>
      <w:b/>
      <w:bCs/>
      <w:caps/>
      <w:color w:val="404040" w:themeColor="text1" w:themeTint="BF"/>
      <w:kern w:val="20"/>
      <w:sz w:val="24"/>
      <w:szCs w:val="20"/>
      <w:shd w:val="clear" w:color="auto" w:fill="D9E2F3" w:themeFill="accent1" w:themeFillTint="33"/>
      <w:lang w:eastAsia="ja-JP"/>
      <w14:ligatures w14:val="standardContextual"/>
    </w:rPr>
  </w:style>
  <w:style w:type="paragraph" w:customStyle="1" w:styleId="Textetableaux">
    <w:name w:val="Texte tableaux"/>
    <w:basedOn w:val="Normal"/>
    <w:autoRedefine/>
    <w:rsid w:val="00E82A82"/>
    <w:pPr>
      <w:tabs>
        <w:tab w:val="left" w:pos="1929"/>
      </w:tabs>
      <w:spacing w:before="40" w:line="288" w:lineRule="auto"/>
      <w:ind w:left="145"/>
    </w:pPr>
    <w:rPr>
      <w:rFonts w:eastAsiaTheme="minorEastAsia"/>
      <w:kern w:val="20"/>
      <w:szCs w:val="20"/>
      <w:lang w:eastAsia="ja-JP"/>
    </w:rPr>
  </w:style>
  <w:style w:type="character" w:styleId="Textedelespacerserv">
    <w:name w:val="Placeholder Text"/>
    <w:basedOn w:val="Policepardfaut"/>
    <w:uiPriority w:val="99"/>
    <w:semiHidden/>
    <w:rsid w:val="00896D6C"/>
    <w:rPr>
      <w:color w:val="808080"/>
    </w:rPr>
  </w:style>
  <w:style w:type="table" w:customStyle="1" w:styleId="TableaudeCV">
    <w:name w:val="Tableau de C.V."/>
    <w:basedOn w:val="TableauNormal"/>
    <w:uiPriority w:val="99"/>
    <w:rsid w:val="00896D6C"/>
    <w:pPr>
      <w:spacing w:before="40" w:line="288" w:lineRule="auto"/>
    </w:pPr>
    <w:rPr>
      <w:rFonts w:eastAsiaTheme="minorEastAsia"/>
      <w:color w:val="595959" w:themeColor="text1" w:themeTint="A6"/>
      <w:sz w:val="20"/>
      <w:szCs w:val="20"/>
      <w:lang w:eastAsia="ja-JP"/>
    </w:rPr>
    <w:tblPr>
      <w:tblBorders>
        <w:insideH w:val="single" w:sz="4" w:space="0" w:color="4472C4" w:themeColor="accent1"/>
      </w:tblBorders>
      <w:tblCellMar>
        <w:top w:w="144" w:type="dxa"/>
        <w:left w:w="0" w:type="dxa"/>
        <w:bottom w:w="144" w:type="dxa"/>
        <w:right w:w="0" w:type="dxa"/>
      </w:tblCellMar>
    </w:tblPr>
  </w:style>
  <w:style w:type="table" w:customStyle="1" w:styleId="Tableaudeconseil">
    <w:name w:val="Tableau de conseil"/>
    <w:basedOn w:val="TableauNormal"/>
    <w:uiPriority w:val="99"/>
    <w:rsid w:val="00896D6C"/>
    <w:rPr>
      <w:color w:val="404040" w:themeColor="text1" w:themeTint="BF"/>
      <w:sz w:val="18"/>
      <w:szCs w:val="20"/>
      <w:lang w:eastAsia="fr-FR"/>
    </w:rPr>
    <w:tblPr>
      <w:tblCellMar>
        <w:top w:w="144" w:type="dxa"/>
        <w:left w:w="0" w:type="dxa"/>
        <w:right w:w="0" w:type="dxa"/>
      </w:tblCellMar>
    </w:tblPr>
    <w:tcPr>
      <w:shd w:val="clear" w:color="auto" w:fill="D9E2F3" w:themeFill="accent1" w:themeFillTint="33"/>
    </w:tcPr>
    <w:tblStylePr w:type="firstCol">
      <w:pPr>
        <w:wordWrap/>
        <w:jc w:val="center"/>
      </w:pPr>
    </w:tblStylePr>
  </w:style>
  <w:style w:type="paragraph" w:customStyle="1" w:styleId="Textedeconseil">
    <w:name w:val="Texte de conseil"/>
    <w:basedOn w:val="Normal"/>
    <w:uiPriority w:val="99"/>
    <w:rsid w:val="00896D6C"/>
    <w:pPr>
      <w:spacing w:line="264" w:lineRule="auto"/>
      <w:ind w:right="576"/>
    </w:pPr>
    <w:rPr>
      <w:i/>
      <w:iCs/>
      <w:color w:val="7F7F7F" w:themeColor="text1" w:themeTint="80"/>
      <w:sz w:val="16"/>
      <w:szCs w:val="20"/>
      <w:lang w:eastAsia="fr-FR"/>
    </w:rPr>
  </w:style>
  <w:style w:type="paragraph" w:styleId="Listepuces">
    <w:name w:val="List Bullet"/>
    <w:basedOn w:val="Normal"/>
    <w:autoRedefine/>
    <w:uiPriority w:val="1"/>
    <w:unhideWhenUsed/>
    <w:qFormat/>
    <w:rsid w:val="00F8371A"/>
    <w:pPr>
      <w:numPr>
        <w:numId w:val="1"/>
      </w:numPr>
      <w:spacing w:after="60" w:line="288" w:lineRule="auto"/>
    </w:pPr>
    <w:rPr>
      <w:szCs w:val="20"/>
      <w:lang w:eastAsia="fr-FR"/>
    </w:rPr>
  </w:style>
  <w:style w:type="table" w:customStyle="1" w:styleId="Tableaudobjectifduprojet">
    <w:name w:val="Tableau d’objectif du projet"/>
    <w:basedOn w:val="TableauNormal"/>
    <w:uiPriority w:val="99"/>
    <w:rsid w:val="002F61BF"/>
    <w:pPr>
      <w:spacing w:before="120" w:after="120"/>
    </w:pPr>
    <w:rPr>
      <w:color w:val="404040" w:themeColor="text1" w:themeTint="BF"/>
      <w:sz w:val="18"/>
      <w:szCs w:val="20"/>
      <w:lang w:eastAsia="fr-FR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customStyle="1" w:styleId="Titre3Car">
    <w:name w:val="Titre 3 Car"/>
    <w:basedOn w:val="Policepardfaut"/>
    <w:link w:val="Titre3"/>
    <w:uiPriority w:val="9"/>
    <w:rsid w:val="005D1B26"/>
    <w:rPr>
      <w:rFonts w:ascii="Bahnschrift SemiBold" w:eastAsiaTheme="majorEastAsia" w:hAnsi="Bahnschrift SemiBold" w:cstheme="majorBidi"/>
      <w:b/>
      <w:color w:val="000000" w:themeColor="text1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0B4BD7"/>
    <w:rPr>
      <w:rFonts w:ascii="Bahnschrift SemiBold" w:eastAsiaTheme="majorEastAsia" w:hAnsi="Bahnschrift SemiBold" w:cstheme="majorBidi"/>
      <w:bCs/>
      <w:iCs/>
      <w:sz w:val="20"/>
      <w:u w:val="single"/>
    </w:rPr>
  </w:style>
  <w:style w:type="character" w:customStyle="1" w:styleId="Titre5Car">
    <w:name w:val="Titre 5 Car"/>
    <w:aliases w:val="Titre tableaux Car"/>
    <w:basedOn w:val="Policepardfaut"/>
    <w:link w:val="Titre5"/>
    <w:uiPriority w:val="9"/>
    <w:rsid w:val="00E36CAC"/>
    <w:rPr>
      <w:rFonts w:asciiTheme="majorHAnsi" w:eastAsiaTheme="majorEastAsia" w:hAnsiTheme="majorHAnsi" w:cstheme="majorHAnsi"/>
      <w:caps/>
      <w:color w:val="3186B5"/>
      <w:sz w:val="18"/>
      <w:szCs w:val="18"/>
      <w:lang w:eastAsia="ja-JP" w:bidi="fr-FR"/>
    </w:rPr>
  </w:style>
  <w:style w:type="character" w:customStyle="1" w:styleId="Titre6Car">
    <w:name w:val="Titre 6 Car"/>
    <w:aliases w:val="Titre 6 tableau Car"/>
    <w:basedOn w:val="Policepardfaut"/>
    <w:link w:val="Titre6"/>
    <w:uiPriority w:val="9"/>
    <w:rsid w:val="008A5DEE"/>
    <w:rPr>
      <w:rFonts w:ascii="Calibri Light" w:eastAsiaTheme="majorEastAsia" w:hAnsi="Calibri Light" w:cstheme="majorBidi"/>
      <w:caps/>
      <w:color w:val="3186B5"/>
      <w:szCs w:val="20"/>
      <w:lang w:eastAsia="fr-FR" w:bidi="fr-FR"/>
    </w:rPr>
  </w:style>
  <w:style w:type="character" w:styleId="Accentuationintense">
    <w:name w:val="Intense Emphasis"/>
    <w:basedOn w:val="Policepardfaut"/>
    <w:uiPriority w:val="21"/>
    <w:qFormat/>
    <w:rsid w:val="00E16CCB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5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c:/avensys/ace/expert/FBI.jpg" TargetMode="Externa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c:/avensys/ace/expert/FBI.jp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s://fabex.a26.fr/dossier/images/FABEX/bureau/FAB.JP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vensys\ace\trame\CREJ%20MAF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57D55A2450444C187A60BFFB3F33EE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C4537D7-FD4C-4F57-A5C0-BABCE2B4A210}"/>
      </w:docPartPr>
      <w:docPartBody>
        <w:p w:rsidR="00000000" w:rsidRDefault="00000000"/>
      </w:docPartBody>
    </w:docPart>
    <w:docPart>
      <w:docPartPr>
        <w:name w:val="19E7670C56424B52A82224A5DCB31C5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8D5FA1F-CC77-4580-806E-6E6FE3EB5ABD}"/>
      </w:docPartPr>
      <w:docPartBody>
        <w:p w:rsidR="00000000" w:rsidRDefault="00000000"/>
      </w:docPartBody>
    </w:docPart>
    <w:docPart>
      <w:docPartPr>
        <w:name w:val="F9282D7727DB4E4D928546B51F2B386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9C9FF12-F5D6-4ABD-B05F-BA23A402E706}"/>
      </w:docPartPr>
      <w:docPartBody>
        <w:p w:rsidR="00000000" w:rsidRDefault="00000000"/>
      </w:docPartBody>
    </w:docPart>
    <w:docPart>
      <w:docPartPr>
        <w:name w:val="3341D37C89F6450C9917D6BCED435D1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AA014A7-929F-4C78-B3CD-C3172BE52935}"/>
      </w:docPartPr>
      <w:docPartBody>
        <w:p w:rsidR="00000000" w:rsidRDefault="00000000"/>
      </w:docPartBody>
    </w:docPart>
    <w:docPart>
      <w:docPartPr>
        <w:name w:val="E0F58165A73140D5A3FDD48AF81354E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84B8F5F-4DB5-4E26-8CEA-461B63D89386}"/>
      </w:docPartPr>
      <w:docPartBody>
        <w:p w:rsidR="00000000" w:rsidRDefault="00000000"/>
      </w:docPartBody>
    </w:docPart>
    <w:docPart>
      <w:docPartPr>
        <w:name w:val="3F53B141264043149E30FBEF7D2634C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F6C19B1-2FA2-45B5-86C1-4AD87F7289B6}"/>
      </w:docPartPr>
      <w:docPartBody>
        <w:p w:rsidR="00000000" w:rsidRDefault="00000000"/>
      </w:docPartBody>
    </w:docPart>
    <w:docPart>
      <w:docPartPr>
        <w:name w:val="79FC49B09E094508AFABE4038DB2BC2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0E776B1-5801-4A0C-A852-7C66B25DFB67}"/>
      </w:docPartPr>
      <w:docPartBody>
        <w:p w:rsidR="00000000" w:rsidRDefault="00000000"/>
      </w:docPartBody>
    </w:docPart>
    <w:docPart>
      <w:docPartPr>
        <w:name w:val="9D14289631FD41048E0317FB824A6BD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61F8198-B984-4690-B106-789A1F545055}"/>
      </w:docPartPr>
      <w:docPartBody>
        <w:p w:rsidR="00000000" w:rsidRDefault="00000000"/>
      </w:docPartBody>
    </w:docPart>
    <w:docPart>
      <w:docPartPr>
        <w:name w:val="A077C1829A6E497B824036800F8C32E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F5198C5-3596-49AF-8005-154E16BB8062}"/>
      </w:docPartPr>
      <w:docPartBody>
        <w:p w:rsidR="00000000" w:rsidRDefault="00000000"/>
      </w:docPartBody>
    </w:docPart>
    <w:docPart>
      <w:docPartPr>
        <w:name w:val="524304892DBA43E3950D19B799A1903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0E8C315-922F-46D7-AB32-2A08B532E58D}"/>
      </w:docPartPr>
      <w:docPartBody>
        <w:p w:rsidR="00000000" w:rsidRDefault="00000000"/>
      </w:docPartBody>
    </w:docPart>
    <w:docPart>
      <w:docPartPr>
        <w:name w:val="927AE067394E492D9085072307F2021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4FD1566-16E2-4C10-BF13-DB96B60F3001}"/>
      </w:docPartPr>
      <w:docPartBody>
        <w:p w:rsidR="00000000" w:rsidRDefault="00000000"/>
      </w:docPartBody>
    </w:docPart>
    <w:docPart>
      <w:docPartPr>
        <w:name w:val="70619D5F7C4D405286D2342128EE051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6455CC1-3C28-49B2-A510-87EE65AC865D}"/>
      </w:docPartPr>
      <w:docPartBody>
        <w:p w:rsidR="00000000" w:rsidRDefault="00000000"/>
      </w:docPartBody>
    </w:docPart>
    <w:docPart>
      <w:docPartPr>
        <w:name w:val="53EB4E4855474488B8554E7BEA4FC24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565921B-0D59-4B8F-A40D-C7120D280D84}"/>
      </w:docPartPr>
      <w:docPartBody>
        <w:p w:rsidR="00000000" w:rsidRDefault="00000000"/>
      </w:docPartBody>
    </w:docPart>
    <w:docPart>
      <w:docPartPr>
        <w:name w:val="E79EEEA833884BFDAEDEAD588A99DE5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D7D985A-7C4F-494C-AB94-A9C31399BE2F}"/>
      </w:docPartPr>
      <w:docPartBody>
        <w:p w:rsidR="00000000" w:rsidRDefault="00000000"/>
      </w:docPartBody>
    </w:docPart>
    <w:docPart>
      <w:docPartPr>
        <w:name w:val="AAE6F8A91ADB4F3F96E40B89E52E4B0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D4F3E26-6A56-4555-9067-D3B2C42B7F65}"/>
      </w:docPartPr>
      <w:docPartBody>
        <w:p w:rsidR="00000000" w:rsidRDefault="00000000"/>
      </w:docPartBody>
    </w:docPart>
    <w:docPart>
      <w:docPartPr>
        <w:name w:val="99240393BFCF412C9E0CF3F2C428B0F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EA2E728-6E50-4BE8-94E8-2E78FF023244}"/>
      </w:docPartPr>
      <w:docPartBody>
        <w:p w:rsidR="00000000" w:rsidRDefault="00000000"/>
      </w:docPartBody>
    </w:docPart>
    <w:docPart>
      <w:docPartPr>
        <w:name w:val="E3BA11BBA450481E942D76B628DCBE3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D3BCF5D-9458-4656-B315-575007B91075}"/>
      </w:docPartPr>
      <w:docPartBody>
        <w:p w:rsidR="00000000" w:rsidRDefault="00000000"/>
      </w:docPartBody>
    </w:docPart>
    <w:docPart>
      <w:docPartPr>
        <w:name w:val="48E4A7CF430544569E39223A4A898F2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1397F53-1DD9-456A-AA53-EC7C0DB436BA}"/>
      </w:docPartPr>
      <w:docPartBody>
        <w:p w:rsidR="00000000" w:rsidRDefault="00000000"/>
      </w:docPartBody>
    </w:docPart>
    <w:docPart>
      <w:docPartPr>
        <w:name w:val="D7595030D5584FFC8A70517338248AA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0401EC0-9B71-4B85-A66E-352B90B80696}"/>
      </w:docPartPr>
      <w:docPartBody>
        <w:p w:rsidR="00000000" w:rsidRDefault="00000000"/>
      </w:docPartBody>
    </w:docPart>
    <w:docPart>
      <w:docPartPr>
        <w:name w:val="DBEEFC79941E44E1A9A9732304A7648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1D7D4E4-7D44-45DB-8A11-82CA0E5C0C07}"/>
      </w:docPartPr>
      <w:docPartBody>
        <w:p w:rsidR="00000000" w:rsidRDefault="00000000"/>
      </w:docPartBody>
    </w:docPart>
    <w:docPart>
      <w:docPartPr>
        <w:name w:val="CF218F38CB104AFE81F5E009701A913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563B932-8FDE-4202-90F3-A17E2AB32AFE}"/>
      </w:docPartPr>
      <w:docPartBody>
        <w:p w:rsidR="00000000" w:rsidRDefault="00000000"/>
      </w:docPartBody>
    </w:docPart>
    <w:docPart>
      <w:docPartPr>
        <w:name w:val="4D2F40130BE44381B943814AC98EF16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21501F5-9857-444B-8607-8CF8014B52F3}"/>
      </w:docPartPr>
      <w:docPartBody>
        <w:p w:rsidR="00000000" w:rsidRDefault="00000000"/>
      </w:docPartBody>
    </w:docPart>
    <w:docPart>
      <w:docPartPr>
        <w:name w:val="3D50E7D532A44B4E919F0710E644E47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E0F197D-3784-4EB9-B033-5B565894FEDB}"/>
      </w:docPartPr>
      <w:docPartBody>
        <w:p w:rsidR="00000000" w:rsidRDefault="00000000"/>
      </w:docPartBody>
    </w:docPart>
    <w:docPart>
      <w:docPartPr>
        <w:name w:val="76A93413637D427A8F8BE0B350F4832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017EE5E-E4CC-4C31-AC6A-23451127BFB5}"/>
      </w:docPartPr>
      <w:docPartBody>
        <w:p w:rsidR="00000000" w:rsidRDefault="00000000"/>
      </w:docPartBody>
    </w:docPart>
    <w:docPart>
      <w:docPartPr>
        <w:name w:val="33F5F0CF48D64881960F0CBF8A75E36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C1BA8D2-0041-4828-A0C6-F3ECA75CAEF5}"/>
      </w:docPartPr>
      <w:docPartBody>
        <w:p w:rsidR="00000000" w:rsidRDefault="00000000"/>
      </w:docPartBody>
    </w:docPart>
    <w:docPart>
      <w:docPartPr>
        <w:name w:val="ABF0420EDA204AD1A80474F2F2391A4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4FE289D-E8EE-4564-AD52-F2D3EFFD7C53}"/>
      </w:docPartPr>
      <w:docPartBody>
        <w:p w:rsidR="00000000" w:rsidRDefault="00000000"/>
      </w:docPartBody>
    </w:docPart>
    <w:docPart>
      <w:docPartPr>
        <w:name w:val="E9037B96140941B28852B75F36DBFF6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05A1D21-2C9A-41FD-97F2-44A6898188F8}"/>
      </w:docPartPr>
      <w:docPartBody>
        <w:p w:rsidR="00000000" w:rsidRDefault="00000000"/>
      </w:docPartBody>
    </w:docPart>
    <w:docPart>
      <w:docPartPr>
        <w:name w:val="AC36E79B6A7F471E9716A862C5BB49D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BE52C86-C9C0-47E0-9732-E0C48F5837FD}"/>
      </w:docPartPr>
      <w:docPartBody>
        <w:p w:rsidR="00000000" w:rsidRDefault="00000000"/>
      </w:docPartBody>
    </w:docPart>
    <w:docPart>
      <w:docPartPr>
        <w:name w:val="F7877DCD6FF34010BD86FE74EAF6380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998C070-1C51-4AD8-8A29-21CB56DF0EE9}"/>
      </w:docPartPr>
      <w:docPartBody>
        <w:p w:rsidR="00000000" w:rsidRDefault="00000000"/>
      </w:docPartBody>
    </w:docPart>
    <w:docPart>
      <w:docPartPr>
        <w:name w:val="36748D459B6941F2AB361D5518D725E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946C238-F00E-468F-9272-D922C57720BD}"/>
      </w:docPartPr>
      <w:docPartBody>
        <w:p w:rsidR="00000000" w:rsidRDefault="00000000"/>
      </w:docPartBody>
    </w:docPart>
    <w:docPart>
      <w:docPartPr>
        <w:name w:val="31FAF6706EF5465392E51F6E3223B34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2357538-51E5-4352-9CAB-EB781F7FEBED}"/>
      </w:docPartPr>
      <w:docPartBody>
        <w:p w:rsidR="00000000" w:rsidRDefault="00000000"/>
      </w:docPartBody>
    </w:docPart>
    <w:docPart>
      <w:docPartPr>
        <w:name w:val="E9C4402E28E24C6C9BCD0BA1BE8351B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B73906D-9C91-42A0-9EF4-EBB0ED68D4B8}"/>
      </w:docPartPr>
      <w:docPartBody>
        <w:p w:rsidR="00000000" w:rsidRDefault="00000000"/>
      </w:docPartBody>
    </w:docPart>
    <w:docPart>
      <w:docPartPr>
        <w:name w:val="DF614736D7734434A982FFFF7D3E1D8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D87519D-4B90-439C-85CE-A1ABDDA4002F}"/>
      </w:docPartPr>
      <w:docPartBody>
        <w:p w:rsidR="00000000" w:rsidRDefault="00000000"/>
      </w:docPartBody>
    </w:docPart>
    <w:docPart>
      <w:docPartPr>
        <w:name w:val="324D1932AA27462F9981D0DB5AF7F96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10BDD7E-677F-4572-9199-11844C440859}"/>
      </w:docPartPr>
      <w:docPartBody>
        <w:p w:rsidR="00000000" w:rsidRDefault="00000000"/>
      </w:docPartBody>
    </w:docPart>
    <w:docPart>
      <w:docPartPr>
        <w:name w:val="B701940FB5B74AD692B0248358AFC14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1541817-50E9-43C0-9DEA-5CE23FD01687}"/>
      </w:docPartPr>
      <w:docPartBody>
        <w:p w:rsidR="00000000" w:rsidRDefault="00000000"/>
      </w:docPartBody>
    </w:docPart>
    <w:docPart>
      <w:docPartPr>
        <w:name w:val="7F870DCA356E465FA7F2EE476DC3D41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7B48ABF-734C-48E8-A1B4-A8C2F1782B1F}"/>
      </w:docPartPr>
      <w:docPartBody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23e127-6f17-4084-bcc0-8c7076571a1d" xsi:nil="true"/>
    <lcf76f155ced4ddcb4097134ff3c332f xmlns="02b9561d-c4b9-49b8-8e80-987c418dd04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7B6B9F9CA93A4392FB56715B2DF9CE" ma:contentTypeVersion="9" ma:contentTypeDescription="Crée un document." ma:contentTypeScope="" ma:versionID="706c36bf201db2642fddb7944e41186a">
  <xsd:schema xmlns:xsd="http://www.w3.org/2001/XMLSchema" xmlns:xs="http://www.w3.org/2001/XMLSchema" xmlns:p="http://schemas.microsoft.com/office/2006/metadata/properties" xmlns:ns2="02b9561d-c4b9-49b8-8e80-987c418dd04a" xmlns:ns3="9c23e127-6f17-4084-bcc0-8c7076571a1d" targetNamespace="http://schemas.microsoft.com/office/2006/metadata/properties" ma:root="true" ma:fieldsID="d47f4bcbbd204db6fac1acb59863598a" ns2:_="" ns3:_="">
    <xsd:import namespace="02b9561d-c4b9-49b8-8e80-987c418dd04a"/>
    <xsd:import namespace="9c23e127-6f17-4084-bcc0-8c7076571a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9561d-c4b9-49b8-8e80-987c418dd0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alises d’images" ma:readOnly="false" ma:fieldId="{5cf76f15-5ced-4ddc-b409-7134ff3c332f}" ma:taxonomyMulti="true" ma:sspId="405d1b22-8361-49a9-b0f1-66bdaf509b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23e127-6f17-4084-bcc0-8c7076571a1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e07ca26-02a5-4382-aef3-bc8b3fdadef7}" ma:internalName="TaxCatchAll" ma:showField="CatchAllData" ma:web="9c23e127-6f17-4084-bcc0-8c7076571a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arams>
  <plidestinataire>MAF\n189 boulevard Malesherbes\n\n\n75856 PARIS Cedex 17</plidestinataire>
  <courriela/>
  <courrielobjet/>
  <courrielmessage/>
  <courrieldestinataire/>
</params>
</file>

<file path=customXml/item6.xml><?xml version="1.0" encoding="utf-8"?>
<signets/>
</file>

<file path=customXml/itemProps1.xml><?xml version="1.0" encoding="utf-8"?>
<ds:datastoreItem xmlns:ds="http://schemas.openxmlformats.org/officeDocument/2006/customXml" ds:itemID="{3A3F8B08-FB11-4F09-88B6-339C02BA1C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8B3C888-6CB9-4E17-BE26-F25320D389B0}">
  <ds:schemaRefs>
    <ds:schemaRef ds:uri="http://schemas.microsoft.com/office/2006/metadata/properties"/>
    <ds:schemaRef ds:uri="http://schemas.microsoft.com/office/infopath/2007/PartnerControls"/>
    <ds:schemaRef ds:uri="9c23e127-6f17-4084-bcc0-8c7076571a1d"/>
    <ds:schemaRef ds:uri="02b9561d-c4b9-49b8-8e80-987c418dd04a"/>
  </ds:schemaRefs>
</ds:datastoreItem>
</file>

<file path=customXml/itemProps3.xml><?xml version="1.0" encoding="utf-8"?>
<ds:datastoreItem xmlns:ds="http://schemas.openxmlformats.org/officeDocument/2006/customXml" ds:itemID="{CFF28B08-D6A7-4915-AB61-66E9D7A48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9561d-c4b9-49b8-8e80-987c418dd04a"/>
    <ds:schemaRef ds:uri="9c23e127-6f17-4084-bcc0-8c7076571a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288533-429D-4336-9392-739C7D014F6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FFEB743-CC0C-455F-ACDB-5E6DFA1C3560}">
  <ds:schemaRefs/>
</ds:datastoreItem>
</file>

<file path=customXml/itemProps6.xml><?xml version="1.0" encoding="utf-8"?>
<ds:datastoreItem xmlns:ds="http://schemas.openxmlformats.org/officeDocument/2006/customXml" ds:itemID="{3FA87A92-082D-4314-9B87-DF955DF124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CREJ MAF.dotx</Template>
  <TotalTime>0</TotalTime>
  <Pages>4</Pages>
  <Words>296</Words>
  <Characters>1611</Characters>
  <Application>Microsoft Office Word</Application>
  <DocSecurity>0</DocSecurity>
  <Lines>275</Lines>
  <Paragraphs>112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CREJ MAF.dotx</vt:lpstr>
    </vt:vector>
  </TitlesOfParts>
  <Company>Société Avensys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 JUD FABEX pour MAF</dc:title>
  <dc:subject>Société Avensys</dc:subject>
  <dc:creator>Lea-PC</dc:creator>
  <cp:keywords/>
  <dc:description/>
  <cp:lastModifiedBy>lea pruvot</cp:lastModifiedBy>
  <cp:revision>1</cp:revision>
  <cp:lastPrinted>2023-01-10T19:03:00Z</cp:lastPrinted>
  <dcterms:created xsi:type="dcterms:W3CDTF">2024-04-03T10:22:00Z</dcterms:created>
  <dcterms:modified xsi:type="dcterms:W3CDTF">2024-04-03T10:23:00Z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0x0101007E7B6B9F9CA93A4392FB56715B2DF9CE</vt:lpwstr>
  </property>
  <property fmtid="{D5CDD505-2E9C-101B-9397-08002B2CF9AE}" pid="3" name="MediaServiceImageTags">
    <vt:lpwstr/>
  </property>
  <property fmtid="{D5CDD505-2E9C-101B-9397-08002B2CF9AE}" pid="4" name="MajModele">
    <vt:lpwstr>MAJDDELI-MAJInterDest-MAJFusionMulti</vt:lpwstr>
  </property>
  <property fmtid="{D5CDD505-2E9C-101B-9397-08002B2CF9AE}" pid="5" name="LierManuelA26">
    <vt:lpwstr>OK</vt:lpwstr>
  </property>
  <property fmtid="{D5CDD505-2E9C-101B-9397-08002B2CF9AE}" pid="6" name="ReadOnly">
    <vt:lpwstr>False</vt:lpwstr>
  </property>
  <property fmtid="{D5CDD505-2E9C-101B-9397-08002B2CF9AE}" pid="7" name="NomFichierDef">
    <vt:lpwstr>MAF</vt:lpwstr>
  </property>
  <property fmtid="{D5CDD505-2E9C-101B-9397-08002B2CF9AE}" pid="8" name="NbDestFusion">
    <vt:lpwstr/>
  </property>
  <property fmtid="{D5CDD505-2E9C-101B-9397-08002B2CF9AE}" pid="9" name="TacheNomAdresse">
    <vt:lpwstr>MAF</vt:lpwstr>
  </property>
  <property fmtid="{D5CDD505-2E9C-101B-9397-08002B2CF9AE}" pid="10" name="TacheAdresse1">
    <vt:lpwstr>189 boulevard Malesherbes</vt:lpwstr>
  </property>
  <property fmtid="{D5CDD505-2E9C-101B-9397-08002B2CF9AE}" pid="11" name="TacheAdresse2">
    <vt:lpwstr/>
  </property>
  <property fmtid="{D5CDD505-2E9C-101B-9397-08002B2CF9AE}" pid="12" name="TacheAdresse23">
    <vt:lpwstr/>
  </property>
  <property fmtid="{D5CDD505-2E9C-101B-9397-08002B2CF9AE}" pid="13" name="TacheCP">
    <vt:lpwstr>75856</vt:lpwstr>
  </property>
  <property fmtid="{D5CDD505-2E9C-101B-9397-08002B2CF9AE}" pid="14" name="TacheVille">
    <vt:lpwstr>PARIS Cedex 17</vt:lpwstr>
  </property>
  <property fmtid="{D5CDD505-2E9C-101B-9397-08002B2CF9AE}" pid="15" name="TacheCivilite">
    <vt:lpwstr>Madame</vt:lpwstr>
  </property>
  <property fmtid="{D5CDD505-2E9C-101B-9397-08002B2CF9AE}" pid="16" name="EvenementType">
    <vt:lpwstr>11</vt:lpwstr>
  </property>
  <property fmtid="{D5CDD505-2E9C-101B-9397-08002B2CF9AE}" pid="17" name="StatutFichier">
    <vt:lpwstr>0</vt:lpwstr>
  </property>
  <property fmtid="{D5CDD505-2E9C-101B-9397-08002B2CF9AE}" pid="18" name="StatutFichierDef">
    <vt:lpwstr>0</vt:lpwstr>
  </property>
  <property fmtid="{D5CDD505-2E9C-101B-9397-08002B2CF9AE}" pid="19" name="NomDoc">
    <vt:lpwstr>CR JUD FABEX pour MAF</vt:lpwstr>
  </property>
  <property fmtid="{D5CDD505-2E9C-101B-9397-08002B2CF9AE}" pid="20" name="FamilleFichier">
    <vt:lpwstr/>
  </property>
  <property fmtid="{D5CDD505-2E9C-101B-9397-08002B2CF9AE}" pid="21" name="CBAffAssureur">
    <vt:lpwstr>Non</vt:lpwstr>
  </property>
  <property fmtid="{D5CDD505-2E9C-101B-9397-08002B2CF9AE}" pid="22" name="CBAdrRecours">
    <vt:lpwstr>Non</vt:lpwstr>
  </property>
  <property fmtid="{D5CDD505-2E9C-101B-9397-08002B2CF9AE}" pid="23" name="CBLogoPDF">
    <vt:lpwstr>Non</vt:lpwstr>
  </property>
  <property fmtid="{D5CDD505-2E9C-101B-9397-08002B2CF9AE}" pid="24" name="CBV2017">
    <vt:lpwstr>Non</vt:lpwstr>
  </property>
  <property fmtid="{D5CDD505-2E9C-101B-9397-08002B2CF9AE}" pid="25" name="CBPubliAuto">
    <vt:lpwstr>Non</vt:lpwstr>
  </property>
  <property fmtid="{D5CDD505-2E9C-101B-9397-08002B2CF9AE}" pid="26" name="CBPDFAuto">
    <vt:lpwstr>Non</vt:lpwstr>
  </property>
  <property fmtid="{D5CDD505-2E9C-101B-9397-08002B2CF9AE}" pid="27" name="CMultiEvenement">
    <vt:lpwstr>Non</vt:lpwstr>
  </property>
  <property fmtid="{D5CDD505-2E9C-101B-9397-08002B2CF9AE}" pid="28" name="OpDestPrinc">
    <vt:lpwstr>Oui</vt:lpwstr>
  </property>
  <property fmtid="{D5CDD505-2E9C-101B-9397-08002B2CF9AE}" pid="29" name="OpDestInter">
    <vt:lpwstr>Non</vt:lpwstr>
  </property>
  <property fmtid="{D5CDD505-2E9C-101B-9397-08002B2CF9AE}" pid="30" name="CBAdrPrinc">
    <vt:lpwstr>1</vt:lpwstr>
  </property>
  <property fmtid="{D5CDD505-2E9C-101B-9397-08002B2CF9AE}" pid="31" name="CTypeDoc">
    <vt:lpwstr>0</vt:lpwstr>
  </property>
  <property fmtid="{D5CDD505-2E9C-101B-9397-08002B2CF9AE}" pid="32" name="Relance">
    <vt:lpwstr>0</vt:lpwstr>
  </property>
  <property fmtid="{D5CDD505-2E9C-101B-9397-08002B2CF9AE}" pid="33" name="NbJourRappel">
    <vt:lpwstr>0</vt:lpwstr>
  </property>
  <property fmtid="{D5CDD505-2E9C-101B-9397-08002B2CF9AE}" pid="34" name="TacheCommentaire">
    <vt:lpwstr/>
  </property>
  <property fmtid="{D5CDD505-2E9C-101B-9397-08002B2CF9AE}" pid="35" name="BaseDossierBCHJ40">
    <vt:lpwstr>0</vt:lpwstr>
  </property>
  <property fmtid="{D5CDD505-2E9C-101B-9397-08002B2CF9AE}" pid="36" name="BaseDossierBCHJ45">
    <vt:lpwstr>0</vt:lpwstr>
  </property>
  <property fmtid="{D5CDD505-2E9C-101B-9397-08002B2CF9AE}" pid="37" name="BaseDossierBCHJ60">
    <vt:lpwstr>0</vt:lpwstr>
  </property>
  <property fmtid="{D5CDD505-2E9C-101B-9397-08002B2CF9AE}" pid="38" name="BaseDossierBCHJ75">
    <vt:lpwstr>0</vt:lpwstr>
  </property>
  <property fmtid="{D5CDD505-2E9C-101B-9397-08002B2CF9AE}" pid="39" name="BaseDossierBCHJ90">
    <vt:lpwstr>0</vt:lpwstr>
  </property>
  <property fmtid="{D5CDD505-2E9C-101B-9397-08002B2CF9AE}" pid="40" name="BaseDossierBCHProlonDate">
    <vt:lpwstr>0</vt:lpwstr>
  </property>
  <property fmtid="{D5CDD505-2E9C-101B-9397-08002B2CF9AE}" pid="41" name="BaseDossierBFini">
    <vt:lpwstr>0</vt:lpwstr>
  </property>
  <property fmtid="{D5CDD505-2E9C-101B-9397-08002B2CF9AE}" pid="42" name="VersionModele">
    <vt:lpwstr>20230622111249</vt:lpwstr>
  </property>
  <property fmtid="{D5CDD505-2E9C-101B-9397-08002B2CF9AE}" pid="43" name="ModeleDot">
    <vt:lpwstr>C:\avensys\ace\trame\CREJ MAF.dotx</vt:lpwstr>
  </property>
  <property fmtid="{D5CDD505-2E9C-101B-9397-08002B2CF9AE}" pid="44" name="NumDossier15">
    <vt:lpwstr>202300100100170</vt:lpwstr>
  </property>
  <property fmtid="{D5CDD505-2E9C-101B-9397-08002B2CF9AE}" pid="45" name="AdresseIP">
    <vt:lpwstr>fabex.a26.fr</vt:lpwstr>
  </property>
  <property fmtid="{D5CDD505-2E9C-101B-9397-08002B2CF9AE}" pid="46" name="AffRefDossier">
    <vt:lpwstr>2023FAB100170</vt:lpwstr>
  </property>
  <property fmtid="{D5CDD505-2E9C-101B-9397-08002B2CF9AE}" pid="47" name="BureauCode">
    <vt:lpwstr>FAB</vt:lpwstr>
  </property>
  <property fmtid="{D5CDD505-2E9C-101B-9397-08002B2CF9AE}" pid="48" name="Definitif">
    <vt:lpwstr/>
  </property>
</Properties>
</file>