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9313B" w14:textId="77777777" w:rsidR="005E35A0" w:rsidRDefault="00194835">
      <w:r>
        <w:fldChar w:fldCharType="begin"/>
      </w:r>
      <w:r>
        <w:instrText xml:space="preserve">  </w:instrText>
      </w:r>
      <w:r>
        <w:fldChar w:fldCharType="end"/>
      </w:r>
    </w:p>
    <w:p w14:paraId="2FA28FA8" w14:textId="77777777" w:rsidR="00C31A36" w:rsidRDefault="00C31A36"/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7"/>
        <w:gridCol w:w="278"/>
        <w:gridCol w:w="6684"/>
      </w:tblGrid>
      <w:tr w:rsidR="00013F7D" w:rsidRPr="004E16B2" w14:paraId="37AD5678" w14:textId="77777777" w:rsidTr="005E35A0">
        <w:trPr>
          <w:trHeight w:val="747"/>
          <w:jc w:val="center"/>
        </w:trPr>
        <w:tc>
          <w:tcPr>
            <w:tcW w:w="9579" w:type="dxa"/>
            <w:gridSpan w:val="3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0A6DF71A" w14:textId="77777777" w:rsidR="00013F7D" w:rsidRPr="004E16B2" w:rsidRDefault="00013F7D" w:rsidP="00822EE3">
            <w:pPr>
              <w:jc w:val="center"/>
              <w:rPr>
                <w:rFonts w:cstheme="minorHAnsi"/>
                <w:b/>
                <w:bCs/>
                <w:color w:val="3186B5"/>
              </w:rPr>
            </w:pPr>
            <w:r w:rsidRPr="004E16B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EXPERTISE </w:t>
            </w:r>
            <w:r w:rsidR="00CC18EE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RESPONSABILITE </w:t>
            </w:r>
            <w:r w:rsidR="003969F4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>CIVILE</w:t>
            </w:r>
          </w:p>
        </w:tc>
      </w:tr>
      <w:tr w:rsidR="00013F7D" w14:paraId="467660EA" w14:textId="77777777" w:rsidTr="005E35A0">
        <w:trPr>
          <w:trHeight w:val="721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vAlign w:val="center"/>
          </w:tcPr>
          <w:p w14:paraId="0FDB1203" w14:textId="0DCE0FF3" w:rsidR="00013F7D" w:rsidRPr="00FC3D64" w:rsidRDefault="00013F7D" w:rsidP="00822EE3">
            <w:pPr>
              <w:jc w:val="center"/>
              <w:rPr>
                <w:b/>
                <w:bCs/>
                <w:color w:val="3186B5"/>
                <w:sz w:val="26"/>
                <w:szCs w:val="26"/>
              </w:rPr>
            </w:pPr>
            <w:r w:rsidRPr="00FC3D64">
              <w:rPr>
                <w:b/>
                <w:bCs/>
                <w:color w:val="3186B5"/>
                <w:sz w:val="26"/>
                <w:szCs w:val="26"/>
              </w:rPr>
              <w:t xml:space="preserve">Le </w:t>
            </w:r>
            <w:r w:rsidR="00B555BE">
              <w:rPr>
                <w:b/>
                <w:bCs/>
                <w:color w:val="3186B5"/>
                <w:sz w:val="26"/>
                <w:szCs w:val="26"/>
              </w:rPr>
              <w:fldChar w:fldCharType="begin"/>
            </w:r>
            <w:r w:rsidR="00B555BE">
              <w:rPr>
                <w:b/>
                <w:bCs/>
                <w:color w:val="3186B5"/>
                <w:sz w:val="26"/>
                <w:szCs w:val="26"/>
              </w:rPr>
              <w:instrText xml:space="preserve"> TIME \@ "d MMMM yyyy" </w:instrText>
            </w:r>
            <w:r w:rsidR="00B555BE">
              <w:rPr>
                <w:b/>
                <w:bCs/>
                <w:color w:val="3186B5"/>
                <w:sz w:val="26"/>
                <w:szCs w:val="26"/>
              </w:rPr>
              <w:fldChar w:fldCharType="separate"/>
            </w:r>
            <w:r w:rsidR="00615FF7">
              <w:rPr>
                <w:b/>
                <w:bCs/>
                <w:noProof/>
                <w:color w:val="3186B5"/>
                <w:sz w:val="26"/>
                <w:szCs w:val="26"/>
              </w:rPr>
              <w:t>3 avril 2024</w:t>
            </w:r>
            <w:r w:rsidR="00B555BE">
              <w:rPr>
                <w:b/>
                <w:bCs/>
                <w:color w:val="3186B5"/>
                <w:sz w:val="26"/>
                <w:szCs w:val="26"/>
              </w:rPr>
              <w:fldChar w:fldCharType="end"/>
            </w:r>
          </w:p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624EBD74" w14:textId="77777777" w:rsidR="00013F7D" w:rsidRDefault="00013F7D" w:rsidP="00822EE3"/>
        </w:tc>
        <w:tc>
          <w:tcPr>
            <w:tcW w:w="6684" w:type="dxa"/>
            <w:vAlign w:val="center"/>
          </w:tcPr>
          <w:p w14:paraId="01C6E61C" w14:textId="77777777" w:rsidR="00013F7D" w:rsidRDefault="00013F7D" w:rsidP="00822EE3"/>
        </w:tc>
      </w:tr>
      <w:tr w:rsidR="00013F7D" w:rsidRPr="004A00C3" w14:paraId="1770A532" w14:textId="77777777" w:rsidTr="00D90B93">
        <w:trPr>
          <w:trHeight w:val="113"/>
          <w:jc w:val="center"/>
        </w:trPr>
        <w:tc>
          <w:tcPr>
            <w:tcW w:w="2617" w:type="dxa"/>
            <w:vMerge w:val="restart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4670D94F" w14:textId="77777777" w:rsidR="00013F7D" w:rsidRPr="004E16B2" w:rsidRDefault="00013F7D" w:rsidP="003A714E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Comp"/>
              <w:tag w:val="A26LINomComp"/>
              <w:id w:val="1697886166"/>
              <w:placeholder>
                <w:docPart w:val="F879094355764174A7A16F02BE253A3C"/>
              </w:placeholder>
              <w15:color w:val="0000FF"/>
            </w:sdtPr>
            <w:sdtEndPr/>
            <w:sdtContent>
              <w:p w14:paraId="724D968B" w14:textId="5C3ECEE3" w:rsidR="00013F7D" w:rsidRPr="00D451EA" w:rsidRDefault="00551EC3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SMABTP</w:t>
                </w:r>
              </w:p>
            </w:sdtContent>
          </w:sdt>
        </w:tc>
        <w:tc>
          <w:tcPr>
            <w:tcW w:w="278" w:type="dxa"/>
            <w:vMerge w:val="restart"/>
            <w:tcBorders>
              <w:left w:val="single" w:sz="24" w:space="0" w:color="3186B5"/>
            </w:tcBorders>
            <w:vAlign w:val="center"/>
          </w:tcPr>
          <w:p w14:paraId="25955373" w14:textId="77777777" w:rsidR="00013F7D" w:rsidRDefault="00013F7D" w:rsidP="00822EE3"/>
        </w:tc>
        <w:tc>
          <w:tcPr>
            <w:tcW w:w="6684" w:type="dxa"/>
            <w:tcBorders>
              <w:bottom w:val="thickThinMediumGap" w:sz="24" w:space="0" w:color="404040" w:themeColor="text1" w:themeTint="BF"/>
            </w:tcBorders>
            <w:vAlign w:val="center"/>
          </w:tcPr>
          <w:p w14:paraId="6CAF2D7A" w14:textId="77777777" w:rsidR="00013F7D" w:rsidRPr="004A00C3" w:rsidRDefault="00013F7D" w:rsidP="00822EE3">
            <w:pPr>
              <w:jc w:val="center"/>
              <w:rPr>
                <w:b/>
                <w:bCs/>
                <w:color w:val="7F7F7F" w:themeColor="text1" w:themeTint="80"/>
                <w:sz w:val="4"/>
                <w:szCs w:val="4"/>
              </w:rPr>
            </w:pPr>
          </w:p>
        </w:tc>
      </w:tr>
      <w:tr w:rsidR="00013F7D" w:rsidRPr="00A435B7" w14:paraId="5CCE502D" w14:textId="77777777" w:rsidTr="00D90B93">
        <w:trPr>
          <w:trHeight w:val="851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577E3D03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20F791BB" w14:textId="77777777" w:rsidR="00013F7D" w:rsidRDefault="00013F7D" w:rsidP="00822EE3"/>
        </w:tc>
        <w:tc>
          <w:tcPr>
            <w:tcW w:w="6684" w:type="dxa"/>
            <w:tcBorders>
              <w:top w:val="thickThinMediumGap" w:sz="24" w:space="0" w:color="404040" w:themeColor="text1" w:themeTint="BF"/>
              <w:bottom w:val="thinThickMediumGap" w:sz="24" w:space="0" w:color="404040" w:themeColor="text1" w:themeTint="BF"/>
            </w:tcBorders>
            <w:vAlign w:val="center"/>
          </w:tcPr>
          <w:p w14:paraId="549E6D27" w14:textId="77777777" w:rsidR="0065359E" w:rsidRPr="00A435B7" w:rsidRDefault="00013F7D" w:rsidP="00136CF3">
            <w:pPr>
              <w:jc w:val="center"/>
              <w:rPr>
                <w:b/>
                <w:bCs/>
                <w:color w:val="7F7F7F" w:themeColor="text1" w:themeTint="80"/>
                <w:sz w:val="36"/>
                <w:szCs w:val="36"/>
              </w:rPr>
            </w:pPr>
            <w:r w:rsidRPr="00D90B93">
              <w:rPr>
                <w:b/>
                <w:bCs/>
                <w:color w:val="404040" w:themeColor="text1" w:themeTint="BF"/>
                <w:sz w:val="36"/>
                <w:szCs w:val="36"/>
              </w:rPr>
              <w:t xml:space="preserve">RAPPORT </w:t>
            </w:r>
            <w:r w:rsidR="007D1061">
              <w:rPr>
                <w:b/>
                <w:bCs/>
                <w:color w:val="404040" w:themeColor="text1" w:themeTint="BF"/>
                <w:sz w:val="36"/>
                <w:szCs w:val="36"/>
              </w:rPr>
              <w:t xml:space="preserve">DE RECONNAISSANCE </w:t>
            </w:r>
            <w:r w:rsidR="007D1061" w:rsidRPr="007D1061">
              <w:rPr>
                <w:b/>
                <w:bCs/>
                <w:color w:val="404040" w:themeColor="text1" w:themeTint="BF"/>
                <w:sz w:val="36"/>
                <w:szCs w:val="36"/>
                <w:highlight w:val="yellow"/>
              </w:rPr>
              <w:t>ou</w:t>
            </w:r>
            <w:r w:rsidR="007D1061">
              <w:rPr>
                <w:b/>
                <w:bCs/>
                <w:color w:val="404040" w:themeColor="text1" w:themeTint="BF"/>
                <w:sz w:val="36"/>
                <w:szCs w:val="36"/>
              </w:rPr>
              <w:t xml:space="preserve"> </w:t>
            </w:r>
            <w:r w:rsidRPr="00D90B93">
              <w:rPr>
                <w:b/>
                <w:bCs/>
                <w:color w:val="404040" w:themeColor="text1" w:themeTint="BF"/>
                <w:sz w:val="36"/>
                <w:szCs w:val="36"/>
              </w:rPr>
              <w:t>D’EXPERTISE</w:t>
            </w:r>
            <w:r w:rsidR="00136CF3">
              <w:rPr>
                <w:b/>
                <w:bCs/>
                <w:color w:val="404040" w:themeColor="text1" w:themeTint="BF"/>
                <w:sz w:val="36"/>
                <w:szCs w:val="36"/>
              </w:rPr>
              <w:t xml:space="preserve"> </w:t>
            </w:r>
            <w:r w:rsidR="0065359E" w:rsidRPr="00D90B93">
              <w:rPr>
                <w:b/>
                <w:bCs/>
                <w:color w:val="404040" w:themeColor="text1" w:themeTint="BF"/>
                <w:sz w:val="36"/>
                <w:szCs w:val="36"/>
              </w:rPr>
              <w:t>(n°1)</w:t>
            </w:r>
          </w:p>
        </w:tc>
      </w:tr>
      <w:tr w:rsidR="00013F7D" w:rsidRPr="00085547" w14:paraId="3F8D2588" w14:textId="77777777" w:rsidTr="00D90B93">
        <w:trPr>
          <w:trHeight w:val="113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71E6B479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3AA675E7" w14:textId="77777777" w:rsidR="00013F7D" w:rsidRDefault="00013F7D" w:rsidP="00822EE3"/>
        </w:tc>
        <w:tc>
          <w:tcPr>
            <w:tcW w:w="6684" w:type="dxa"/>
            <w:tcBorders>
              <w:top w:val="thinThickMediumGap" w:sz="24" w:space="0" w:color="404040" w:themeColor="text1" w:themeTint="BF"/>
            </w:tcBorders>
            <w:vAlign w:val="center"/>
          </w:tcPr>
          <w:p w14:paraId="1F05E0C8" w14:textId="77777777" w:rsidR="00013F7D" w:rsidRPr="00085547" w:rsidRDefault="00013F7D" w:rsidP="00822EE3">
            <w:pPr>
              <w:jc w:val="center"/>
              <w:rPr>
                <w:b/>
                <w:bCs/>
                <w:color w:val="7F7F7F" w:themeColor="text1" w:themeTint="80"/>
                <w:sz w:val="4"/>
                <w:szCs w:val="4"/>
              </w:rPr>
            </w:pPr>
          </w:p>
        </w:tc>
      </w:tr>
      <w:tr w:rsidR="006E62EA" w14:paraId="085FC1C5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24E5BA2F" w14:textId="77777777" w:rsidR="006E62EA" w:rsidRPr="004E16B2" w:rsidRDefault="006E62EA" w:rsidP="003A714E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Référence 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DosCie"/>
              <w:tag w:val="A26LINDosCie"/>
              <w:id w:val="1801416545"/>
              <w:placeholder>
                <w:docPart w:val="F45E50C3BD90433997941E2BDEC75215"/>
              </w:placeholder>
              <w15:color w:val="0000FF"/>
            </w:sdtPr>
            <w:sdtEndPr/>
            <w:sdtContent>
              <w:p w14:paraId="1C246682" w14:textId="71139C7E" w:rsidR="006E62EA" w:rsidRPr="00D451EA" w:rsidRDefault="00551EC3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001STR24001254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3B7D3D01" w14:textId="77777777" w:rsidR="006E62EA" w:rsidRDefault="006E62EA" w:rsidP="00822EE3"/>
        </w:tc>
        <w:tc>
          <w:tcPr>
            <w:tcW w:w="6684" w:type="dxa"/>
            <w:vMerge w:val="restart"/>
            <w:vAlign w:val="center"/>
          </w:tcPr>
          <w:p w14:paraId="4E9A168B" w14:textId="68689171" w:rsidR="006E62EA" w:rsidRDefault="00615FF7" w:rsidP="00822EE3">
            <w:pPr>
              <w:jc w:val="center"/>
            </w:pPr>
            <w:r>
              <w:fldChar w:fldCharType="begin"/>
            </w:r>
            <w:r>
              <w:instrText xml:space="preserve"> INCLUDEPICTURE "</w:instrText>
            </w:r>
            <w:r>
              <w:fldChar w:fldCharType="begin"/>
            </w:r>
            <w:r>
              <w:instrText xml:space="preserve"> DDE ACE DossierCours ResUrlPhoto \* CHARFORMAT \t  \* MERGEFORMAT \* MERGEFORMAT </w:instrText>
            </w:r>
            <w:r>
              <w:fldChar w:fldCharType="separate"/>
            </w:r>
            <w:r>
              <w:rPr>
                <w:noProof/>
              </w:rPr>
              <w:instrText>https://fabex.a26.fr/dossier/api/Download.ashx?type=photo&amp;numdoss=202400100100494&amp;code=20240328170304&amp;fichier=007.jpg</w:instrText>
            </w:r>
            <w:r>
              <w:fldChar w:fldCharType="end"/>
            </w:r>
            <w:r>
              <w:instrText xml:space="preserve">" \d </w:instrText>
            </w:r>
            <w:r>
              <w:fldChar w:fldCharType="separate"/>
            </w:r>
            <w:r>
              <w:pict w14:anchorId="69226AD0">
                <v:shape id="_x0000_i1029" type="#_x0000_t75" style="width:278.25pt;height:208.5pt">
                  <v:imagedata r:id="rId13"/>
                </v:shape>
              </w:pict>
            </w:r>
            <w:r>
              <w:fldChar w:fldCharType="end"/>
            </w:r>
          </w:p>
        </w:tc>
      </w:tr>
      <w:tr w:rsidR="006E62EA" w14:paraId="3B3075B3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5C994BED" w14:textId="77777777" w:rsidR="006E62EA" w:rsidRPr="004E16B2" w:rsidRDefault="006E62EA" w:rsidP="003A714E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Gestionnaire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Gest"/>
              <w:tag w:val="A26LINomGest"/>
              <w:id w:val="1502853039"/>
              <w:placeholder>
                <w:docPart w:val="D1FACDB70AA540588A6F53E97B457D15"/>
              </w:placeholder>
              <w15:color w:val="0000FF"/>
            </w:sdtPr>
            <w:sdtEndPr/>
            <w:sdtContent>
              <w:p w14:paraId="0002A722" w14:textId="54EA2228" w:rsidR="006E62EA" w:rsidRPr="00D451EA" w:rsidRDefault="00551EC3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Julie JEAN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00D26346" w14:textId="77777777" w:rsidR="006E62EA" w:rsidRDefault="006E62EA" w:rsidP="00822EE3"/>
        </w:tc>
        <w:tc>
          <w:tcPr>
            <w:tcW w:w="6684" w:type="dxa"/>
            <w:vMerge/>
            <w:vAlign w:val="center"/>
          </w:tcPr>
          <w:p w14:paraId="22373672" w14:textId="77777777" w:rsidR="006E62EA" w:rsidRDefault="006E62EA" w:rsidP="00822EE3">
            <w:pPr>
              <w:jc w:val="center"/>
            </w:pPr>
          </w:p>
        </w:tc>
      </w:tr>
      <w:tr w:rsidR="006E62EA" w14:paraId="65E73CF0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4D20286F" w14:textId="77777777" w:rsidR="006E62EA" w:rsidRPr="004E16B2" w:rsidRDefault="006E62EA" w:rsidP="005F6A22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Référence FABEX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AffRefDossier"/>
              <w:tag w:val="A26LIAffRefDossier"/>
              <w:id w:val="-204024284"/>
              <w:placeholder>
                <w:docPart w:val="2173603A919D40FFB7F3F26C8D6A3650"/>
              </w:placeholder>
              <w15:color w:val="0000FF"/>
            </w:sdtPr>
            <w:sdtEndPr/>
            <w:sdtContent>
              <w:p w14:paraId="65BC08BB" w14:textId="2353C847" w:rsidR="006E62EA" w:rsidRPr="00D451EA" w:rsidRDefault="00551EC3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2024FAB100494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79A7E90A" w14:textId="77777777" w:rsidR="006E62EA" w:rsidRDefault="006E62EA" w:rsidP="005F6A22"/>
        </w:tc>
        <w:tc>
          <w:tcPr>
            <w:tcW w:w="6684" w:type="dxa"/>
            <w:vMerge/>
            <w:vAlign w:val="center"/>
          </w:tcPr>
          <w:p w14:paraId="39A40F2E" w14:textId="77777777" w:rsidR="006E62EA" w:rsidRDefault="006E62EA" w:rsidP="005F6A22"/>
        </w:tc>
      </w:tr>
      <w:tr w:rsidR="006E62EA" w14:paraId="629C8435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7319AC3C" w14:textId="77777777" w:rsidR="006E62EA" w:rsidRPr="004E16B2" w:rsidRDefault="006E62EA" w:rsidP="005F6A22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Expert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Experts"/>
              <w:tag w:val="A26LINomExperts"/>
              <w:id w:val="1281842872"/>
              <w:placeholder>
                <w:docPart w:val="6729FEF621BB40C9ABE8F37A864D79A0"/>
              </w:placeholder>
              <w15:color w:val="0000FF"/>
            </w:sdtPr>
            <w:sdtEndPr/>
            <w:sdtContent>
              <w:p w14:paraId="3AF16CF6" w14:textId="3D60F865" w:rsidR="006E62EA" w:rsidRPr="00D451EA" w:rsidRDefault="00551EC3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BRESSON Alexandre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5AEDFA40" w14:textId="77777777" w:rsidR="006E62EA" w:rsidRDefault="006E62EA" w:rsidP="005F6A22"/>
        </w:tc>
        <w:tc>
          <w:tcPr>
            <w:tcW w:w="6684" w:type="dxa"/>
            <w:vMerge/>
            <w:vAlign w:val="center"/>
          </w:tcPr>
          <w:p w14:paraId="76A63DC4" w14:textId="77777777" w:rsidR="006E62EA" w:rsidRDefault="006E62EA" w:rsidP="00CE080A">
            <w:pPr>
              <w:jc w:val="center"/>
            </w:pPr>
          </w:p>
        </w:tc>
      </w:tr>
      <w:tr w:rsidR="006E62EA" w:rsidRPr="00800FD4" w14:paraId="4161178C" w14:textId="77777777" w:rsidTr="006E62EA">
        <w:trPr>
          <w:trHeight w:hRule="exact" w:val="173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2988D6C6" w14:textId="77777777" w:rsidR="006E62EA" w:rsidRPr="006A4FBA" w:rsidRDefault="006E62EA" w:rsidP="005F6A22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6A4FBA">
              <w:rPr>
                <w:color w:val="FFFFFF" w:themeColor="background1"/>
                <w:sz w:val="26"/>
                <w:szCs w:val="26"/>
                <w:u w:val="single"/>
              </w:rPr>
              <w:t>Assuré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Sous"/>
              <w:tag w:val="A26LINomSous"/>
              <w:id w:val="-1889407990"/>
              <w:placeholder>
                <w:docPart w:val="1B956491768C4DBCA0742F21C264940D"/>
              </w:placeholder>
              <w15:color w:val="0000FF"/>
            </w:sdtPr>
            <w:sdtEndPr/>
            <w:sdtContent>
              <w:p w14:paraId="01A42487" w14:textId="6DE58072" w:rsidR="006E62EA" w:rsidRPr="00D451EA" w:rsidRDefault="00551EC3" w:rsidP="003969F4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ETUDE TECHNIQUE ET REALISATION DES FACADES- ETR FACADES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111A042C" w14:textId="77777777" w:rsidR="006E62EA" w:rsidRDefault="006E62EA" w:rsidP="005F6A22"/>
        </w:tc>
        <w:tc>
          <w:tcPr>
            <w:tcW w:w="6684" w:type="dxa"/>
            <w:vMerge w:val="restart"/>
            <w:vAlign w:val="center"/>
          </w:tcPr>
          <w:tbl>
            <w:tblPr>
              <w:tblStyle w:val="Grilledutableau"/>
              <w:tblpPr w:leftFromText="141" w:rightFromText="141" w:vertAnchor="page" w:horzAnchor="margin" w:tblpX="279" w:tblpY="1"/>
              <w:tblOverlap w:val="never"/>
              <w:tblW w:w="0" w:type="auto"/>
              <w:tblBorders>
                <w:insideH w:val="single" w:sz="2" w:space="0" w:color="000000" w:themeColor="text1"/>
                <w:insideV w:val="single" w:sz="2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4183"/>
              <w:gridCol w:w="1624"/>
            </w:tblGrid>
            <w:tr w:rsidR="007D1061" w:rsidRPr="00800FD4" w14:paraId="6B64DD65" w14:textId="77777777" w:rsidTr="007D1061">
              <w:trPr>
                <w:trHeight w:val="292"/>
              </w:trPr>
              <w:tc>
                <w:tcPr>
                  <w:tcW w:w="5807" w:type="dxa"/>
                  <w:gridSpan w:val="2"/>
                  <w:vAlign w:val="center"/>
                </w:tcPr>
                <w:p w14:paraId="2E1EB725" w14:textId="77777777" w:rsidR="007D1061" w:rsidRPr="00800FD4" w:rsidRDefault="007D1061" w:rsidP="007D1061">
                  <w:pPr>
                    <w:ind w:left="169"/>
                    <w:jc w:val="center"/>
                    <w:rPr>
                      <w:b/>
                      <w:bCs/>
                      <w:color w:val="7F7F7F" w:themeColor="text1" w:themeTint="80"/>
                      <w:sz w:val="18"/>
                      <w:szCs w:val="18"/>
                    </w:rPr>
                  </w:pPr>
                  <w:r w:rsidRPr="005E7F32">
                    <w:rPr>
                      <w:b/>
                      <w:bCs/>
                      <w:sz w:val="18"/>
                      <w:szCs w:val="18"/>
                    </w:rPr>
                    <w:t>Chronologie du dossier</w:t>
                  </w:r>
                </w:p>
              </w:tc>
            </w:tr>
            <w:tr w:rsidR="007D1061" w:rsidRPr="00800FD4" w14:paraId="3ABD3D23" w14:textId="77777777" w:rsidTr="007D1061">
              <w:trPr>
                <w:trHeight w:val="292"/>
              </w:trPr>
              <w:tc>
                <w:tcPr>
                  <w:tcW w:w="4183" w:type="dxa"/>
                  <w:vAlign w:val="center"/>
                </w:tcPr>
                <w:p w14:paraId="178E50CF" w14:textId="77777777" w:rsidR="007D1061" w:rsidRPr="004F6B16" w:rsidRDefault="007D1061" w:rsidP="007D1061">
                  <w:pPr>
                    <w:ind w:right="164"/>
                    <w:jc w:val="left"/>
                    <w:rPr>
                      <w:sz w:val="18"/>
                      <w:szCs w:val="18"/>
                    </w:rPr>
                  </w:pPr>
                  <w:r w:rsidRPr="004F6B16">
                    <w:rPr>
                      <w:sz w:val="18"/>
                      <w:szCs w:val="18"/>
                    </w:rPr>
                    <w:t>Déclaration de sinistre</w:t>
                  </w:r>
                  <w:r>
                    <w:rPr>
                      <w:sz w:val="18"/>
                      <w:szCs w:val="18"/>
                    </w:rPr>
                    <w:t xml:space="preserve"> (ou mise en cause)</w:t>
                  </w:r>
                </w:p>
              </w:tc>
              <w:sdt>
                <w:sdtPr>
                  <w:rPr>
                    <w:sz w:val="18"/>
                    <w:szCs w:val="18"/>
                  </w:rPr>
                  <w:alias w:val="A26-Decl"/>
                  <w:tag w:val="A26LIDecl"/>
                  <w:id w:val="339674849"/>
                  <w:placeholder>
                    <w:docPart w:val="47E036945A484754BFE02CF6DAC49608"/>
                  </w:placeholder>
                  <w15:color w:val="0000FF"/>
                </w:sdtPr>
                <w:sdtEndPr/>
                <w:sdtContent>
                  <w:tc>
                    <w:tcPr>
                      <w:tcW w:w="1624" w:type="dxa"/>
                      <w:vAlign w:val="center"/>
                    </w:tcPr>
                    <w:p w14:paraId="49BEE0A7" w14:textId="2038B5BE" w:rsidR="007D1061" w:rsidRPr="004F6B16" w:rsidRDefault="00551EC3" w:rsidP="007D1061">
                      <w:pPr>
                        <w:ind w:right="2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28/02/2024</w:t>
                      </w:r>
                    </w:p>
                  </w:tc>
                </w:sdtContent>
              </w:sdt>
            </w:tr>
            <w:tr w:rsidR="007D1061" w:rsidRPr="00800FD4" w14:paraId="0500F505" w14:textId="77777777" w:rsidTr="007D1061">
              <w:trPr>
                <w:trHeight w:val="292"/>
              </w:trPr>
              <w:tc>
                <w:tcPr>
                  <w:tcW w:w="4183" w:type="dxa"/>
                  <w:vAlign w:val="center"/>
                </w:tcPr>
                <w:p w14:paraId="08DF32B9" w14:textId="77777777" w:rsidR="007D1061" w:rsidRPr="004F6B16" w:rsidRDefault="007D1061" w:rsidP="007D1061">
                  <w:pPr>
                    <w:ind w:right="164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Réception mission</w:t>
                  </w:r>
                </w:p>
              </w:tc>
              <w:sdt>
                <w:sdtPr>
                  <w:rPr>
                    <w:sz w:val="18"/>
                    <w:szCs w:val="18"/>
                  </w:rPr>
                  <w:alias w:val="A26-RMission"/>
                  <w:tag w:val="A26LIRMission"/>
                  <w:id w:val="1474940370"/>
                  <w:placeholder>
                    <w:docPart w:val="9917635FC5AF474BB659E8B285049BE6"/>
                  </w:placeholder>
                  <w15:color w:val="0000FF"/>
                </w:sdtPr>
                <w:sdtEndPr/>
                <w:sdtContent>
                  <w:tc>
                    <w:tcPr>
                      <w:tcW w:w="1624" w:type="dxa"/>
                      <w:vAlign w:val="center"/>
                    </w:tcPr>
                    <w:p w14:paraId="75A98FDD" w14:textId="4E08938A" w:rsidR="007D1061" w:rsidRPr="004F6B16" w:rsidRDefault="00551EC3" w:rsidP="007D1061">
                      <w:pPr>
                        <w:ind w:right="2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21/03/2024</w:t>
                      </w:r>
                    </w:p>
                  </w:tc>
                </w:sdtContent>
              </w:sdt>
            </w:tr>
            <w:tr w:rsidR="007D1061" w:rsidRPr="00800FD4" w14:paraId="13E297E2" w14:textId="77777777" w:rsidTr="007D1061">
              <w:trPr>
                <w:trHeight w:val="292"/>
              </w:trPr>
              <w:tc>
                <w:tcPr>
                  <w:tcW w:w="4183" w:type="dxa"/>
                  <w:vAlign w:val="center"/>
                </w:tcPr>
                <w:p w14:paraId="10C46B4E" w14:textId="77777777" w:rsidR="007D1061" w:rsidRDefault="007D1061" w:rsidP="007D1061">
                  <w:pPr>
                    <w:ind w:right="164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Réunion</w:t>
                  </w:r>
                </w:p>
              </w:tc>
              <w:sdt>
                <w:sdtPr>
                  <w:rPr>
                    <w:sz w:val="18"/>
                    <w:szCs w:val="18"/>
                  </w:rPr>
                  <w:alias w:val="A26-PVisiteCourt"/>
                  <w:tag w:val="A26LIPVisiteCourt"/>
                  <w:id w:val="1091893685"/>
                  <w:placeholder>
                    <w:docPart w:val="5B4A8B569D3D44E580FECBA4925CBD51"/>
                  </w:placeholder>
                  <w15:color w:val="0000FF"/>
                </w:sdtPr>
                <w:sdtEndPr/>
                <w:sdtContent>
                  <w:tc>
                    <w:tcPr>
                      <w:tcW w:w="1624" w:type="dxa"/>
                      <w:vAlign w:val="center"/>
                    </w:tcPr>
                    <w:p w14:paraId="5A554270" w14:textId="351D0A1B" w:rsidR="007D1061" w:rsidRPr="004F6B16" w:rsidRDefault="00551EC3" w:rsidP="007D1061">
                      <w:pPr>
                        <w:ind w:right="2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28/03/2024</w:t>
                      </w:r>
                    </w:p>
                  </w:tc>
                </w:sdtContent>
              </w:sdt>
            </w:tr>
            <w:tr w:rsidR="007D1061" w:rsidRPr="00800FD4" w14:paraId="4EAD55BD" w14:textId="77777777" w:rsidTr="007D1061">
              <w:trPr>
                <w:trHeight w:val="292"/>
              </w:trPr>
              <w:tc>
                <w:tcPr>
                  <w:tcW w:w="4183" w:type="dxa"/>
                  <w:vAlign w:val="center"/>
                </w:tcPr>
                <w:p w14:paraId="76E980BB" w14:textId="77777777" w:rsidR="007D1061" w:rsidRDefault="007D1061" w:rsidP="007D1061">
                  <w:pPr>
                    <w:ind w:right="164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Rapport (n°1)</w:t>
                  </w:r>
                </w:p>
              </w:tc>
              <w:tc>
                <w:tcPr>
                  <w:tcW w:w="1624" w:type="dxa"/>
                  <w:vAlign w:val="center"/>
                </w:tcPr>
                <w:p w14:paraId="76FC78A5" w14:textId="5B950E87" w:rsidR="007D1061" w:rsidRPr="004F6B16" w:rsidRDefault="007D1061" w:rsidP="007D1061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TIME \@ "dd/MM/yyyy"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="00615FF7">
                    <w:rPr>
                      <w:noProof/>
                      <w:sz w:val="18"/>
                      <w:szCs w:val="18"/>
                    </w:rPr>
                    <w:t>03/04/2024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6ABF20FA" w14:textId="77777777" w:rsidR="006E62EA" w:rsidRPr="00800FD4" w:rsidRDefault="006E62EA" w:rsidP="006E62EA">
            <w:pPr>
              <w:jc w:val="center"/>
              <w:rPr>
                <w:sz w:val="18"/>
                <w:szCs w:val="18"/>
              </w:rPr>
            </w:pPr>
          </w:p>
        </w:tc>
      </w:tr>
      <w:tr w:rsidR="006E62EA" w14:paraId="0CB268EB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44D131F2" w14:textId="77777777" w:rsidR="006E62EA" w:rsidRDefault="006E62EA" w:rsidP="00113B22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>
              <w:rPr>
                <w:color w:val="FFFFFF" w:themeColor="background1"/>
                <w:sz w:val="26"/>
                <w:szCs w:val="26"/>
                <w:u w:val="single"/>
              </w:rPr>
              <w:t>Tiers lésé</w:t>
            </w: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Lésé"/>
              <w:tag w:val="A26LINomLésé"/>
              <w:id w:val="1452824946"/>
              <w:placeholder>
                <w:docPart w:val="2C403D427B964CC58D45FE8A0555B0C9"/>
              </w:placeholder>
              <w15:color w:val="0000FF"/>
            </w:sdtPr>
            <w:sdtEndPr/>
            <w:sdtContent>
              <w:p w14:paraId="2875F3D2" w14:textId="0BFFE248" w:rsidR="006E62EA" w:rsidRPr="003969F4" w:rsidRDefault="00551EC3" w:rsidP="003969F4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BOUTIQUE HERMES</w:t>
                </w:r>
              </w:p>
            </w:sdtContent>
          </w:sdt>
          <w:p w14:paraId="50179023" w14:textId="77777777" w:rsidR="006E62EA" w:rsidRPr="00D451EA" w:rsidRDefault="006E62EA" w:rsidP="00113B22">
            <w:pPr>
              <w:spacing w:before="120" w:after="120"/>
              <w:jc w:val="right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3301682E" w14:textId="77777777" w:rsidR="006E62EA" w:rsidRDefault="006E62EA" w:rsidP="005F6A22"/>
        </w:tc>
        <w:tc>
          <w:tcPr>
            <w:tcW w:w="6684" w:type="dxa"/>
            <w:vMerge/>
            <w:vAlign w:val="center"/>
          </w:tcPr>
          <w:p w14:paraId="580681E7" w14:textId="77777777" w:rsidR="006E62EA" w:rsidRDefault="006E62EA" w:rsidP="005F6A22"/>
        </w:tc>
      </w:tr>
    </w:tbl>
    <w:p w14:paraId="336FA55C" w14:textId="77777777" w:rsidR="001904B5" w:rsidRDefault="001904B5">
      <w:pPr>
        <w:jc w:val="left"/>
        <w:rPr>
          <w:lang w:eastAsia="ja-JP"/>
        </w:rPr>
      </w:pPr>
      <w:r>
        <w:rPr>
          <w:lang w:eastAsia="ja-JP"/>
        </w:rPr>
        <w:br w:type="page"/>
      </w:r>
    </w:p>
    <w:p w14:paraId="5D2797C8" w14:textId="77777777" w:rsidR="001904B5" w:rsidRDefault="001904B5" w:rsidP="001904B5">
      <w:pPr>
        <w:pStyle w:val="Titre1"/>
      </w:pPr>
      <w:r w:rsidRPr="00DF15C1">
        <w:lastRenderedPageBreak/>
        <w:t>RENSEIGNEMENTS ADMINISTRATIFS</w:t>
      </w:r>
    </w:p>
    <w:p w14:paraId="52F6B9EF" w14:textId="77777777" w:rsidR="001904B5" w:rsidRDefault="001904B5" w:rsidP="00130507">
      <w:pPr>
        <w:rPr>
          <w:lang w:eastAsia="ja-JP"/>
        </w:rPr>
      </w:pPr>
    </w:p>
    <w:tbl>
      <w:tblPr>
        <w:tblStyle w:val="Grilledutableau"/>
        <w:tblW w:w="963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45" w:type="dxa"/>
          <w:left w:w="113" w:type="dxa"/>
          <w:bottom w:w="45" w:type="dxa"/>
          <w:right w:w="57" w:type="dxa"/>
        </w:tblCellMar>
        <w:tblLook w:val="04A0" w:firstRow="1" w:lastRow="0" w:firstColumn="1" w:lastColumn="0" w:noHBand="0" w:noVBand="1"/>
      </w:tblPr>
      <w:tblGrid>
        <w:gridCol w:w="1560"/>
        <w:gridCol w:w="2409"/>
        <w:gridCol w:w="5661"/>
      </w:tblGrid>
      <w:tr w:rsidR="00251211" w14:paraId="3F31B3A3" w14:textId="77777777" w:rsidTr="00BC6573">
        <w:trPr>
          <w:cantSplit/>
          <w:trHeight w:val="284"/>
          <w:jc w:val="center"/>
        </w:trPr>
        <w:tc>
          <w:tcPr>
            <w:tcW w:w="1560" w:type="dxa"/>
            <w:vMerge w:val="restart"/>
            <w:tcBorders>
              <w:bottom w:val="single" w:sz="4" w:space="0" w:color="3186B5"/>
            </w:tcBorders>
            <w:vAlign w:val="center"/>
          </w:tcPr>
          <w:p w14:paraId="5E47DD57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 w:rsidRPr="002F7F1C">
              <w:rPr>
                <w:rFonts w:asciiTheme="majorHAnsi" w:hAnsiTheme="majorHAnsi" w:cstheme="majorHAnsi"/>
                <w:color w:val="3186B5"/>
              </w:rPr>
              <w:t>SOUSCRIPTEUR (OU ASSURE)</w:t>
            </w:r>
          </w:p>
        </w:tc>
        <w:tc>
          <w:tcPr>
            <w:tcW w:w="2409" w:type="dxa"/>
            <w:vAlign w:val="center"/>
          </w:tcPr>
          <w:p w14:paraId="06033271" w14:textId="77777777" w:rsidR="00251211" w:rsidRPr="002F7F1C" w:rsidRDefault="00251211" w:rsidP="007B1320">
            <w:pPr>
              <w:spacing w:before="120"/>
              <w:ind w:left="-52" w:right="-202"/>
              <w:rPr>
                <w:b/>
              </w:rPr>
            </w:pPr>
            <w:r>
              <w:rPr>
                <w:b/>
              </w:rPr>
              <w:t>Nom</w:t>
            </w:r>
            <w:r w:rsidRPr="00177A12">
              <w:rPr>
                <w:b/>
              </w:rPr>
              <w:t> :</w:t>
            </w:r>
          </w:p>
        </w:tc>
        <w:sdt>
          <w:sdtPr>
            <w:rPr>
              <w:bCs/>
            </w:rPr>
            <w:alias w:val="A26-NomSous"/>
            <w:tag w:val="A26LINomSous"/>
            <w:id w:val="-69888533"/>
            <w:placeholder>
              <w:docPart w:val="BFAFB6C2E9884C4BA5ECFBE8F0D4BCAE"/>
            </w:placeholder>
            <w15:color w:val="0000FF"/>
          </w:sdtPr>
          <w:sdtEndPr/>
          <w:sdtContent>
            <w:tc>
              <w:tcPr>
                <w:tcW w:w="5661" w:type="dxa"/>
                <w:vAlign w:val="center"/>
              </w:tcPr>
              <w:p w14:paraId="43B2D8BD" w14:textId="653FB987" w:rsidR="00251211" w:rsidRPr="002F7F1C" w:rsidRDefault="00551EC3" w:rsidP="007B1320">
                <w:pPr>
                  <w:spacing w:before="120"/>
                  <w:ind w:left="-113"/>
                  <w:rPr>
                    <w:bCs/>
                  </w:rPr>
                </w:pPr>
                <w:r>
                  <w:rPr>
                    <w:bCs/>
                  </w:rPr>
                  <w:t>ETUDE TECHNIQUE ET REALISATION DES FACADES- ETR FACADES</w:t>
                </w:r>
              </w:p>
            </w:tc>
          </w:sdtContent>
        </w:sdt>
      </w:tr>
      <w:tr w:rsidR="00251211" w14:paraId="3BF7EB9B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0C53A0C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5950C349" w14:textId="77777777" w:rsidR="00251211" w:rsidRDefault="00251211" w:rsidP="007B1320">
            <w:pPr>
              <w:ind w:left="-52" w:right="-202"/>
            </w:pPr>
            <w:r>
              <w:rPr>
                <w:b/>
              </w:rPr>
              <w:t>Adresse</w:t>
            </w:r>
            <w:r w:rsidRPr="00177A12">
              <w:rPr>
                <w:b/>
              </w:rPr>
              <w:t> :</w:t>
            </w:r>
          </w:p>
        </w:tc>
        <w:tc>
          <w:tcPr>
            <w:tcW w:w="5661" w:type="dxa"/>
            <w:vAlign w:val="center"/>
          </w:tcPr>
          <w:p w14:paraId="0A60BB23" w14:textId="42B91444" w:rsidR="00251211" w:rsidRDefault="00251211" w:rsidP="007B1320">
            <w:pPr>
              <w:ind w:left="-113"/>
            </w:pP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1"/>
                <w:tag w:val="A26LIAdrSous1"/>
                <w:id w:val="1526143629"/>
                <w:placeholder>
                  <w:docPart w:val="83EE7636BA0F4E719622F3ADC9D6DC93"/>
                </w:placeholder>
                <w15:color w:val="0000FF"/>
              </w:sdtPr>
              <w:sdtEndPr/>
              <w:sdtContent>
                <w:r w:rsidR="00551EC3">
                  <w:instrText>2750 Route de Montpellier</w:instrText>
                </w:r>
              </w:sdtContent>
            </w:sdt>
            <w:r>
              <w:instrText>" = "" "" "</w:instrText>
            </w:r>
            <w:sdt>
              <w:sdtPr>
                <w:alias w:val="A26-AdrSous1"/>
                <w:tag w:val="A26LIAdrSous1"/>
                <w:id w:val="-954336104"/>
                <w:placeholder>
                  <w:docPart w:val="932B16832DF44550AFEE0B9FA310F553"/>
                </w:placeholder>
                <w15:color w:val="0000FF"/>
              </w:sdtPr>
              <w:sdtEndPr/>
              <w:sdtContent>
                <w:r w:rsidR="00551EC3">
                  <w:instrText>2750 Route de Montpellier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615FF7">
              <w:rPr>
                <w:noProof/>
              </w:rPr>
              <w:t>2750 Route de Montpellier</w: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2"/>
                <w:tag w:val="A26LIAdrSous2"/>
                <w:id w:val="-477916435"/>
                <w:placeholder>
                  <w:docPart w:val="6341DE33E9FB44DBB8E2A14522585B7B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r w:rsidR="00194835">
              <w:instrText xml:space="preserve"> </w:instrText>
            </w:r>
            <w:sdt>
              <w:sdtPr>
                <w:alias w:val="A26-AdrSous2"/>
                <w:tag w:val="A26LIAdrSous2"/>
                <w:id w:val="-1848250223"/>
                <w:placeholder>
                  <w:docPart w:val="87E2837EB313459DB45F0663560A17F7"/>
                </w:placeholder>
                <w:showingPlcHdr/>
                <w15:color w:val="0000FF"/>
              </w:sdtPr>
              <w:sdtEndPr/>
              <w:sdtContent/>
            </w:sdt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23"/>
                <w:tag w:val="A26LIAdrSous23"/>
                <w:id w:val="462075788"/>
                <w:placeholder>
                  <w:docPart w:val="CA336BE4D2034857A539F59E20EFF4B1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r w:rsidR="00194835">
              <w:instrText xml:space="preserve"> </w:instrText>
            </w:r>
            <w:sdt>
              <w:sdtPr>
                <w:alias w:val="A26-AdrSous23"/>
                <w:tag w:val="A26LIAdrSous23"/>
                <w:id w:val="-1246410450"/>
                <w:placeholder>
                  <w:docPart w:val="29B4E0456FF545839BF2F5FFFFE9DA44"/>
                </w:placeholder>
                <w:showingPlcHdr/>
                <w15:color w:val="0000FF"/>
              </w:sdtPr>
              <w:sdtEndPr/>
              <w:sdtContent/>
            </w:sdt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3"/>
                <w:tag w:val="A26LIAdrSous3"/>
                <w:id w:val="-2050987913"/>
                <w:placeholder>
                  <w:docPart w:val="EE674CDC3BAC48918359DA4B9FC970FD"/>
                </w:placeholder>
                <w15:color w:val="0000FF"/>
              </w:sdtPr>
              <w:sdtEndPr/>
              <w:sdtContent>
                <w:r w:rsidR="00551EC3">
                  <w:instrText>30900 NIMES</w:instrText>
                </w:r>
              </w:sdtContent>
            </w:sdt>
            <w:r>
              <w:instrText>" = "" "" "</w:instrText>
            </w:r>
            <w:r w:rsidR="00194835">
              <w:instrText xml:space="preserve">, </w:instrText>
            </w:r>
            <w:sdt>
              <w:sdtPr>
                <w:alias w:val="A26-AdrSous3"/>
                <w:tag w:val="A26LIAdrSous3"/>
                <w:id w:val="-1459103121"/>
                <w:placeholder>
                  <w:docPart w:val="0E42C30E85A944FAB3ECCF90A6524590"/>
                </w:placeholder>
                <w15:color w:val="0000FF"/>
              </w:sdtPr>
              <w:sdtEndPr/>
              <w:sdtContent>
                <w:r w:rsidR="00551EC3">
                  <w:instrText>30900 NIMES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615FF7">
              <w:rPr>
                <w:noProof/>
              </w:rPr>
              <w:t xml:space="preserve">, </w:t>
            </w:r>
            <w:r w:rsidR="00615FF7">
              <w:rPr>
                <w:noProof/>
              </w:rPr>
              <w:t>30900 NIMES</w:t>
            </w:r>
            <w:r>
              <w:fldChar w:fldCharType="end"/>
            </w:r>
          </w:p>
        </w:tc>
      </w:tr>
      <w:tr w:rsidR="008C3B6F" w14:paraId="4142CEFE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116747F" w14:textId="77777777" w:rsidR="008C3B6F" w:rsidRPr="00D52297" w:rsidRDefault="008C3B6F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45800826" w14:textId="77777777" w:rsidR="008C3B6F" w:rsidRDefault="005C58E0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SIREN</w:t>
            </w:r>
            <w:r w:rsidR="00BC6573">
              <w:rPr>
                <w:b/>
              </w:rPr>
              <w:t> :</w:t>
            </w:r>
          </w:p>
        </w:tc>
        <w:sdt>
          <w:sdtPr>
            <w:alias w:val="A26-SiretSous"/>
            <w:tag w:val="A26LISiretSous"/>
            <w:id w:val="1571161335"/>
            <w:placeholder>
              <w:docPart w:val="2AC0DFF08C894C929D775BFE4546B87D"/>
            </w:placeholder>
            <w15:color w:val="0000FF"/>
          </w:sdtPr>
          <w:sdtEndPr/>
          <w:sdtContent>
            <w:tc>
              <w:tcPr>
                <w:tcW w:w="5661" w:type="dxa"/>
                <w:vAlign w:val="center"/>
              </w:tcPr>
              <w:p w14:paraId="5BC575BE" w14:textId="3EAA2DA1" w:rsidR="008C3B6F" w:rsidRDefault="00551EC3" w:rsidP="007B1320">
                <w:pPr>
                  <w:ind w:left="-113"/>
                </w:pPr>
                <w:r>
                  <w:t>539606475</w:t>
                </w:r>
              </w:p>
            </w:tc>
          </w:sdtContent>
        </w:sdt>
      </w:tr>
      <w:tr w:rsidR="008C3B6F" w14:paraId="3E6A8224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B0BBF5D" w14:textId="77777777" w:rsidR="008C3B6F" w:rsidRPr="00D52297" w:rsidRDefault="008C3B6F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4CB92B80" w14:textId="77777777" w:rsidR="008C3B6F" w:rsidRDefault="008C3B6F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Forme juridique</w:t>
            </w:r>
            <w:r w:rsidR="00BC6573">
              <w:rPr>
                <w:b/>
              </w:rPr>
              <w:t> :</w:t>
            </w:r>
          </w:p>
        </w:tc>
        <w:sdt>
          <w:sdtPr>
            <w:alias w:val="A26-LibelleStatutAssure"/>
            <w:tag w:val="A26LILibelleStatutAssure"/>
            <w:id w:val="1742061471"/>
            <w:placeholder>
              <w:docPart w:val="F379E7A53B6B45E48D033DDCF88A6EB3"/>
            </w:placeholder>
            <w15:color w:val="0000FF"/>
          </w:sdtPr>
          <w:sdtEndPr/>
          <w:sdtContent>
            <w:tc>
              <w:tcPr>
                <w:tcW w:w="5661" w:type="dxa"/>
                <w:vAlign w:val="center"/>
              </w:tcPr>
              <w:p w14:paraId="76C6A9BC" w14:textId="44388482" w:rsidR="008C3B6F" w:rsidRDefault="00551EC3" w:rsidP="007B1320">
                <w:pPr>
                  <w:ind w:left="-113"/>
                </w:pPr>
                <w:r>
                  <w:t>SAS</w:t>
                </w:r>
              </w:p>
            </w:tc>
          </w:sdtContent>
        </w:sdt>
      </w:tr>
      <w:tr w:rsidR="00251211" w14:paraId="1DABC1F6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170F67D6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tcBorders>
              <w:bottom w:val="single" w:sz="4" w:space="0" w:color="3186B5"/>
            </w:tcBorders>
            <w:vAlign w:val="center"/>
          </w:tcPr>
          <w:p w14:paraId="450F3E87" w14:textId="77777777" w:rsidR="00251211" w:rsidRDefault="00251211" w:rsidP="007B1320">
            <w:pPr>
              <w:spacing w:after="120"/>
              <w:ind w:left="-52" w:right="-202"/>
            </w:pPr>
            <w:r>
              <w:rPr>
                <w:b/>
              </w:rPr>
              <w:t>En activité</w:t>
            </w:r>
            <w:r w:rsidRPr="00177A12">
              <w:rPr>
                <w:b/>
              </w:rPr>
              <w:t xml:space="preserve"> :</w:t>
            </w:r>
          </w:p>
        </w:tc>
        <w:sdt>
          <w:sdtPr>
            <w:alias w:val="A26-ActiviteSous"/>
            <w:tag w:val="A26LIActiviteSous"/>
            <w:id w:val="738288503"/>
            <w:placeholder>
              <w:docPart w:val="F195A04C087145B680BF470E15CCD1F4"/>
            </w:placeholder>
            <w15:color w:val="0000FF"/>
          </w:sdtPr>
          <w:sdtEndPr/>
          <w:sdtContent>
            <w:tc>
              <w:tcPr>
                <w:tcW w:w="5661" w:type="dxa"/>
                <w:tcBorders>
                  <w:bottom w:val="single" w:sz="4" w:space="0" w:color="3186B5"/>
                </w:tcBorders>
                <w:vAlign w:val="center"/>
              </w:tcPr>
              <w:p w14:paraId="74DEAD50" w14:textId="1B2552CF" w:rsidR="00251211" w:rsidRDefault="00551EC3" w:rsidP="007B1320">
                <w:pPr>
                  <w:spacing w:after="120"/>
                  <w:ind w:left="-113"/>
                </w:pPr>
                <w:r>
                  <w:t>Oui</w:t>
                </w:r>
              </w:p>
            </w:tc>
          </w:sdtContent>
        </w:sdt>
      </w:tr>
      <w:tr w:rsidR="00251211" w14:paraId="430F9B4A" w14:textId="77777777" w:rsidTr="00BC6573">
        <w:trPr>
          <w:cantSplit/>
          <w:trHeight w:val="284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</w:tcBorders>
            <w:vAlign w:val="center"/>
          </w:tcPr>
          <w:p w14:paraId="613CC36C" w14:textId="77777777" w:rsidR="00251211" w:rsidRPr="00D52297" w:rsidRDefault="00251211" w:rsidP="007B1320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CONTRAT D’ASSURANCE</w:t>
            </w:r>
          </w:p>
        </w:tc>
        <w:tc>
          <w:tcPr>
            <w:tcW w:w="2409" w:type="dxa"/>
            <w:tcBorders>
              <w:top w:val="single" w:sz="4" w:space="0" w:color="3186B5"/>
            </w:tcBorders>
            <w:vAlign w:val="center"/>
          </w:tcPr>
          <w:p w14:paraId="7321E3E4" w14:textId="77777777" w:rsidR="00251211" w:rsidRDefault="00251211" w:rsidP="007B1320">
            <w:pPr>
              <w:spacing w:before="120"/>
              <w:ind w:left="-52" w:right="-202"/>
            </w:pPr>
            <w:r>
              <w:rPr>
                <w:b/>
              </w:rPr>
              <w:t>Nom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5661" w:type="dxa"/>
            <w:tcBorders>
              <w:top w:val="single" w:sz="4" w:space="0" w:color="3186B5"/>
            </w:tcBorders>
            <w:vAlign w:val="center"/>
          </w:tcPr>
          <w:p w14:paraId="7630A3FA" w14:textId="4C134F17" w:rsidR="00251211" w:rsidRDefault="00551EC3" w:rsidP="007B1320">
            <w:pPr>
              <w:spacing w:before="120"/>
              <w:ind w:left="-113"/>
            </w:pPr>
            <w:r>
              <w:t xml:space="preserve">GLOBAL CONSTRUCTEUR </w:t>
            </w:r>
          </w:p>
        </w:tc>
      </w:tr>
      <w:tr w:rsidR="00251211" w14:paraId="0D1FC98E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vAlign w:val="center"/>
          </w:tcPr>
          <w:p w14:paraId="48C54E42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545814CA" w14:textId="77777777" w:rsidR="00251211" w:rsidRDefault="00251211" w:rsidP="007B1320">
            <w:pPr>
              <w:ind w:left="-52" w:right="-202"/>
            </w:pPr>
            <w:r w:rsidRPr="00177A12">
              <w:rPr>
                <w:b/>
              </w:rPr>
              <w:t xml:space="preserve">N° de </w:t>
            </w:r>
            <w:r>
              <w:rPr>
                <w:b/>
              </w:rPr>
              <w:t>police</w:t>
            </w:r>
            <w:r w:rsidRPr="00177A12">
              <w:rPr>
                <w:b/>
              </w:rPr>
              <w:t xml:space="preserve"> :</w:t>
            </w:r>
          </w:p>
        </w:tc>
        <w:sdt>
          <w:sdtPr>
            <w:alias w:val="A26-Police"/>
            <w:tag w:val="A26LIPolice"/>
            <w:id w:val="649484408"/>
            <w:placeholder>
              <w:docPart w:val="75BECB17671645F2AC89451534496FCB"/>
            </w:placeholder>
            <w15:color w:val="0000FF"/>
          </w:sdtPr>
          <w:sdtEndPr/>
          <w:sdtContent>
            <w:tc>
              <w:tcPr>
                <w:tcW w:w="5661" w:type="dxa"/>
                <w:vAlign w:val="center"/>
              </w:tcPr>
              <w:p w14:paraId="522268EA" w14:textId="256D5AE9" w:rsidR="00251211" w:rsidRDefault="00551EC3" w:rsidP="007B1320">
                <w:pPr>
                  <w:ind w:left="-113"/>
                </w:pPr>
                <w:r w:rsidRPr="00551EC3">
                  <w:t>H09097J1244000/001558011</w:t>
                </w:r>
              </w:p>
            </w:tc>
          </w:sdtContent>
        </w:sdt>
      </w:tr>
      <w:tr w:rsidR="00251211" w14:paraId="102989AB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vAlign w:val="center"/>
          </w:tcPr>
          <w:p w14:paraId="1783F952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3D008320" w14:textId="77777777" w:rsidR="00251211" w:rsidRDefault="00113B22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CP consultées</w:t>
            </w:r>
            <w:r w:rsidR="00251211">
              <w:rPr>
                <w:b/>
              </w:rPr>
              <w:t> :</w:t>
            </w:r>
          </w:p>
        </w:tc>
        <w:tc>
          <w:tcPr>
            <w:tcW w:w="5661" w:type="dxa"/>
            <w:vAlign w:val="center"/>
          </w:tcPr>
          <w:p w14:paraId="57B32F47" w14:textId="77777777" w:rsidR="00251211" w:rsidRDefault="00251211" w:rsidP="007B1320">
            <w:pPr>
              <w:ind w:left="-113"/>
            </w:pPr>
            <w:proofErr w:type="gramStart"/>
            <w:r w:rsidRPr="00726167">
              <w:t>oui</w:t>
            </w:r>
            <w:proofErr w:type="gramEnd"/>
            <w:r w:rsidRPr="00726167">
              <w:t xml:space="preserve"> </w:t>
            </w:r>
            <w:sdt>
              <w:sdtPr>
                <w:id w:val="315313552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726167">
                  <w:sym w:font="Wingdings" w:char="F0FE"/>
                </w:r>
              </w:sdtContent>
            </w:sdt>
            <w:r w:rsidRPr="00726167">
              <w:tab/>
            </w:r>
            <w:r w:rsidRPr="00726167">
              <w:tab/>
              <w:t xml:space="preserve">non </w:t>
            </w:r>
            <w:sdt>
              <w:sdtPr>
                <w:id w:val="-32936888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72616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51211" w14:paraId="384653A4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vAlign w:val="center"/>
          </w:tcPr>
          <w:p w14:paraId="2493148D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39883E3D" w14:textId="77777777" w:rsidR="00251211" w:rsidRDefault="00251211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Date d’effet</w:t>
            </w:r>
            <w:r w:rsidR="00BC6573">
              <w:rPr>
                <w:b/>
              </w:rPr>
              <w:t> :</w:t>
            </w:r>
          </w:p>
        </w:tc>
        <w:tc>
          <w:tcPr>
            <w:tcW w:w="5661" w:type="dxa"/>
            <w:vAlign w:val="center"/>
          </w:tcPr>
          <w:p w14:paraId="3AC87BE8" w14:textId="6BEAA0D5" w:rsidR="00251211" w:rsidRDefault="00551EC3" w:rsidP="007B1320">
            <w:pPr>
              <w:ind w:left="-113"/>
            </w:pPr>
            <w:r>
              <w:t>01/01/2020</w:t>
            </w:r>
          </w:p>
        </w:tc>
      </w:tr>
      <w:tr w:rsidR="00251211" w14:paraId="36C9EF1C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vAlign w:val="center"/>
          </w:tcPr>
          <w:p w14:paraId="7D0384AE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0B05F9B4" w14:textId="77777777" w:rsidR="00251211" w:rsidRDefault="00251211" w:rsidP="007B1320">
            <w:pPr>
              <w:ind w:left="-52" w:right="-202"/>
            </w:pPr>
            <w:r>
              <w:rPr>
                <w:b/>
              </w:rPr>
              <w:t>Date de résiliation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5661" w:type="dxa"/>
            <w:vAlign w:val="center"/>
          </w:tcPr>
          <w:p w14:paraId="7F4936D8" w14:textId="77777777" w:rsidR="00251211" w:rsidRDefault="00251211" w:rsidP="007B1320">
            <w:pPr>
              <w:ind w:left="-113"/>
            </w:pPr>
          </w:p>
        </w:tc>
      </w:tr>
      <w:tr w:rsidR="008C3B6F" w14:paraId="024AE57C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vAlign w:val="center"/>
          </w:tcPr>
          <w:p w14:paraId="7BE6DBB6" w14:textId="77777777" w:rsidR="008C3B6F" w:rsidRPr="00D52297" w:rsidRDefault="008C3B6F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6287CD73" w14:textId="77777777" w:rsidR="008C3B6F" w:rsidRDefault="008C3B6F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Franchise</w:t>
            </w:r>
            <w:r w:rsidR="00274E86">
              <w:rPr>
                <w:b/>
              </w:rPr>
              <w:t> :</w:t>
            </w:r>
          </w:p>
        </w:tc>
        <w:tc>
          <w:tcPr>
            <w:tcW w:w="5661" w:type="dxa"/>
            <w:vAlign w:val="center"/>
          </w:tcPr>
          <w:p w14:paraId="0EE1AA31" w14:textId="142FA724" w:rsidR="008C3B6F" w:rsidRDefault="00551EC3" w:rsidP="007B1320">
            <w:pPr>
              <w:ind w:left="-113"/>
            </w:pPr>
            <w:r>
              <w:t>1 384 €</w:t>
            </w:r>
          </w:p>
        </w:tc>
      </w:tr>
      <w:tr w:rsidR="00251211" w14:paraId="6CBFAB25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tcBorders>
              <w:bottom w:val="single" w:sz="4" w:space="0" w:color="3186B5"/>
            </w:tcBorders>
            <w:vAlign w:val="center"/>
          </w:tcPr>
          <w:p w14:paraId="0E5264B2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tcBorders>
              <w:bottom w:val="single" w:sz="4" w:space="0" w:color="3186B5"/>
            </w:tcBorders>
            <w:vAlign w:val="center"/>
          </w:tcPr>
          <w:p w14:paraId="09EDBF4F" w14:textId="77777777" w:rsidR="00251211" w:rsidRPr="00177A12" w:rsidRDefault="00251211" w:rsidP="007B1320">
            <w:pPr>
              <w:spacing w:after="120"/>
              <w:ind w:left="-52" w:right="-202"/>
              <w:rPr>
                <w:b/>
              </w:rPr>
            </w:pPr>
            <w:r>
              <w:rPr>
                <w:b/>
              </w:rPr>
              <w:t>Activités souscrites</w:t>
            </w:r>
            <w:r w:rsidRPr="00177A12">
              <w:rPr>
                <w:b/>
              </w:rPr>
              <w:t> :</w:t>
            </w:r>
          </w:p>
        </w:tc>
        <w:tc>
          <w:tcPr>
            <w:tcW w:w="5661" w:type="dxa"/>
            <w:tcBorders>
              <w:bottom w:val="single" w:sz="4" w:space="0" w:color="3186B5"/>
            </w:tcBorders>
            <w:vAlign w:val="center"/>
          </w:tcPr>
          <w:p w14:paraId="00D0FE7D" w14:textId="77777777" w:rsidR="00251211" w:rsidRDefault="00251211" w:rsidP="007B1320">
            <w:pPr>
              <w:spacing w:after="120"/>
              <w:ind w:left="-113"/>
            </w:pPr>
          </w:p>
        </w:tc>
      </w:tr>
      <w:tr w:rsidR="00251211" w14:paraId="592CA637" w14:textId="77777777" w:rsidTr="00BC6573">
        <w:trPr>
          <w:cantSplit/>
          <w:trHeight w:val="284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10158AF4" w14:textId="77777777" w:rsidR="00251211" w:rsidRPr="00D52297" w:rsidRDefault="00251211" w:rsidP="007B1320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MARCHE DE L’ASSURE</w:t>
            </w:r>
          </w:p>
        </w:tc>
        <w:tc>
          <w:tcPr>
            <w:tcW w:w="2409" w:type="dxa"/>
            <w:tcBorders>
              <w:top w:val="single" w:sz="4" w:space="0" w:color="3186B5"/>
            </w:tcBorders>
            <w:vAlign w:val="center"/>
          </w:tcPr>
          <w:p w14:paraId="25806FDC" w14:textId="77777777" w:rsidR="00251211" w:rsidRDefault="00251211" w:rsidP="007B1320">
            <w:pPr>
              <w:spacing w:before="120"/>
              <w:ind w:left="-52" w:right="-202"/>
            </w:pPr>
            <w:r>
              <w:rPr>
                <w:b/>
              </w:rPr>
              <w:t>Nature du marché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5661" w:type="dxa"/>
            <w:tcBorders>
              <w:top w:val="single" w:sz="4" w:space="0" w:color="3186B5"/>
            </w:tcBorders>
            <w:vAlign w:val="center"/>
          </w:tcPr>
          <w:p w14:paraId="4B500DC2" w14:textId="4FC1D20C" w:rsidR="00251211" w:rsidRDefault="00551EC3" w:rsidP="007B1320">
            <w:pPr>
              <w:spacing w:before="120"/>
              <w:ind w:left="-113"/>
            </w:pPr>
            <w:r>
              <w:t xml:space="preserve">Contrat de louage d’ouvrage </w:t>
            </w:r>
          </w:p>
        </w:tc>
      </w:tr>
      <w:tr w:rsidR="00251211" w14:paraId="1E74F542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0F1648C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67AB1D28" w14:textId="77777777" w:rsidR="00251211" w:rsidRPr="00177A12" w:rsidRDefault="00251211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Donneur d’ordre :</w:t>
            </w:r>
          </w:p>
        </w:tc>
        <w:tc>
          <w:tcPr>
            <w:tcW w:w="5661" w:type="dxa"/>
            <w:vAlign w:val="center"/>
          </w:tcPr>
          <w:p w14:paraId="2A8A809E" w14:textId="620B974A" w:rsidR="00251211" w:rsidRDefault="00551EC3" w:rsidP="007B1320">
            <w:pPr>
              <w:ind w:left="-113"/>
            </w:pPr>
            <w:r>
              <w:t xml:space="preserve">SDC 5 JACQUES CŒUR représenté par le syndic CENTURY 21 LGI </w:t>
            </w:r>
          </w:p>
        </w:tc>
      </w:tr>
      <w:tr w:rsidR="00251211" w14:paraId="1B1ED9F1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7F19FE0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5B8EFF02" w14:textId="77777777" w:rsidR="00251211" w:rsidRDefault="00251211" w:rsidP="007B1320">
            <w:pPr>
              <w:ind w:left="-52" w:right="-202"/>
            </w:pPr>
            <w:r>
              <w:rPr>
                <w:b/>
              </w:rPr>
              <w:t>Objet du marché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5661" w:type="dxa"/>
            <w:vAlign w:val="center"/>
          </w:tcPr>
          <w:p w14:paraId="17D9D721" w14:textId="264877EF" w:rsidR="00251211" w:rsidRDefault="00551EC3" w:rsidP="007B1320">
            <w:pPr>
              <w:ind w:left="-113"/>
            </w:pPr>
            <w:r>
              <w:t xml:space="preserve">Travaux de ravalement des parties communes des façades sur cour + réfection du sol de la cour. </w:t>
            </w:r>
          </w:p>
        </w:tc>
      </w:tr>
      <w:tr w:rsidR="008C3B6F" w14:paraId="63DD5A4F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99BBAEF" w14:textId="77777777" w:rsidR="008C3B6F" w:rsidRPr="00D52297" w:rsidRDefault="008C3B6F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365F2822" w14:textId="77777777" w:rsidR="008C3B6F" w:rsidRDefault="00116A25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Formalisme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5661" w:type="dxa"/>
            <w:vAlign w:val="center"/>
          </w:tcPr>
          <w:p w14:paraId="2EB14E3B" w14:textId="77777777" w:rsidR="008C3B6F" w:rsidRDefault="00551EC3" w:rsidP="007B1320">
            <w:pPr>
              <w:ind w:left="-113"/>
            </w:pPr>
            <w:r>
              <w:t>Lettre d’engagement du 23/05/2023</w:t>
            </w:r>
          </w:p>
          <w:p w14:paraId="7B937ADD" w14:textId="6CF56715" w:rsidR="00551EC3" w:rsidRDefault="00551EC3" w:rsidP="007B1320">
            <w:pPr>
              <w:ind w:left="-113"/>
            </w:pPr>
            <w:r>
              <w:t>Devis n°00001525 du 24/06/2022</w:t>
            </w:r>
          </w:p>
        </w:tc>
      </w:tr>
      <w:tr w:rsidR="00251211" w14:paraId="1FD2BABB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DDE6370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17999841" w14:textId="77777777" w:rsidR="00251211" w:rsidRDefault="00116A25" w:rsidP="007B1320">
            <w:pPr>
              <w:ind w:left="-52" w:right="-202"/>
            </w:pPr>
            <w:r>
              <w:rPr>
                <w:b/>
              </w:rPr>
              <w:t>Date du marché :</w:t>
            </w:r>
          </w:p>
        </w:tc>
        <w:tc>
          <w:tcPr>
            <w:tcW w:w="5661" w:type="dxa"/>
            <w:vAlign w:val="center"/>
          </w:tcPr>
          <w:p w14:paraId="7A72C3E9" w14:textId="30E32FB9" w:rsidR="00251211" w:rsidRDefault="00551EC3" w:rsidP="007B1320">
            <w:pPr>
              <w:ind w:left="-113"/>
            </w:pPr>
            <w:r>
              <w:t>23/05/2023</w:t>
            </w:r>
          </w:p>
        </w:tc>
      </w:tr>
      <w:tr w:rsidR="00251211" w14:paraId="7158B38B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2525FC9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5D31A9A3" w14:textId="77777777" w:rsidR="00251211" w:rsidRDefault="00116A25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Montant du marché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5661" w:type="dxa"/>
            <w:vAlign w:val="center"/>
          </w:tcPr>
          <w:p w14:paraId="5545C9B9" w14:textId="641C11F1" w:rsidR="00251211" w:rsidRDefault="00551EC3" w:rsidP="007B1320">
            <w:pPr>
              <w:ind w:left="-113"/>
            </w:pPr>
            <w:r>
              <w:t xml:space="preserve">72 130,30 € TTC </w:t>
            </w:r>
          </w:p>
        </w:tc>
      </w:tr>
      <w:tr w:rsidR="00251211" w14:paraId="65334EAD" w14:textId="77777777" w:rsidTr="00BC6573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2ECC691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tcBorders>
              <w:bottom w:val="single" w:sz="4" w:space="0" w:color="3186B5"/>
            </w:tcBorders>
            <w:vAlign w:val="center"/>
          </w:tcPr>
          <w:p w14:paraId="008A9840" w14:textId="77777777" w:rsidR="00251211" w:rsidRDefault="00116A25" w:rsidP="007B1320">
            <w:pPr>
              <w:spacing w:after="120"/>
              <w:ind w:left="-52" w:right="-202"/>
            </w:pPr>
            <w:r>
              <w:rPr>
                <w:b/>
              </w:rPr>
              <w:t>Technique courante :</w:t>
            </w:r>
          </w:p>
        </w:tc>
        <w:tc>
          <w:tcPr>
            <w:tcW w:w="5661" w:type="dxa"/>
            <w:tcBorders>
              <w:bottom w:val="single" w:sz="4" w:space="0" w:color="3186B5"/>
            </w:tcBorders>
            <w:vAlign w:val="center"/>
          </w:tcPr>
          <w:p w14:paraId="5FFF6E32" w14:textId="77777777" w:rsidR="00251211" w:rsidRDefault="00251211" w:rsidP="007B1320">
            <w:pPr>
              <w:spacing w:after="120"/>
              <w:ind w:left="-113"/>
            </w:pPr>
          </w:p>
        </w:tc>
      </w:tr>
      <w:tr w:rsidR="00113B22" w14:paraId="707FC5BA" w14:textId="77777777" w:rsidTr="00BC6573">
        <w:trPr>
          <w:cantSplit/>
          <w:trHeight w:val="227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</w:tcBorders>
            <w:vAlign w:val="center"/>
          </w:tcPr>
          <w:p w14:paraId="7C5E3855" w14:textId="77777777" w:rsidR="00113B22" w:rsidRPr="00D52297" w:rsidRDefault="00113B22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bookmarkStart w:id="0" w:name="_Hlk139039168"/>
            <w:r>
              <w:rPr>
                <w:rFonts w:asciiTheme="majorHAnsi" w:hAnsiTheme="majorHAnsi" w:cstheme="majorHAnsi"/>
                <w:color w:val="3186B5"/>
              </w:rPr>
              <w:t>SINISTRE</w:t>
            </w:r>
          </w:p>
        </w:tc>
        <w:tc>
          <w:tcPr>
            <w:tcW w:w="2409" w:type="dxa"/>
            <w:tcBorders>
              <w:top w:val="single" w:sz="4" w:space="0" w:color="3186B5"/>
            </w:tcBorders>
            <w:vAlign w:val="center"/>
          </w:tcPr>
          <w:p w14:paraId="45A40DE3" w14:textId="77777777" w:rsidR="00113B22" w:rsidRDefault="003969F4" w:rsidP="00113B22">
            <w:pPr>
              <w:spacing w:before="120"/>
              <w:ind w:left="-52" w:right="-202"/>
              <w:rPr>
                <w:b/>
              </w:rPr>
            </w:pPr>
            <w:r>
              <w:rPr>
                <w:b/>
              </w:rPr>
              <w:t>Nature</w:t>
            </w:r>
            <w:r w:rsidR="00C8709E">
              <w:rPr>
                <w:b/>
              </w:rPr>
              <w:t> :</w:t>
            </w:r>
          </w:p>
        </w:tc>
        <w:sdt>
          <w:sdtPr>
            <w:rPr>
              <w:bCs/>
            </w:rPr>
            <w:alias w:val="A26-LibelDossier"/>
            <w:tag w:val="A26LILibelDossier"/>
            <w:id w:val="-2006277875"/>
            <w:placeholder>
              <w:docPart w:val="A1C21113A2444BEEA1875ECF7308AF5F"/>
            </w:placeholder>
            <w15:color w:val="0000FF"/>
          </w:sdtPr>
          <w:sdtEndPr/>
          <w:sdtContent>
            <w:tc>
              <w:tcPr>
                <w:tcW w:w="5661" w:type="dxa"/>
                <w:tcBorders>
                  <w:top w:val="single" w:sz="4" w:space="0" w:color="3186B5"/>
                </w:tcBorders>
                <w:vAlign w:val="center"/>
              </w:tcPr>
              <w:p w14:paraId="41B5A4CB" w14:textId="12C14BD9" w:rsidR="00113B22" w:rsidRPr="00113B22" w:rsidRDefault="00551EC3" w:rsidP="00113B22">
                <w:pPr>
                  <w:spacing w:before="120"/>
                  <w:ind w:left="-113"/>
                  <w:rPr>
                    <w:bCs/>
                  </w:rPr>
                </w:pPr>
                <w:r>
                  <w:rPr>
                    <w:bCs/>
                  </w:rPr>
                  <w:t xml:space="preserve">Dégât des eaux </w:t>
                </w:r>
                <w:proofErr w:type="gramStart"/>
                <w:r>
                  <w:rPr>
                    <w:bCs/>
                  </w:rPr>
                  <w:t>suite aux</w:t>
                </w:r>
                <w:proofErr w:type="gramEnd"/>
                <w:r>
                  <w:rPr>
                    <w:bCs/>
                  </w:rPr>
                  <w:t xml:space="preserve"> travaux de rénovation de la façade par l'entreprise ETR FACADES mandatée par le syndic de copropriété CENTURY 21.</w:t>
                </w:r>
              </w:p>
            </w:tc>
          </w:sdtContent>
        </w:sdt>
      </w:tr>
      <w:tr w:rsidR="003969F4" w14:paraId="08CAA524" w14:textId="77777777" w:rsidTr="00BC6573">
        <w:trPr>
          <w:cantSplit/>
          <w:trHeight w:val="227"/>
          <w:jc w:val="center"/>
        </w:trPr>
        <w:tc>
          <w:tcPr>
            <w:tcW w:w="1560" w:type="dxa"/>
            <w:vMerge/>
            <w:vAlign w:val="center"/>
          </w:tcPr>
          <w:p w14:paraId="70D1636F" w14:textId="77777777" w:rsidR="003969F4" w:rsidRPr="00D52297" w:rsidRDefault="003969F4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2BE084B3" w14:textId="77777777" w:rsidR="003969F4" w:rsidRDefault="00BC6573" w:rsidP="00113B22">
            <w:pPr>
              <w:ind w:left="-52" w:right="-202"/>
              <w:rPr>
                <w:b/>
              </w:rPr>
            </w:pPr>
            <w:r>
              <w:rPr>
                <w:b/>
              </w:rPr>
              <w:t>Lieu :</w:t>
            </w:r>
          </w:p>
        </w:tc>
        <w:tc>
          <w:tcPr>
            <w:tcW w:w="5661" w:type="dxa"/>
            <w:vAlign w:val="center"/>
          </w:tcPr>
          <w:p w14:paraId="5F4F85BE" w14:textId="2A2BFE05" w:rsidR="003969F4" w:rsidRDefault="0074016E" w:rsidP="00113B22">
            <w:pPr>
              <w:ind w:left="-113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1"/>
                <w:tag w:val="A26LIAdrAffaire1"/>
                <w:id w:val="-774324474"/>
                <w:placeholder>
                  <w:docPart w:val="5DA401AE8BB048F59369A555B5B8519C"/>
                </w:placeholder>
                <w15:color w:val="0000FF"/>
              </w:sdtPr>
              <w:sdtEndPr/>
              <w:sdtContent>
                <w:r w:rsidR="00551EC3">
                  <w:rPr>
                    <w:bCs/>
                  </w:rPr>
                  <w:instrText>5 rue Jacques Coeur</w:instrText>
                </w:r>
              </w:sdtContent>
            </w:sdt>
            <w:r>
              <w:rPr>
                <w:bCs/>
              </w:rPr>
              <w:instrText>" = "" "" "</w:instrText>
            </w:r>
            <w:sdt>
              <w:sdtPr>
                <w:rPr>
                  <w:bCs/>
                </w:rPr>
                <w:alias w:val="A26-AdrAffaire1"/>
                <w:tag w:val="A26LIAdrAffaire1"/>
                <w:id w:val="2038698881"/>
                <w:placeholder>
                  <w:docPart w:val="3BD5DC7B0A634258AB4ADB1FA175856F"/>
                </w:placeholder>
                <w15:color w:val="0000FF"/>
              </w:sdtPr>
              <w:sdtEndPr/>
              <w:sdtContent>
                <w:r w:rsidR="00551EC3">
                  <w:rPr>
                    <w:bCs/>
                  </w:rPr>
                  <w:instrText>5 rue Jacques Coeur</w:instrText>
                </w:r>
              </w:sdtContent>
            </w:sdt>
            <w:r>
              <w:rPr>
                <w:bCs/>
              </w:rPr>
              <w:instrText xml:space="preserve">" </w:instrText>
            </w:r>
            <w:r>
              <w:rPr>
                <w:bCs/>
              </w:rPr>
              <w:fldChar w:fldCharType="separate"/>
            </w:r>
            <w:r w:rsidR="00615FF7">
              <w:rPr>
                <w:bCs/>
                <w:noProof/>
              </w:rPr>
              <w:t>5 rue Jacques Coeur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2"/>
                <w:tag w:val="A26LIAdrAffaire2"/>
                <w:id w:val="274604792"/>
                <w:placeholder>
                  <w:docPart w:val="5A26FFC63B9C46E9BE2D06C23B645DB1"/>
                </w:placeholder>
                <w:showingPlcHdr/>
                <w15:color w:val="0000FF"/>
              </w:sdtPr>
              <w:sdtEndPr/>
              <w:sdtContent/>
            </w:sdt>
            <w:r>
              <w:rPr>
                <w:bCs/>
              </w:rPr>
              <w:instrText>" = "" "" "</w:instrText>
            </w:r>
            <w:r w:rsidR="00194835">
              <w:rPr>
                <w:bCs/>
              </w:rPr>
              <w:instrText xml:space="preserve"> </w:instrText>
            </w:r>
            <w:sdt>
              <w:sdtPr>
                <w:rPr>
                  <w:bCs/>
                </w:rPr>
                <w:alias w:val="A26-AdrAffaire2"/>
                <w:tag w:val="A26LIAdrAffaire2"/>
                <w:id w:val="-1274853281"/>
                <w:placeholder>
                  <w:docPart w:val="B71082544F6842BC8900E71C31B189EB"/>
                </w:placeholder>
                <w:showingPlcHdr/>
                <w15:color w:val="0000FF"/>
              </w:sdtPr>
              <w:sdtEndPr/>
              <w:sdtContent/>
            </w:sdt>
            <w:r>
              <w:rPr>
                <w:bCs/>
              </w:rPr>
              <w:instrText xml:space="preserve">"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23"/>
                <w:tag w:val="A26LIAdrAffaire23"/>
                <w:id w:val="-1679962575"/>
                <w:placeholder>
                  <w:docPart w:val="9208B84B2A334C0684F94F2AC13B5F34"/>
                </w:placeholder>
                <w:showingPlcHdr/>
                <w15:color w:val="0000FF"/>
              </w:sdtPr>
              <w:sdtEndPr/>
              <w:sdtContent/>
            </w:sdt>
            <w:r>
              <w:rPr>
                <w:bCs/>
              </w:rPr>
              <w:instrText>" = "" "" "</w:instrText>
            </w:r>
            <w:r w:rsidR="00194835">
              <w:rPr>
                <w:bCs/>
              </w:rPr>
              <w:instrText xml:space="preserve"> </w:instrText>
            </w:r>
            <w:sdt>
              <w:sdtPr>
                <w:rPr>
                  <w:bCs/>
                </w:rPr>
                <w:alias w:val="A26-AdrAffaire23"/>
                <w:tag w:val="A26LIAdrAffaire23"/>
                <w:id w:val="-729923706"/>
                <w:placeholder>
                  <w:docPart w:val="1931027246494244AC1DAA22F58871B3"/>
                </w:placeholder>
                <w:showingPlcHdr/>
                <w15:color w:val="0000FF"/>
              </w:sdtPr>
              <w:sdtEndPr/>
              <w:sdtContent/>
            </w:sdt>
            <w:r>
              <w:rPr>
                <w:bCs/>
              </w:rPr>
              <w:instrText xml:space="preserve">"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3"/>
                <w:tag w:val="A26LIAdrAffaire3"/>
                <w:id w:val="-144278102"/>
                <w:placeholder>
                  <w:docPart w:val="5D8DB0C20C184FECBB6502141951965E"/>
                </w:placeholder>
                <w15:color w:val="0000FF"/>
              </w:sdtPr>
              <w:sdtEndPr/>
              <w:sdtContent>
                <w:r w:rsidR="00551EC3">
                  <w:rPr>
                    <w:bCs/>
                  </w:rPr>
                  <w:instrText>34000 MONTPELLIER</w:instrText>
                </w:r>
              </w:sdtContent>
            </w:sdt>
            <w:r>
              <w:rPr>
                <w:bCs/>
              </w:rPr>
              <w:instrText>" = "" "" "</w:instrText>
            </w:r>
            <w:r w:rsidR="00E850ED">
              <w:rPr>
                <w:bCs/>
              </w:rPr>
              <w:instrText>,</w:instrText>
            </w:r>
            <w:r w:rsidR="00194835">
              <w:rPr>
                <w:bCs/>
              </w:rPr>
              <w:instrText xml:space="preserve"> </w:instrText>
            </w:r>
            <w:sdt>
              <w:sdtPr>
                <w:rPr>
                  <w:bCs/>
                </w:rPr>
                <w:alias w:val="A26-AdrAffaire3"/>
                <w:tag w:val="A26LIAdrAffaire3"/>
                <w:id w:val="-1809230790"/>
                <w:placeholder>
                  <w:docPart w:val="5D5984C37A1444D99219719FD5D2D111"/>
                </w:placeholder>
                <w15:color w:val="0000FF"/>
              </w:sdtPr>
              <w:sdtEndPr/>
              <w:sdtContent>
                <w:r w:rsidR="00551EC3">
                  <w:rPr>
                    <w:bCs/>
                  </w:rPr>
                  <w:instrText>34000 MONTPELLIER</w:instrText>
                </w:r>
              </w:sdtContent>
            </w:sdt>
            <w:r>
              <w:rPr>
                <w:bCs/>
              </w:rPr>
              <w:instrText xml:space="preserve">" </w:instrText>
            </w:r>
            <w:r>
              <w:rPr>
                <w:bCs/>
              </w:rPr>
              <w:fldChar w:fldCharType="separate"/>
            </w:r>
            <w:r w:rsidR="00615FF7">
              <w:rPr>
                <w:bCs/>
                <w:noProof/>
              </w:rPr>
              <w:t xml:space="preserve">, </w:t>
            </w:r>
            <w:r w:rsidR="00615FF7">
              <w:rPr>
                <w:bCs/>
                <w:noProof/>
              </w:rPr>
              <w:t>34000 MONTPELLIER</w:t>
            </w:r>
            <w:r>
              <w:rPr>
                <w:bCs/>
              </w:rPr>
              <w:fldChar w:fldCharType="end"/>
            </w:r>
          </w:p>
        </w:tc>
      </w:tr>
      <w:tr w:rsidR="003969F4" w14:paraId="68804E65" w14:textId="77777777" w:rsidTr="00BC6573">
        <w:trPr>
          <w:cantSplit/>
          <w:trHeight w:val="227"/>
          <w:jc w:val="center"/>
        </w:trPr>
        <w:tc>
          <w:tcPr>
            <w:tcW w:w="1560" w:type="dxa"/>
            <w:vMerge/>
            <w:vAlign w:val="center"/>
          </w:tcPr>
          <w:p w14:paraId="612E04C2" w14:textId="77777777" w:rsidR="003969F4" w:rsidRPr="00D52297" w:rsidRDefault="003969F4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3D796689" w14:textId="77777777" w:rsidR="003969F4" w:rsidRDefault="00BC6573" w:rsidP="00113B22">
            <w:pPr>
              <w:ind w:left="-52" w:right="-202"/>
              <w:rPr>
                <w:b/>
              </w:rPr>
            </w:pPr>
            <w:r>
              <w:rPr>
                <w:b/>
              </w:rPr>
              <w:t>Date fait dommageable :</w:t>
            </w:r>
          </w:p>
        </w:tc>
        <w:tc>
          <w:tcPr>
            <w:tcW w:w="5661" w:type="dxa"/>
            <w:vAlign w:val="center"/>
          </w:tcPr>
          <w:p w14:paraId="755F6A5C" w14:textId="77777777" w:rsidR="003969F4" w:rsidRDefault="003969F4" w:rsidP="00113B22">
            <w:pPr>
              <w:ind w:left="-113"/>
              <w:rPr>
                <w:bCs/>
              </w:rPr>
            </w:pPr>
          </w:p>
        </w:tc>
      </w:tr>
      <w:tr w:rsidR="003969F4" w14:paraId="48BE8CFA" w14:textId="77777777" w:rsidTr="00BC6573">
        <w:trPr>
          <w:cantSplit/>
          <w:trHeight w:val="227"/>
          <w:jc w:val="center"/>
        </w:trPr>
        <w:tc>
          <w:tcPr>
            <w:tcW w:w="1560" w:type="dxa"/>
            <w:vMerge/>
            <w:vAlign w:val="center"/>
          </w:tcPr>
          <w:p w14:paraId="1D4C6604" w14:textId="77777777" w:rsidR="003969F4" w:rsidRPr="00D52297" w:rsidRDefault="003969F4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16F25B75" w14:textId="77777777" w:rsidR="003969F4" w:rsidRDefault="00BC6573" w:rsidP="00113B22">
            <w:pPr>
              <w:ind w:left="-52" w:right="-202"/>
              <w:rPr>
                <w:b/>
              </w:rPr>
            </w:pPr>
            <w:r>
              <w:rPr>
                <w:b/>
              </w:rPr>
              <w:t>Date apparition :</w:t>
            </w:r>
          </w:p>
        </w:tc>
        <w:tc>
          <w:tcPr>
            <w:tcW w:w="5661" w:type="dxa"/>
            <w:vAlign w:val="center"/>
          </w:tcPr>
          <w:p w14:paraId="6AAB4D3A" w14:textId="77777777" w:rsidR="003969F4" w:rsidRDefault="003969F4" w:rsidP="00113B22">
            <w:pPr>
              <w:ind w:left="-113"/>
              <w:rPr>
                <w:bCs/>
              </w:rPr>
            </w:pPr>
          </w:p>
        </w:tc>
      </w:tr>
      <w:tr w:rsidR="00113B22" w14:paraId="16968A92" w14:textId="77777777" w:rsidTr="00BC6573">
        <w:trPr>
          <w:cantSplit/>
          <w:trHeight w:val="227"/>
          <w:jc w:val="center"/>
        </w:trPr>
        <w:tc>
          <w:tcPr>
            <w:tcW w:w="1560" w:type="dxa"/>
            <w:vMerge/>
            <w:vAlign w:val="center"/>
          </w:tcPr>
          <w:p w14:paraId="513323AB" w14:textId="77777777" w:rsidR="00113B22" w:rsidRPr="00D52297" w:rsidRDefault="00113B22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vAlign w:val="center"/>
          </w:tcPr>
          <w:p w14:paraId="31EC3096" w14:textId="77777777" w:rsidR="00113B22" w:rsidRDefault="00BC6573" w:rsidP="00113B22">
            <w:pPr>
              <w:ind w:left="-52" w:right="-202"/>
              <w:rPr>
                <w:b/>
              </w:rPr>
            </w:pPr>
            <w:r>
              <w:rPr>
                <w:b/>
              </w:rPr>
              <w:t>Date réclamation</w:t>
            </w:r>
            <w:r w:rsidR="00EE5B2D">
              <w:rPr>
                <w:b/>
              </w:rPr>
              <w:t> :</w:t>
            </w:r>
          </w:p>
        </w:tc>
        <w:tc>
          <w:tcPr>
            <w:tcW w:w="5661" w:type="dxa"/>
            <w:vAlign w:val="center"/>
          </w:tcPr>
          <w:p w14:paraId="4D10BFAF" w14:textId="77777777" w:rsidR="00113B22" w:rsidRPr="00113B22" w:rsidRDefault="00113B22" w:rsidP="00113B22">
            <w:pPr>
              <w:ind w:left="-113"/>
              <w:rPr>
                <w:bCs/>
              </w:rPr>
            </w:pPr>
          </w:p>
        </w:tc>
      </w:tr>
      <w:tr w:rsidR="00113B22" w14:paraId="0411EF93" w14:textId="77777777" w:rsidTr="00BC6573">
        <w:trPr>
          <w:cantSplit/>
          <w:trHeight w:val="227"/>
          <w:jc w:val="center"/>
        </w:trPr>
        <w:tc>
          <w:tcPr>
            <w:tcW w:w="1560" w:type="dxa"/>
            <w:vMerge/>
            <w:vAlign w:val="center"/>
          </w:tcPr>
          <w:p w14:paraId="284ECF65" w14:textId="77777777" w:rsidR="00113B22" w:rsidRPr="00D52297" w:rsidRDefault="00113B22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409" w:type="dxa"/>
            <w:tcBorders>
              <w:bottom w:val="single" w:sz="4" w:space="0" w:color="3186B5"/>
            </w:tcBorders>
            <w:vAlign w:val="center"/>
          </w:tcPr>
          <w:p w14:paraId="72770CB0" w14:textId="77777777" w:rsidR="00113B22" w:rsidRDefault="00BC6573" w:rsidP="007B1320">
            <w:pPr>
              <w:spacing w:after="120"/>
              <w:ind w:left="-52" w:right="-202"/>
              <w:rPr>
                <w:b/>
              </w:rPr>
            </w:pPr>
            <w:r>
              <w:rPr>
                <w:b/>
              </w:rPr>
              <w:t>Date déclaration :</w:t>
            </w:r>
          </w:p>
        </w:tc>
        <w:tc>
          <w:tcPr>
            <w:tcW w:w="5661" w:type="dxa"/>
            <w:tcBorders>
              <w:bottom w:val="single" w:sz="4" w:space="0" w:color="3186B5"/>
            </w:tcBorders>
            <w:vAlign w:val="center"/>
          </w:tcPr>
          <w:p w14:paraId="5C2EA237" w14:textId="418E8D0C" w:rsidR="00113B22" w:rsidRPr="00113B22" w:rsidRDefault="00551EC3" w:rsidP="007B1320">
            <w:pPr>
              <w:spacing w:after="120"/>
              <w:ind w:left="-113"/>
              <w:rPr>
                <w:bCs/>
              </w:rPr>
            </w:pPr>
            <w:r>
              <w:rPr>
                <w:bCs/>
              </w:rPr>
              <w:t>13/02/2024</w:t>
            </w:r>
          </w:p>
        </w:tc>
      </w:tr>
      <w:bookmarkEnd w:id="0"/>
    </w:tbl>
    <w:p w14:paraId="3F209AD7" w14:textId="77777777" w:rsidR="0074016E" w:rsidRDefault="0074016E"/>
    <w:p w14:paraId="60E10C09" w14:textId="77777777" w:rsidR="007D1061" w:rsidRDefault="007D1061"/>
    <w:p w14:paraId="34979E9F" w14:textId="77777777" w:rsidR="007D1061" w:rsidRPr="00705BB1" w:rsidRDefault="007D1061" w:rsidP="007D1061">
      <w:pPr>
        <w:pStyle w:val="Titre2"/>
        <w:rPr>
          <w:b w:val="0"/>
          <w:bCs w:val="0"/>
        </w:rPr>
      </w:pPr>
      <w:r>
        <w:t>Les pieces examinees par l’expert</w:t>
      </w:r>
    </w:p>
    <w:p w14:paraId="33B9C11F" w14:textId="77777777" w:rsidR="007D1061" w:rsidRDefault="007D1061"/>
    <w:p w14:paraId="78328DF0" w14:textId="77777777" w:rsidR="002D1303" w:rsidRDefault="002D1303">
      <w:pPr>
        <w:jc w:val="left"/>
      </w:pPr>
      <w:r>
        <w:br w:type="page"/>
      </w:r>
    </w:p>
    <w:p w14:paraId="467C3290" w14:textId="77777777" w:rsidR="00861176" w:rsidRDefault="00861176" w:rsidP="00DF15C1">
      <w:pPr>
        <w:pStyle w:val="Titre1"/>
      </w:pPr>
      <w:r>
        <w:lastRenderedPageBreak/>
        <w:t>INTERVENANTS</w:t>
      </w:r>
    </w:p>
    <w:p w14:paraId="25AC9A40" w14:textId="77777777" w:rsidR="00130507" w:rsidRDefault="00130507" w:rsidP="00130507">
      <w:pPr>
        <w:rPr>
          <w:lang w:eastAsia="ja-JP"/>
        </w:rPr>
      </w:pPr>
    </w:p>
    <w:tbl>
      <w:tblPr>
        <w:tblStyle w:val="Tableaudobjectifduprojet"/>
        <w:tblW w:w="9639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401"/>
        <w:gridCol w:w="1560"/>
        <w:gridCol w:w="2694"/>
        <w:gridCol w:w="1984"/>
      </w:tblGrid>
      <w:tr w:rsidR="00930047" w:rsidRPr="00136CF3" w14:paraId="01E8720B" w14:textId="77777777" w:rsidTr="005D6C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1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69A65E37" w14:textId="77777777" w:rsidR="00930047" w:rsidRPr="00136CF3" w:rsidRDefault="00930047" w:rsidP="005D6C52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sz w:val="22"/>
                <w:szCs w:val="22"/>
              </w:rPr>
              <w:t>maitre d’ouvrage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2E79636F" w14:textId="77777777" w:rsidR="00930047" w:rsidRPr="00136CF3" w:rsidRDefault="00930047" w:rsidP="005D6C52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 w:val="22"/>
                <w:szCs w:val="22"/>
              </w:rPr>
            </w:pPr>
          </w:p>
        </w:tc>
      </w:tr>
      <w:tr w:rsidR="00930047" w:rsidRPr="00136CF3" w14:paraId="3FB613C0" w14:textId="77777777" w:rsidTr="005D6C52">
        <w:trPr>
          <w:trHeight w:val="259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4D6BC5DE" w14:textId="77777777" w:rsidR="00930047" w:rsidRPr="00136CF3" w:rsidRDefault="00930047" w:rsidP="005D6C52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Nom</w:t>
            </w: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3A92C67E" w14:textId="77777777" w:rsidR="00930047" w:rsidRPr="00136CF3" w:rsidRDefault="00930047" w:rsidP="005D6C52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Qualité</w:t>
            </w: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2BD5AF62" w14:textId="77777777" w:rsidR="00930047" w:rsidRPr="00136CF3" w:rsidRDefault="00930047" w:rsidP="005D6C52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Assureur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/expert</w:t>
            </w:r>
          </w:p>
        </w:tc>
      </w:tr>
      <w:tr w:rsidR="00930047" w:rsidRPr="00136CF3" w14:paraId="47316726" w14:textId="77777777" w:rsidTr="005D6C52">
        <w:trPr>
          <w:trHeight w:val="340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48E5236" w14:textId="4CEA8E37" w:rsidR="00551EC3" w:rsidRDefault="00551EC3" w:rsidP="005D6C52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SDC 5 JACQUES CŒUR représenté par le syndic</w:t>
            </w:r>
          </w:p>
          <w:p w14:paraId="2347F2E4" w14:textId="102B349E" w:rsidR="00930047" w:rsidRDefault="00551EC3" w:rsidP="005D6C52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CENTURY 21 GRANIE IMMOBILIER</w:t>
            </w:r>
          </w:p>
          <w:p w14:paraId="2C0FCAEE" w14:textId="77777777" w:rsidR="00551EC3" w:rsidRDefault="00551EC3" w:rsidP="005D6C52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1035 Avenue du Père Soulas</w:t>
            </w:r>
          </w:p>
          <w:p w14:paraId="47207BB9" w14:textId="5D5EA0A1" w:rsidR="00551EC3" w:rsidRPr="00136CF3" w:rsidRDefault="00551EC3" w:rsidP="005D6C52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34000 MONTPELLIER</w:t>
            </w: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4375348" w14:textId="77777777" w:rsidR="00930047" w:rsidRPr="00136CF3" w:rsidRDefault="00930047" w:rsidP="005D6C52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982BA4A" w14:textId="77777777" w:rsidR="00930047" w:rsidRPr="00136CF3" w:rsidRDefault="00930047" w:rsidP="005D6C52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4D4EF478" w14:textId="77777777" w:rsidR="00930047" w:rsidRPr="00130507" w:rsidRDefault="00930047" w:rsidP="00130507">
      <w:pPr>
        <w:rPr>
          <w:lang w:eastAsia="ja-JP"/>
        </w:rPr>
      </w:pPr>
    </w:p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251211" w:rsidRPr="00136CF3" w14:paraId="2FC2DEF2" w14:textId="77777777" w:rsidTr="007B13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69058D5D" w14:textId="77777777" w:rsidR="00251211" w:rsidRPr="00136CF3" w:rsidRDefault="00251211" w:rsidP="007B1320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136CF3">
              <w:rPr>
                <w:rStyle w:val="Titre6Car"/>
                <w:sz w:val="22"/>
                <w:szCs w:val="22"/>
              </w:rPr>
              <w:t>Maitrise d’oeuvre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150D0699" w14:textId="77777777" w:rsidR="00251211" w:rsidRPr="00136CF3" w:rsidRDefault="00251211" w:rsidP="007B1320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 w:val="22"/>
                <w:szCs w:val="22"/>
              </w:rPr>
            </w:pPr>
            <w:r w:rsidRPr="00136CF3">
              <w:rPr>
                <w:b w:val="0"/>
                <w:bCs/>
                <w:i/>
                <w:iCs/>
                <w:sz w:val="22"/>
                <w:szCs w:val="22"/>
              </w:rPr>
              <w:t>(LO : locateur d’ouvrage - ST : Sous-traitant)</w:t>
            </w:r>
          </w:p>
        </w:tc>
      </w:tr>
      <w:tr w:rsidR="00251211" w:rsidRPr="00136CF3" w14:paraId="24A6120F" w14:textId="77777777" w:rsidTr="007B1320">
        <w:trPr>
          <w:trHeight w:val="259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61EFA8B4" w14:textId="77777777" w:rsidR="00251211" w:rsidRPr="00136CF3" w:rsidRDefault="00251211" w:rsidP="007B1320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4227E379" w14:textId="77777777" w:rsidR="00251211" w:rsidRPr="00136CF3" w:rsidRDefault="00251211" w:rsidP="007B1320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0F4E69E2" w14:textId="77777777" w:rsidR="00251211" w:rsidRPr="00136CF3" w:rsidRDefault="00652153" w:rsidP="007B1320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Mission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4E40BD2C" w14:textId="77777777" w:rsidR="00251211" w:rsidRPr="00136CF3" w:rsidRDefault="00251211" w:rsidP="007B1320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Assureur</w:t>
            </w:r>
            <w:r w:rsidR="00930047">
              <w:rPr>
                <w:b/>
                <w:bCs/>
                <w:color w:val="000000" w:themeColor="text1"/>
                <w:sz w:val="22"/>
                <w:szCs w:val="22"/>
              </w:rPr>
              <w:t>/expert</w:t>
            </w:r>
          </w:p>
        </w:tc>
      </w:tr>
      <w:tr w:rsidR="00251211" w:rsidRPr="00136CF3" w14:paraId="7740AEAB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20F9175" w14:textId="77777777" w:rsidR="00251211" w:rsidRPr="00136CF3" w:rsidRDefault="00251211" w:rsidP="0092696E">
            <w:pPr>
              <w:spacing w:before="0" w:after="0"/>
              <w:ind w:left="-136" w:right="-154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A4BFE55" w14:textId="77777777" w:rsidR="00251211" w:rsidRPr="00136CF3" w:rsidRDefault="00251211" w:rsidP="0092696E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068F1FF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518ABDC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E860A28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251211" w:rsidRPr="00136CF3" w14:paraId="6182319C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779C5FE" w14:textId="77777777" w:rsidR="00251211" w:rsidRPr="00136CF3" w:rsidRDefault="00251211" w:rsidP="0092696E">
            <w:pPr>
              <w:spacing w:before="0" w:after="0"/>
              <w:ind w:left="-136" w:right="-154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5AD5C17" w14:textId="77777777" w:rsidR="00251211" w:rsidRPr="00136CF3" w:rsidRDefault="00251211" w:rsidP="0092696E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6B2CEBF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4B260E8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A3C9738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251211" w:rsidRPr="00136CF3" w14:paraId="2BD56031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AB60796" w14:textId="77777777" w:rsidR="00251211" w:rsidRPr="00136CF3" w:rsidRDefault="00251211" w:rsidP="0092696E">
            <w:pPr>
              <w:spacing w:before="0" w:after="0"/>
              <w:ind w:left="-136" w:right="-154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44DDE23" w14:textId="77777777" w:rsidR="00251211" w:rsidRPr="00136CF3" w:rsidRDefault="00251211" w:rsidP="0092696E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A4F93A0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9DF095D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C76FD03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33D7F445" w14:textId="77777777" w:rsidR="000C431D" w:rsidRDefault="000C431D" w:rsidP="00B803F0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251211" w:rsidRPr="00136CF3" w14:paraId="547EE465" w14:textId="77777777" w:rsidTr="007B13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7EC2C4F1" w14:textId="77777777" w:rsidR="00251211" w:rsidRPr="00136CF3" w:rsidRDefault="00251211" w:rsidP="007B1320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136CF3">
              <w:rPr>
                <w:rStyle w:val="Titre6Car"/>
                <w:sz w:val="22"/>
                <w:szCs w:val="22"/>
              </w:rPr>
              <w:t xml:space="preserve">Contrôleur technique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110A5581" w14:textId="77777777" w:rsidR="00251211" w:rsidRPr="00136CF3" w:rsidRDefault="00251211" w:rsidP="007B1320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 w:val="22"/>
                <w:szCs w:val="22"/>
              </w:rPr>
            </w:pPr>
            <w:r w:rsidRPr="00136CF3">
              <w:rPr>
                <w:b w:val="0"/>
                <w:bCs/>
                <w:i/>
                <w:iCs/>
                <w:sz w:val="22"/>
                <w:szCs w:val="22"/>
              </w:rPr>
              <w:t>(LO : locateur d’ouvrage - ST : Sous-traitant)</w:t>
            </w:r>
          </w:p>
        </w:tc>
      </w:tr>
      <w:tr w:rsidR="00251211" w:rsidRPr="00136CF3" w14:paraId="4FFA9EB9" w14:textId="77777777" w:rsidTr="007B1320">
        <w:trPr>
          <w:trHeight w:val="217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230CC8D1" w14:textId="77777777" w:rsidR="00251211" w:rsidRPr="00136CF3" w:rsidRDefault="00251211" w:rsidP="007B1320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3C80B066" w14:textId="77777777" w:rsidR="00251211" w:rsidRPr="00136CF3" w:rsidRDefault="00251211" w:rsidP="007B1320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2FFC14EB" w14:textId="77777777" w:rsidR="00251211" w:rsidRPr="00136CF3" w:rsidRDefault="00652153" w:rsidP="007B1320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Mission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74BB495E" w14:textId="77777777" w:rsidR="00251211" w:rsidRPr="00136CF3" w:rsidRDefault="00251211" w:rsidP="007B1320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Assureur</w:t>
            </w:r>
            <w:r w:rsidR="00930047">
              <w:rPr>
                <w:b/>
                <w:bCs/>
                <w:color w:val="000000" w:themeColor="text1"/>
                <w:sz w:val="22"/>
                <w:szCs w:val="22"/>
              </w:rPr>
              <w:t>/expert</w:t>
            </w:r>
          </w:p>
        </w:tc>
      </w:tr>
      <w:tr w:rsidR="00251211" w:rsidRPr="00136CF3" w14:paraId="29ED1B10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CA7F78C" w14:textId="77777777" w:rsidR="00251211" w:rsidRPr="00136CF3" w:rsidRDefault="00251211" w:rsidP="0092696E">
            <w:pPr>
              <w:spacing w:before="0" w:after="0"/>
              <w:ind w:left="-136" w:right="-154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2D0959E" w14:textId="77777777" w:rsidR="00251211" w:rsidRPr="00136CF3" w:rsidRDefault="00251211" w:rsidP="0092696E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708AD7C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2F434C7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D99A21E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0833F734" w14:textId="77777777" w:rsidR="00251211" w:rsidRDefault="00251211" w:rsidP="00B803F0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251211" w:rsidRPr="00DC1942" w14:paraId="09FAED66" w14:textId="77777777" w:rsidTr="007B13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4C9F36D2" w14:textId="77777777" w:rsidR="00251211" w:rsidRPr="00DC1942" w:rsidRDefault="00251211" w:rsidP="007B1320">
            <w:pPr>
              <w:tabs>
                <w:tab w:val="right" w:pos="9195"/>
              </w:tabs>
              <w:spacing w:before="0" w:after="0"/>
              <w:contextualSpacing/>
              <w:rPr>
                <w:b w:val="0"/>
                <w:sz w:val="22"/>
                <w:szCs w:val="22"/>
              </w:rPr>
            </w:pPr>
            <w:r w:rsidRPr="00DC1942">
              <w:rPr>
                <w:rStyle w:val="Titre6Car"/>
                <w:sz w:val="22"/>
                <w:szCs w:val="22"/>
              </w:rPr>
              <w:t xml:space="preserve">ENTREPRISES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1306E138" w14:textId="77777777" w:rsidR="00251211" w:rsidRPr="00DC1942" w:rsidRDefault="00251211" w:rsidP="007B1320">
            <w:pPr>
              <w:tabs>
                <w:tab w:val="right" w:pos="9195"/>
              </w:tabs>
              <w:spacing w:before="0" w:after="0"/>
              <w:contextualSpacing/>
              <w:jc w:val="right"/>
              <w:rPr>
                <w:i/>
                <w:iCs/>
                <w:sz w:val="22"/>
                <w:szCs w:val="22"/>
              </w:rPr>
            </w:pPr>
            <w:r w:rsidRPr="00DC1942">
              <w:rPr>
                <w:b w:val="0"/>
                <w:bCs/>
                <w:i/>
                <w:iCs/>
                <w:sz w:val="22"/>
                <w:szCs w:val="22"/>
              </w:rPr>
              <w:t>(LO : locateur d’ouvrage - ST : Sous-traitant)</w:t>
            </w:r>
          </w:p>
        </w:tc>
      </w:tr>
      <w:tr w:rsidR="00251211" w:rsidRPr="00DC1942" w14:paraId="78E5569E" w14:textId="77777777" w:rsidTr="007B1320">
        <w:trPr>
          <w:trHeight w:val="164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A72238A" w14:textId="77777777" w:rsidR="00251211" w:rsidRPr="00DC1942" w:rsidRDefault="00251211" w:rsidP="007B1320">
            <w:pPr>
              <w:keepNext/>
              <w:tabs>
                <w:tab w:val="left" w:pos="270"/>
                <w:tab w:val="center" w:pos="1115"/>
              </w:tabs>
              <w:spacing w:before="0" w:after="0"/>
              <w:contextualSpacing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C1942">
              <w:rPr>
                <w:b/>
                <w:bCs/>
                <w:color w:val="000000" w:themeColor="text1"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07CA5BE6" w14:textId="77777777" w:rsidR="00251211" w:rsidRPr="00DC1942" w:rsidRDefault="00251211" w:rsidP="007B1320">
            <w:pPr>
              <w:keepNext/>
              <w:spacing w:before="0" w:after="0"/>
              <w:ind w:left="-141" w:right="-150"/>
              <w:contextualSpacing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C1942">
              <w:rPr>
                <w:b/>
                <w:bCs/>
                <w:color w:val="000000" w:themeColor="text1"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9343648" w14:textId="77777777" w:rsidR="00251211" w:rsidRPr="00DC1942" w:rsidRDefault="00251211" w:rsidP="007B1320">
            <w:pPr>
              <w:keepNext/>
              <w:spacing w:before="0" w:after="0"/>
              <w:contextualSpacing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C1942">
              <w:rPr>
                <w:b/>
                <w:bCs/>
                <w:color w:val="000000" w:themeColor="text1"/>
                <w:sz w:val="22"/>
                <w:szCs w:val="22"/>
              </w:rPr>
              <w:t>Lot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63135D0B" w14:textId="77777777" w:rsidR="00251211" w:rsidRPr="00DC1942" w:rsidRDefault="00251211" w:rsidP="007B1320">
            <w:pPr>
              <w:keepNext/>
              <w:spacing w:before="0" w:after="0"/>
              <w:contextualSpacing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C1942">
              <w:rPr>
                <w:b/>
                <w:bCs/>
                <w:color w:val="000000" w:themeColor="text1"/>
                <w:sz w:val="22"/>
                <w:szCs w:val="22"/>
              </w:rPr>
              <w:t>Assureur</w:t>
            </w:r>
            <w:r w:rsidR="00930047" w:rsidRPr="00DC1942">
              <w:rPr>
                <w:b/>
                <w:bCs/>
                <w:color w:val="000000" w:themeColor="text1"/>
                <w:sz w:val="22"/>
                <w:szCs w:val="22"/>
              </w:rPr>
              <w:t>/expert</w:t>
            </w:r>
          </w:p>
        </w:tc>
      </w:tr>
      <w:tr w:rsidR="00251211" w:rsidRPr="00DC1942" w14:paraId="28BED04E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138F39F" w14:textId="77777777" w:rsidR="00251211" w:rsidRPr="00DC1942" w:rsidRDefault="00251211" w:rsidP="0092696E">
            <w:pPr>
              <w:spacing w:before="0" w:after="0"/>
              <w:ind w:left="-136" w:right="-154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8718D03" w14:textId="77777777" w:rsidR="00251211" w:rsidRDefault="00551EC3" w:rsidP="0092696E">
            <w:pPr>
              <w:spacing w:before="0" w:after="0"/>
              <w:contextualSpacing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ETUDE TECHNIQUE ET REALISATION DES FACADES- ETR FACADES</w:t>
            </w:r>
          </w:p>
          <w:p w14:paraId="3F256671" w14:textId="77777777" w:rsidR="00551EC3" w:rsidRDefault="00551EC3" w:rsidP="0092696E">
            <w:pPr>
              <w:spacing w:before="0" w:after="0"/>
              <w:contextualSpacing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2750 Route de Montpellier</w:t>
            </w:r>
          </w:p>
          <w:p w14:paraId="50E6D6EE" w14:textId="2F3FFDCC" w:rsidR="00551EC3" w:rsidRPr="00DC1942" w:rsidRDefault="00551EC3" w:rsidP="0092696E">
            <w:pPr>
              <w:spacing w:before="0" w:after="0"/>
              <w:contextualSpacing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30900 NIMES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2D03CD5" w14:textId="77777777" w:rsidR="00251211" w:rsidRPr="00DC1942" w:rsidRDefault="00251211" w:rsidP="0092696E">
            <w:pPr>
              <w:spacing w:before="0" w:after="0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9BA7F16" w14:textId="3B367388" w:rsidR="00251211" w:rsidRPr="00551EC3" w:rsidRDefault="00551EC3" w:rsidP="0092696E">
            <w:pPr>
              <w:spacing w:before="0" w:after="0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551EC3">
              <w:rPr>
                <w:sz w:val="22"/>
                <w:szCs w:val="22"/>
              </w:rPr>
              <w:t>Travaux de ravalement des parties communes des façades sur cour + réfection du sol de la cour.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C71F1B9" w14:textId="77777777" w:rsidR="00251211" w:rsidRDefault="00551EC3" w:rsidP="0092696E">
            <w:pPr>
              <w:spacing w:before="0" w:after="0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SMABTP </w:t>
            </w:r>
          </w:p>
          <w:p w14:paraId="12AA4251" w14:textId="79FDDF9D" w:rsidR="00551EC3" w:rsidRPr="00DC1942" w:rsidRDefault="00551EC3" w:rsidP="0092696E">
            <w:pPr>
              <w:spacing w:before="0" w:after="0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N°</w:t>
            </w:r>
            <w:r>
              <w:t xml:space="preserve"> </w:t>
            </w:r>
            <w:r w:rsidRPr="00551EC3">
              <w:rPr>
                <w:color w:val="000000" w:themeColor="text1"/>
                <w:sz w:val="22"/>
                <w:szCs w:val="22"/>
              </w:rPr>
              <w:t>H09097J1244000/001558011</w:t>
            </w:r>
          </w:p>
        </w:tc>
      </w:tr>
      <w:tr w:rsidR="00251211" w:rsidRPr="00DC1942" w14:paraId="738E1D91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B4A00A0" w14:textId="77777777" w:rsidR="00251211" w:rsidRPr="00DC1942" w:rsidRDefault="00251211" w:rsidP="0092696E">
            <w:pPr>
              <w:spacing w:before="0" w:after="0"/>
              <w:ind w:left="-136" w:right="-154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106CE1F" w14:textId="77777777" w:rsidR="00251211" w:rsidRPr="00DC1942" w:rsidRDefault="00251211" w:rsidP="0092696E">
            <w:pPr>
              <w:spacing w:before="0" w:after="0"/>
              <w:contextualSpacing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D1E467E" w14:textId="77777777" w:rsidR="00251211" w:rsidRPr="00DC1942" w:rsidRDefault="00251211" w:rsidP="0092696E">
            <w:pPr>
              <w:spacing w:before="0" w:after="0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D831156" w14:textId="77777777" w:rsidR="00251211" w:rsidRPr="00DC1942" w:rsidRDefault="00251211" w:rsidP="0092696E">
            <w:pPr>
              <w:spacing w:before="0" w:after="0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83CE79D" w14:textId="77777777" w:rsidR="00251211" w:rsidRPr="00DC1942" w:rsidRDefault="00251211" w:rsidP="0092696E">
            <w:pPr>
              <w:spacing w:before="0" w:after="0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2E1131F9" w14:textId="77777777" w:rsidR="00251211" w:rsidRDefault="00251211" w:rsidP="00B803F0"/>
    <w:tbl>
      <w:tblPr>
        <w:tblStyle w:val="Tableaudobjectifduprojet"/>
        <w:tblW w:w="9639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401"/>
        <w:gridCol w:w="1560"/>
        <w:gridCol w:w="2694"/>
        <w:gridCol w:w="1984"/>
      </w:tblGrid>
      <w:tr w:rsidR="00652153" w:rsidRPr="00B33959" w14:paraId="23BF7689" w14:textId="77777777" w:rsidTr="006521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1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64B6DF51" w14:textId="77777777" w:rsidR="00652153" w:rsidRPr="00B33959" w:rsidRDefault="00652153" w:rsidP="00D7180B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B33959">
              <w:rPr>
                <w:rStyle w:val="Titre6Car"/>
                <w:sz w:val="22"/>
                <w:szCs w:val="22"/>
              </w:rPr>
              <w:t>Autres intervenants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56A219AA" w14:textId="77777777" w:rsidR="00652153" w:rsidRPr="00B33959" w:rsidRDefault="00652153" w:rsidP="00D7180B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 w:val="22"/>
                <w:szCs w:val="22"/>
              </w:rPr>
            </w:pPr>
          </w:p>
        </w:tc>
      </w:tr>
      <w:tr w:rsidR="00652153" w:rsidRPr="00B33959" w14:paraId="5B2AD43E" w14:textId="77777777" w:rsidTr="00652153">
        <w:trPr>
          <w:trHeight w:val="259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03332F34" w14:textId="77777777" w:rsidR="00652153" w:rsidRPr="00B33959" w:rsidRDefault="00652153" w:rsidP="00D7180B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33959">
              <w:rPr>
                <w:b/>
                <w:bCs/>
                <w:color w:val="000000" w:themeColor="text1"/>
                <w:sz w:val="22"/>
                <w:szCs w:val="22"/>
              </w:rPr>
              <w:t>Nom</w:t>
            </w: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5DA691AA" w14:textId="77777777" w:rsidR="00652153" w:rsidRPr="00B33959" w:rsidRDefault="00652153" w:rsidP="00D7180B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33959">
              <w:rPr>
                <w:b/>
                <w:bCs/>
                <w:color w:val="000000" w:themeColor="text1"/>
                <w:sz w:val="22"/>
                <w:szCs w:val="22"/>
              </w:rPr>
              <w:t>Qualité</w:t>
            </w: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5A2F144E" w14:textId="77777777" w:rsidR="00652153" w:rsidRPr="00B33959" w:rsidRDefault="00652153" w:rsidP="00D7180B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33959">
              <w:rPr>
                <w:b/>
                <w:bCs/>
                <w:color w:val="000000" w:themeColor="text1"/>
                <w:sz w:val="22"/>
                <w:szCs w:val="22"/>
              </w:rPr>
              <w:t>Assureur</w:t>
            </w:r>
            <w:r w:rsidR="00930047" w:rsidRPr="00B33959">
              <w:rPr>
                <w:b/>
                <w:bCs/>
                <w:color w:val="000000" w:themeColor="text1"/>
                <w:sz w:val="22"/>
                <w:szCs w:val="22"/>
              </w:rPr>
              <w:t>/expert</w:t>
            </w:r>
          </w:p>
        </w:tc>
      </w:tr>
      <w:tr w:rsidR="00652153" w:rsidRPr="00B33959" w14:paraId="743EE152" w14:textId="77777777" w:rsidTr="00652153">
        <w:trPr>
          <w:trHeight w:val="340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51D3B8C" w14:textId="77777777" w:rsidR="00652153" w:rsidRPr="00B33959" w:rsidRDefault="00652153" w:rsidP="00D7180B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D82285A" w14:textId="77777777" w:rsidR="00652153" w:rsidRPr="00B33959" w:rsidRDefault="00652153" w:rsidP="00D7180B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552CAE8" w14:textId="77777777" w:rsidR="00652153" w:rsidRPr="00B33959" w:rsidRDefault="00652153" w:rsidP="00D7180B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652153" w:rsidRPr="00B33959" w14:paraId="263C863E" w14:textId="77777777" w:rsidTr="00652153">
        <w:trPr>
          <w:trHeight w:val="340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B570C17" w14:textId="77777777" w:rsidR="00652153" w:rsidRPr="00B33959" w:rsidRDefault="00652153" w:rsidP="00D7180B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577873A" w14:textId="77777777" w:rsidR="00652153" w:rsidRPr="00B33959" w:rsidRDefault="00652153" w:rsidP="00D7180B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58B90BE" w14:textId="77777777" w:rsidR="00652153" w:rsidRPr="00B33959" w:rsidRDefault="00652153" w:rsidP="00D7180B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652153" w:rsidRPr="00B33959" w14:paraId="5B7DB109" w14:textId="77777777" w:rsidTr="00652153">
        <w:trPr>
          <w:trHeight w:val="340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AF6BB5B" w14:textId="77777777" w:rsidR="00652153" w:rsidRPr="00B33959" w:rsidRDefault="00652153" w:rsidP="00D7180B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67E9328" w14:textId="77777777" w:rsidR="00652153" w:rsidRPr="00B33959" w:rsidRDefault="00652153" w:rsidP="00D7180B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0E06489" w14:textId="77777777" w:rsidR="00652153" w:rsidRPr="00B33959" w:rsidRDefault="00652153" w:rsidP="00D7180B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7FFD9B3B" w14:textId="77777777" w:rsidR="00D11195" w:rsidRDefault="00D11195" w:rsidP="00B803F0"/>
    <w:tbl>
      <w:tblPr>
        <w:tblStyle w:val="Tableaudobjectifduprojet"/>
        <w:tblW w:w="9639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398"/>
        <w:gridCol w:w="1559"/>
        <w:gridCol w:w="2692"/>
        <w:gridCol w:w="1982"/>
        <w:gridCol w:w="8"/>
      </w:tblGrid>
      <w:tr w:rsidR="00D11195" w:rsidRPr="00642ACB" w14:paraId="7334058C" w14:textId="77777777" w:rsidTr="000715A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8" w:type="dxa"/>
          <w:trHeight w:val="397"/>
        </w:trPr>
        <w:tc>
          <w:tcPr>
            <w:tcW w:w="4961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3F391507" w14:textId="77777777" w:rsidR="00D11195" w:rsidRPr="00274E86" w:rsidRDefault="00274E86" w:rsidP="000715A1">
            <w:pPr>
              <w:tabs>
                <w:tab w:val="right" w:pos="9195"/>
              </w:tabs>
              <w:spacing w:before="0" w:after="0"/>
              <w:contextualSpacing/>
              <w:rPr>
                <w:b w:val="0"/>
                <w:sz w:val="22"/>
                <w:szCs w:val="22"/>
              </w:rPr>
            </w:pPr>
            <w:r>
              <w:rPr>
                <w:rStyle w:val="Titre6Car"/>
                <w:sz w:val="22"/>
                <w:szCs w:val="22"/>
              </w:rPr>
              <w:t xml:space="preserve">TIERS </w:t>
            </w:r>
            <w:r w:rsidR="00D11195" w:rsidRPr="00274E86">
              <w:rPr>
                <w:rStyle w:val="Titre6Car"/>
                <w:sz w:val="22"/>
                <w:szCs w:val="22"/>
              </w:rPr>
              <w:t>LESES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0BE88B48" w14:textId="77777777" w:rsidR="00D11195" w:rsidRPr="00274E86" w:rsidRDefault="00D11195" w:rsidP="000715A1">
            <w:pPr>
              <w:tabs>
                <w:tab w:val="right" w:pos="9195"/>
              </w:tabs>
              <w:spacing w:before="0" w:after="0"/>
              <w:contextualSpacing/>
              <w:jc w:val="right"/>
              <w:rPr>
                <w:i/>
                <w:iCs/>
                <w:sz w:val="22"/>
                <w:szCs w:val="22"/>
              </w:rPr>
            </w:pPr>
          </w:p>
        </w:tc>
      </w:tr>
      <w:tr w:rsidR="00D11195" w:rsidRPr="00642ACB" w14:paraId="30B543C2" w14:textId="77777777" w:rsidTr="000715A1">
        <w:trPr>
          <w:gridAfter w:val="1"/>
          <w:wAfter w:w="8" w:type="dxa"/>
          <w:trHeight w:val="259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2DC5B523" w14:textId="77777777" w:rsidR="00D11195" w:rsidRPr="00274E86" w:rsidRDefault="00D11195" w:rsidP="000715A1">
            <w:pPr>
              <w:keepNext/>
              <w:tabs>
                <w:tab w:val="left" w:pos="270"/>
                <w:tab w:val="center" w:pos="1115"/>
              </w:tabs>
              <w:spacing w:before="0" w:after="0"/>
              <w:contextualSpacing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74E86">
              <w:rPr>
                <w:b/>
                <w:bCs/>
                <w:color w:val="000000" w:themeColor="text1"/>
                <w:sz w:val="22"/>
                <w:szCs w:val="22"/>
              </w:rPr>
              <w:t>Nom</w:t>
            </w: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14C2BB23" w14:textId="77777777" w:rsidR="00D11195" w:rsidRPr="00274E86" w:rsidRDefault="00D11195" w:rsidP="000715A1">
            <w:pPr>
              <w:keepNext/>
              <w:spacing w:before="0" w:after="0"/>
              <w:contextualSpacing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74E86">
              <w:rPr>
                <w:b/>
                <w:bCs/>
                <w:color w:val="000000" w:themeColor="text1"/>
                <w:sz w:val="22"/>
                <w:szCs w:val="22"/>
              </w:rPr>
              <w:t>Qualité</w:t>
            </w: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0D91E2C4" w14:textId="77777777" w:rsidR="00D11195" w:rsidRPr="00274E86" w:rsidRDefault="00D11195" w:rsidP="000715A1">
            <w:pPr>
              <w:keepNext/>
              <w:spacing w:before="0" w:after="0"/>
              <w:contextualSpacing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74E86">
              <w:rPr>
                <w:b/>
                <w:bCs/>
                <w:color w:val="000000" w:themeColor="text1"/>
                <w:sz w:val="22"/>
                <w:szCs w:val="22"/>
              </w:rPr>
              <w:t>Assureur/expert</w:t>
            </w:r>
          </w:p>
        </w:tc>
      </w:tr>
      <w:bookmarkStart w:id="1" w:name="A26SInterDest01"/>
      <w:tr w:rsidR="00551EC3" w:rsidRPr="00C91331" w14:paraId="261658DF" w14:textId="77777777" w:rsidTr="000715A1">
        <w:trPr>
          <w:trHeight w:val="340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3E88231" w14:textId="77777777" w:rsidR="00551EC3" w:rsidRDefault="00615FF7" w:rsidP="002D1303">
            <w:pPr>
              <w:contextualSpacing/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</w:rPr>
                <w:alias w:val="A26-GNomAdresse"/>
                <w:tag w:val="A26ADGNomAdresse"/>
                <w:id w:val="-1790501440"/>
                <w:placeholder>
                  <w:docPart w:val="9D105CA04BD842DFAC22ABA4AAB77C2F"/>
                </w:placeholder>
                <w15:color w:val="008000"/>
              </w:sdtPr>
              <w:sdtEndPr/>
              <w:sdtContent>
                <w:r w:rsidR="00551EC3">
                  <w:rPr>
                    <w:color w:val="000000" w:themeColor="text1"/>
                  </w:rPr>
                  <w:t>BOUTIQUE HERMES</w:t>
                </w:r>
              </w:sdtContent>
            </w:sdt>
          </w:p>
          <w:p w14:paraId="70F6149F" w14:textId="77777777" w:rsidR="00551EC3" w:rsidRDefault="00615FF7" w:rsidP="002D1303">
            <w:pPr>
              <w:contextualSpacing/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</w:rPr>
                <w:alias w:val="A26-GAdresse1"/>
                <w:tag w:val="A26ADGAdresse1"/>
                <w:id w:val="-1024704883"/>
                <w:placeholder>
                  <w:docPart w:val="8820DEED9D3C4BBBB43979E5EA9B326D"/>
                </w:placeholder>
                <w15:color w:val="008000"/>
              </w:sdtPr>
              <w:sdtEndPr/>
              <w:sdtContent>
                <w:r w:rsidR="00551EC3">
                  <w:rPr>
                    <w:color w:val="000000" w:themeColor="text1"/>
                  </w:rPr>
                  <w:t xml:space="preserve">5 rue Jacques </w:t>
                </w:r>
                <w:proofErr w:type="spellStart"/>
                <w:r w:rsidR="00551EC3">
                  <w:rPr>
                    <w:color w:val="000000" w:themeColor="text1"/>
                  </w:rPr>
                  <w:t>Coeur</w:t>
                </w:r>
                <w:proofErr w:type="spellEnd"/>
              </w:sdtContent>
            </w:sdt>
          </w:p>
          <w:p w14:paraId="54658362" w14:textId="77777777" w:rsidR="00551EC3" w:rsidRDefault="00551EC3" w:rsidP="002D1303">
            <w:pPr>
              <w:contextualSpacing/>
              <w:rPr>
                <w:color w:val="000000" w:themeColor="text1"/>
                <w:sz w:val="22"/>
                <w:szCs w:val="22"/>
              </w:rPr>
            </w:pPr>
            <w:r w:rsidRPr="00C91331">
              <w:rPr>
                <w:color w:val="000000" w:themeColor="text1"/>
              </w:rPr>
              <w:fldChar w:fldCharType="begin"/>
            </w:r>
            <w:r w:rsidRPr="00C91331">
              <w:rPr>
                <w:color w:val="000000" w:themeColor="text1"/>
                <w:sz w:val="22"/>
                <w:szCs w:val="22"/>
              </w:rPr>
              <w:instrText xml:space="preserve"> IF "</w:instrText>
            </w:r>
            <w:sdt>
              <w:sdtPr>
                <w:rPr>
                  <w:color w:val="000000" w:themeColor="text1"/>
                </w:rPr>
                <w:alias w:val="A26-GAdresse2"/>
                <w:tag w:val="A26ADGAdresse2"/>
                <w:id w:val="-951627274"/>
                <w:placeholder>
                  <w:docPart w:val="C674CB72AA9F4692819F8A8C534A409A"/>
                </w:placeholder>
                <w:showingPlcHdr/>
                <w15:color w:val="008000"/>
              </w:sdtPr>
              <w:sdtEndPr/>
              <w:sdtContent/>
            </w:sdt>
            <w:r w:rsidRPr="00C91331">
              <w:rPr>
                <w:color w:val="000000" w:themeColor="text1"/>
                <w:sz w:val="22"/>
                <w:szCs w:val="22"/>
              </w:rPr>
              <w:instrText>" = "" "" "</w:instrText>
            </w:r>
            <w:sdt>
              <w:sdtPr>
                <w:rPr>
                  <w:color w:val="000000" w:themeColor="text1"/>
                </w:rPr>
                <w:alias w:val="A26-GAdresse2"/>
                <w:tag w:val="A26ADGAdresse2"/>
                <w:id w:val="-2140100733"/>
                <w:placeholder>
                  <w:docPart w:val="907A57A25F4E44A8B43442CAD417358B"/>
                </w:placeholder>
                <w:showingPlcHdr/>
                <w15:color w:val="008000"/>
              </w:sdtPr>
              <w:sdtEndPr/>
              <w:sdtContent/>
            </w:sdt>
          </w:p>
          <w:p w14:paraId="0E4DFBFB" w14:textId="419ED51C" w:rsidR="00551EC3" w:rsidRDefault="00551EC3" w:rsidP="002D1303">
            <w:pPr>
              <w:contextualSpacing/>
              <w:rPr>
                <w:color w:val="000000" w:themeColor="text1"/>
                <w:sz w:val="22"/>
                <w:szCs w:val="22"/>
              </w:rPr>
            </w:pPr>
            <w:r w:rsidRPr="00C91331">
              <w:rPr>
                <w:color w:val="000000" w:themeColor="text1"/>
                <w:sz w:val="22"/>
                <w:szCs w:val="22"/>
              </w:rPr>
              <w:instrText xml:space="preserve">" </w:instrText>
            </w:r>
            <w:r w:rsidRPr="00C91331">
              <w:rPr>
                <w:color w:val="000000" w:themeColor="text1"/>
              </w:rPr>
              <w:fldChar w:fldCharType="end"/>
            </w:r>
            <w:r w:rsidRPr="00C91331">
              <w:rPr>
                <w:color w:val="000000" w:themeColor="text1"/>
              </w:rPr>
              <w:fldChar w:fldCharType="begin"/>
            </w:r>
            <w:r w:rsidRPr="00C91331">
              <w:rPr>
                <w:color w:val="000000" w:themeColor="text1"/>
                <w:sz w:val="22"/>
                <w:szCs w:val="22"/>
              </w:rPr>
              <w:instrText xml:space="preserve"> IF "</w:instrText>
            </w:r>
            <w:sdt>
              <w:sdtPr>
                <w:rPr>
                  <w:color w:val="000000" w:themeColor="text1"/>
                </w:rPr>
                <w:alias w:val="A26-GAdresse23"/>
                <w:tag w:val="A26ADGAdresse23"/>
                <w:id w:val="-213668671"/>
                <w:placeholder>
                  <w:docPart w:val="53A172BB3E4C47BCBE738A1E0FC682C3"/>
                </w:placeholder>
                <w:showingPlcHdr/>
                <w15:color w:val="008000"/>
              </w:sdtPr>
              <w:sdtEndPr/>
              <w:sdtContent/>
            </w:sdt>
            <w:r w:rsidRPr="00C91331">
              <w:rPr>
                <w:color w:val="000000" w:themeColor="text1"/>
                <w:sz w:val="22"/>
                <w:szCs w:val="22"/>
              </w:rPr>
              <w:instrText>" = "" "" "</w:instrText>
            </w:r>
            <w:sdt>
              <w:sdtPr>
                <w:rPr>
                  <w:color w:val="000000" w:themeColor="text1"/>
                </w:rPr>
                <w:alias w:val="A26-GAdresse23"/>
                <w:tag w:val="A26ADGAdresse23"/>
                <w:id w:val="-1029573843"/>
                <w:placeholder>
                  <w:docPart w:val="4CCC4C17A34C406FBF9223DA9C23991C"/>
                </w:placeholder>
                <w:showingPlcHdr/>
                <w15:color w:val="008000"/>
              </w:sdtPr>
              <w:sdtEndPr/>
              <w:sdtContent/>
            </w:sdt>
          </w:p>
          <w:p w14:paraId="380E2729" w14:textId="2C057D60" w:rsidR="00551EC3" w:rsidRPr="00C91331" w:rsidRDefault="00551EC3" w:rsidP="002D1303">
            <w:pPr>
              <w:spacing w:before="0" w:after="0"/>
              <w:contextualSpacing/>
              <w:rPr>
                <w:color w:val="000000" w:themeColor="text1"/>
                <w:sz w:val="22"/>
                <w:szCs w:val="22"/>
              </w:rPr>
            </w:pPr>
            <w:r w:rsidRPr="00C91331">
              <w:rPr>
                <w:color w:val="000000" w:themeColor="text1"/>
                <w:sz w:val="22"/>
                <w:szCs w:val="22"/>
              </w:rPr>
              <w:instrText xml:space="preserve">" </w:instrText>
            </w:r>
            <w:r w:rsidRPr="00C91331">
              <w:rPr>
                <w:color w:val="000000" w:themeColor="text1"/>
              </w:rPr>
              <w:fldChar w:fldCharType="end"/>
            </w:r>
            <w:sdt>
              <w:sdtPr>
                <w:rPr>
                  <w:color w:val="000000" w:themeColor="text1"/>
                </w:rPr>
                <w:alias w:val="A26-GCP"/>
                <w:tag w:val="A26ADGCP"/>
                <w:id w:val="1305739593"/>
                <w:placeholder>
                  <w:docPart w:val="CF6BD12A3CAF43BA805D8B6899F4C110"/>
                </w:placeholder>
                <w15:color w:val="008000"/>
              </w:sdtPr>
              <w:sdtEndPr/>
              <w:sdtContent>
                <w:r>
                  <w:rPr>
                    <w:color w:val="000000" w:themeColor="text1"/>
                  </w:rPr>
                  <w:t>34000</w:t>
                </w:r>
              </w:sdtContent>
            </w:sdt>
            <w:r w:rsidRPr="00C91331">
              <w:rPr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color w:val="000000" w:themeColor="text1"/>
                </w:rPr>
                <w:alias w:val="A26-GVille"/>
                <w:tag w:val="A26ADGVille"/>
                <w:id w:val="1846052097"/>
                <w:placeholder>
                  <w:docPart w:val="8AF31B367C6C42AB8E19132D91FFB05F"/>
                </w:placeholder>
                <w15:color w:val="008000"/>
              </w:sdtPr>
              <w:sdtEndPr/>
              <w:sdtContent>
                <w:r>
                  <w:rPr>
                    <w:color w:val="000000" w:themeColor="text1"/>
                  </w:rPr>
                  <w:t>MONTPELLIER</w:t>
                </w:r>
              </w:sdtContent>
            </w:sdt>
          </w:p>
        </w:tc>
        <w:sdt>
          <w:sdtPr>
            <w:rPr>
              <w:color w:val="000000" w:themeColor="text1"/>
            </w:rPr>
            <w:alias w:val="A26-GTitre"/>
            <w:tag w:val="A26ADGTitre"/>
            <w:id w:val="-318273031"/>
            <w:placeholder>
              <w:docPart w:val="3C592ECB48D24AF2BD59BBD311633F4A"/>
            </w:placeholder>
            <w15:color w:val="008000"/>
          </w:sdtPr>
          <w:sdtEndPr/>
          <w:sdtContent>
            <w:tc>
              <w:tcPr>
                <w:tcW w:w="4254" w:type="dxa"/>
                <w:gridSpan w:val="2"/>
                <w:tcBorders>
                  <w:top w:val="single" w:sz="6" w:space="0" w:color="3186B5"/>
                  <w:left w:val="single" w:sz="6" w:space="0" w:color="3186B5"/>
                  <w:bottom w:val="single" w:sz="6" w:space="0" w:color="3186B5"/>
                  <w:right w:val="single" w:sz="6" w:space="0" w:color="3186B5"/>
                </w:tcBorders>
                <w:vAlign w:val="center"/>
              </w:tcPr>
              <w:p w14:paraId="12011DD3" w14:textId="119560B8" w:rsidR="00551EC3" w:rsidRPr="00C91331" w:rsidRDefault="00551EC3" w:rsidP="000715A1">
                <w:pPr>
                  <w:spacing w:before="0" w:after="0"/>
                  <w:contextualSpacing/>
                  <w:jc w:val="center"/>
                  <w:rPr>
                    <w:color w:val="000000" w:themeColor="text1"/>
                    <w:sz w:val="22"/>
                    <w:szCs w:val="22"/>
                  </w:rPr>
                </w:pPr>
                <w:r>
                  <w:rPr>
                    <w:color w:val="000000" w:themeColor="text1"/>
                  </w:rPr>
                  <w:t>Bénéficiaire</w:t>
                </w:r>
              </w:p>
            </w:tc>
          </w:sdtContent>
        </w:sdt>
        <w:tc>
          <w:tcPr>
            <w:tcW w:w="198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EC382F9" w14:textId="77777777" w:rsidR="00551EC3" w:rsidRDefault="00615FF7" w:rsidP="00B3395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</w:rPr>
                <w:alias w:val="A26-GNomSociete"/>
                <w:tag w:val="A26ADGNomSociete"/>
                <w:id w:val="897631341"/>
                <w:placeholder>
                  <w:docPart w:val="726AF2E6E0154D75A058CA65922DCBC3"/>
                </w:placeholder>
                <w:showingPlcHdr/>
                <w15:color w:val="008000"/>
              </w:sdtPr>
              <w:sdtEndPr/>
              <w:sdtContent/>
            </w:sdt>
          </w:p>
          <w:p w14:paraId="049BB0BB" w14:textId="77777777" w:rsidR="00551EC3" w:rsidRDefault="00551EC3" w:rsidP="00B3395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C91331">
              <w:rPr>
                <w:color w:val="000000" w:themeColor="text1"/>
              </w:rPr>
              <w:fldChar w:fldCharType="begin"/>
            </w:r>
            <w:r w:rsidRPr="00C91331">
              <w:rPr>
                <w:color w:val="000000" w:themeColor="text1"/>
                <w:sz w:val="22"/>
                <w:szCs w:val="22"/>
              </w:rPr>
              <w:instrText xml:space="preserve"> IF "</w:instrText>
            </w:r>
            <w:sdt>
              <w:sdtPr>
                <w:rPr>
                  <w:color w:val="000000" w:themeColor="text1"/>
                </w:rPr>
                <w:alias w:val="A26-GNumPolice"/>
                <w:tag w:val="A26ADGNumPolice"/>
                <w:id w:val="1386301305"/>
                <w:placeholder>
                  <w:docPart w:val="D099CF891A80402BBFF60E88E64F79A6"/>
                </w:placeholder>
                <w:showingPlcHdr/>
                <w15:color w:val="008000"/>
              </w:sdtPr>
              <w:sdtEndPr/>
              <w:sdtContent/>
            </w:sdt>
            <w:r w:rsidRPr="00C91331">
              <w:rPr>
                <w:color w:val="000000" w:themeColor="text1"/>
                <w:sz w:val="22"/>
                <w:szCs w:val="22"/>
              </w:rPr>
              <w:instrText>" = "" "" "n°</w:instrText>
            </w:r>
            <w:sdt>
              <w:sdtPr>
                <w:rPr>
                  <w:color w:val="000000" w:themeColor="text1"/>
                </w:rPr>
                <w:alias w:val="A26-GNumPolice"/>
                <w:tag w:val="A26ADGNumPolice"/>
                <w:id w:val="402645446"/>
                <w:placeholder>
                  <w:docPart w:val="6D6828AA378C47F4B32C08398A3DF171"/>
                </w:placeholder>
                <w:showingPlcHdr/>
                <w15:color w:val="008000"/>
              </w:sdtPr>
              <w:sdtEndPr/>
              <w:sdtContent/>
            </w:sdt>
          </w:p>
          <w:p w14:paraId="559C4D17" w14:textId="5DA1A544" w:rsidR="00551EC3" w:rsidRDefault="00551EC3" w:rsidP="00B3395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C91331">
              <w:rPr>
                <w:color w:val="000000" w:themeColor="text1"/>
                <w:sz w:val="22"/>
                <w:szCs w:val="22"/>
              </w:rPr>
              <w:instrText xml:space="preserve">" </w:instrText>
            </w:r>
            <w:r w:rsidRPr="00C91331">
              <w:rPr>
                <w:color w:val="000000" w:themeColor="text1"/>
              </w:rPr>
              <w:fldChar w:fldCharType="end"/>
            </w:r>
            <w:r w:rsidRPr="00C91331">
              <w:rPr>
                <w:color w:val="000000" w:themeColor="text1"/>
              </w:rPr>
              <w:fldChar w:fldCharType="begin"/>
            </w:r>
            <w:r w:rsidRPr="00C91331">
              <w:rPr>
                <w:color w:val="000000" w:themeColor="text1"/>
                <w:sz w:val="22"/>
                <w:szCs w:val="22"/>
              </w:rPr>
              <w:instrText xml:space="preserve"> IF "</w:instrText>
            </w:r>
            <w:sdt>
              <w:sdtPr>
                <w:rPr>
                  <w:color w:val="000000" w:themeColor="text1"/>
                </w:rPr>
                <w:alias w:val="A26-GRefCompCode"/>
                <w:tag w:val="A26ADGRefCompCode"/>
                <w:id w:val="1670138106"/>
                <w:placeholder>
                  <w:docPart w:val="E10650CFA3E948068EC5287B93DE289E"/>
                </w:placeholder>
                <w:showingPlcHdr/>
                <w15:color w:val="008000"/>
              </w:sdtPr>
              <w:sdtEndPr/>
              <w:sdtContent/>
            </w:sdt>
            <w:r w:rsidRPr="00C91331">
              <w:rPr>
                <w:color w:val="000000" w:themeColor="text1"/>
                <w:sz w:val="22"/>
                <w:szCs w:val="22"/>
              </w:rPr>
              <w:instrText xml:space="preserve">" = "" "" "réf : </w:instrText>
            </w:r>
            <w:sdt>
              <w:sdtPr>
                <w:rPr>
                  <w:color w:val="000000" w:themeColor="text1"/>
                </w:rPr>
                <w:alias w:val="A26-GRefCompCode"/>
                <w:tag w:val="A26ADGRefCompCode"/>
                <w:id w:val="840434036"/>
                <w:placeholder>
                  <w:docPart w:val="B43405D052594AB4BAF9D1261280E730"/>
                </w:placeholder>
                <w:showingPlcHdr/>
                <w15:color w:val="008000"/>
              </w:sdtPr>
              <w:sdtEndPr/>
              <w:sdtContent/>
            </w:sdt>
          </w:p>
          <w:p w14:paraId="34620CD2" w14:textId="55C5DD80" w:rsidR="00551EC3" w:rsidRDefault="00551EC3" w:rsidP="00B3395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C91331">
              <w:rPr>
                <w:color w:val="000000" w:themeColor="text1"/>
                <w:sz w:val="22"/>
                <w:szCs w:val="22"/>
              </w:rPr>
              <w:instrText xml:space="preserve">" </w:instrText>
            </w:r>
            <w:r w:rsidRPr="00C91331">
              <w:rPr>
                <w:color w:val="000000" w:themeColor="text1"/>
              </w:rPr>
              <w:fldChar w:fldCharType="end"/>
            </w:r>
            <w:r w:rsidRPr="00C91331">
              <w:rPr>
                <w:color w:val="000000" w:themeColor="text1"/>
              </w:rPr>
              <w:fldChar w:fldCharType="begin"/>
            </w:r>
            <w:r w:rsidRPr="00C91331">
              <w:rPr>
                <w:color w:val="000000" w:themeColor="text1"/>
                <w:sz w:val="22"/>
                <w:szCs w:val="22"/>
              </w:rPr>
              <w:instrText xml:space="preserve"> IF "</w:instrText>
            </w:r>
            <w:sdt>
              <w:sdtPr>
                <w:rPr>
                  <w:color w:val="000000" w:themeColor="text1"/>
                </w:rPr>
                <w:alias w:val="A26-GNomAdrExpert"/>
                <w:tag w:val="A26ADGNomAdrExpert"/>
                <w:id w:val="862793206"/>
                <w:placeholder>
                  <w:docPart w:val="E52E966F038D43F3B57AC3A767827F64"/>
                </w:placeholder>
                <w:showingPlcHdr/>
                <w15:color w:val="008000"/>
              </w:sdtPr>
              <w:sdtEndPr/>
              <w:sdtContent/>
            </w:sdt>
            <w:r w:rsidRPr="00C91331">
              <w:rPr>
                <w:color w:val="000000" w:themeColor="text1"/>
                <w:sz w:val="22"/>
                <w:szCs w:val="22"/>
              </w:rPr>
              <w:instrText xml:space="preserve">" = "" "" "Expert : </w:instrText>
            </w:r>
            <w:sdt>
              <w:sdtPr>
                <w:rPr>
                  <w:color w:val="000000" w:themeColor="text1"/>
                </w:rPr>
                <w:alias w:val="A26-GNomAdrExpert"/>
                <w:tag w:val="A26ADGNomAdrExpert"/>
                <w:id w:val="99149826"/>
                <w:placeholder>
                  <w:docPart w:val="CAC85CD9EC1F4920BE3606B8D3329ED1"/>
                </w:placeholder>
                <w:showingPlcHdr/>
                <w15:color w:val="008000"/>
              </w:sdtPr>
              <w:sdtEndPr/>
              <w:sdtContent/>
            </w:sdt>
          </w:p>
          <w:p w14:paraId="736C2DDB" w14:textId="0856126D" w:rsidR="00551EC3" w:rsidRDefault="00551EC3" w:rsidP="00B3395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C91331">
              <w:rPr>
                <w:color w:val="000000" w:themeColor="text1"/>
                <w:sz w:val="22"/>
                <w:szCs w:val="22"/>
              </w:rPr>
              <w:instrText xml:space="preserve">" </w:instrText>
            </w:r>
            <w:r w:rsidRPr="00C91331">
              <w:rPr>
                <w:color w:val="000000" w:themeColor="text1"/>
              </w:rPr>
              <w:fldChar w:fldCharType="end"/>
            </w:r>
            <w:r w:rsidRPr="00C91331">
              <w:rPr>
                <w:color w:val="000000" w:themeColor="text1"/>
              </w:rPr>
              <w:fldChar w:fldCharType="begin"/>
            </w:r>
            <w:r w:rsidRPr="00C91331">
              <w:rPr>
                <w:color w:val="000000" w:themeColor="text1"/>
                <w:sz w:val="22"/>
                <w:szCs w:val="22"/>
              </w:rPr>
              <w:instrText xml:space="preserve"> IF "</w:instrText>
            </w:r>
            <w:sdt>
              <w:sdtPr>
                <w:rPr>
                  <w:color w:val="000000" w:themeColor="text1"/>
                </w:rPr>
                <w:alias w:val="A26-GRefExpert"/>
                <w:tag w:val="A26ADGRefExpert"/>
                <w:id w:val="1622189577"/>
                <w:placeholder>
                  <w:docPart w:val="86443C4C77ED463A9B23841557D6E7C6"/>
                </w:placeholder>
                <w:showingPlcHdr/>
                <w15:color w:val="008000"/>
              </w:sdtPr>
              <w:sdtEndPr/>
              <w:sdtContent/>
            </w:sdt>
            <w:r w:rsidRPr="00C91331">
              <w:rPr>
                <w:color w:val="000000" w:themeColor="text1"/>
                <w:sz w:val="22"/>
                <w:szCs w:val="22"/>
              </w:rPr>
              <w:instrText xml:space="preserve">" = "" "" "réf : </w:instrText>
            </w:r>
            <w:sdt>
              <w:sdtPr>
                <w:rPr>
                  <w:color w:val="000000" w:themeColor="text1"/>
                </w:rPr>
                <w:alias w:val="A26-GRefExpert"/>
                <w:tag w:val="A26ADGRefExpert"/>
                <w:id w:val="-1168792552"/>
                <w:placeholder>
                  <w:docPart w:val="A40FE28DBD3D4BF6AA09F27C5019A353"/>
                </w:placeholder>
                <w:showingPlcHdr/>
                <w15:color w:val="008000"/>
              </w:sdtPr>
              <w:sdtEndPr/>
              <w:sdtContent/>
            </w:sdt>
          </w:p>
          <w:p w14:paraId="4FE1D788" w14:textId="47DBBC91" w:rsidR="00551EC3" w:rsidRPr="00C91331" w:rsidRDefault="00551EC3" w:rsidP="00B33959">
            <w:pPr>
              <w:spacing w:before="0" w:after="0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C91331">
              <w:rPr>
                <w:color w:val="000000" w:themeColor="text1"/>
                <w:sz w:val="22"/>
                <w:szCs w:val="22"/>
              </w:rPr>
              <w:instrText xml:space="preserve">" </w:instrText>
            </w:r>
            <w:r w:rsidRPr="00C91331">
              <w:rPr>
                <w:color w:val="000000" w:themeColor="text1"/>
              </w:rPr>
              <w:fldChar w:fldCharType="end"/>
            </w:r>
          </w:p>
        </w:tc>
      </w:tr>
      <w:bookmarkEnd w:id="1"/>
    </w:tbl>
    <w:p w14:paraId="29329947" w14:textId="77777777" w:rsidR="0073053A" w:rsidRDefault="0073053A" w:rsidP="004B64E7"/>
    <w:p w14:paraId="152EF4F7" w14:textId="77777777" w:rsidR="00130507" w:rsidRDefault="00130507" w:rsidP="00130507">
      <w:pPr>
        <w:rPr>
          <w:lang w:eastAsia="ja-JP"/>
        </w:rPr>
      </w:pPr>
    </w:p>
    <w:p w14:paraId="457855BD" w14:textId="77777777" w:rsidR="00251211" w:rsidRDefault="00251211" w:rsidP="00130507">
      <w:pPr>
        <w:rPr>
          <w:lang w:eastAsia="ja-JP"/>
        </w:rPr>
      </w:pPr>
    </w:p>
    <w:p w14:paraId="347DFB5E" w14:textId="77777777" w:rsidR="00251211" w:rsidRPr="00130507" w:rsidRDefault="00251211" w:rsidP="00130507">
      <w:pPr>
        <w:rPr>
          <w:lang w:eastAsia="ja-JP"/>
        </w:rPr>
      </w:pPr>
    </w:p>
    <w:p w14:paraId="60211878" w14:textId="77777777" w:rsidR="00A60107" w:rsidRDefault="00A60107">
      <w:pPr>
        <w:jc w:val="left"/>
      </w:pPr>
    </w:p>
    <w:p w14:paraId="70B48CD5" w14:textId="77777777" w:rsidR="00565FE1" w:rsidRDefault="00565FE1" w:rsidP="00565FE1">
      <w:pPr>
        <w:pStyle w:val="Titre1"/>
      </w:pPr>
      <w:r>
        <w:lastRenderedPageBreak/>
        <w:t>OPERATIONS D’EXPERTISE</w:t>
      </w:r>
    </w:p>
    <w:p w14:paraId="598BAE08" w14:textId="77777777" w:rsidR="00AE5F75" w:rsidRDefault="00AE5F75" w:rsidP="006E61A8"/>
    <w:p w14:paraId="078BEE4C" w14:textId="77777777" w:rsidR="006E61A8" w:rsidRPr="00935FB0" w:rsidRDefault="006E61A8" w:rsidP="006E61A8">
      <w:pPr>
        <w:pStyle w:val="Titre1"/>
      </w:pPr>
      <w:bookmarkStart w:id="2" w:name="A26SAgendapasses01"/>
      <w:bookmarkEnd w:id="2"/>
      <w:r>
        <w:t>PRESENTATION DES FAITS</w:t>
      </w:r>
    </w:p>
    <w:p w14:paraId="1E418046" w14:textId="77777777" w:rsidR="006E61A8" w:rsidRDefault="006E61A8" w:rsidP="006E61A8"/>
    <w:p w14:paraId="51E2CCC7" w14:textId="77777777" w:rsidR="006E61A8" w:rsidRDefault="006E61A8" w:rsidP="006E61A8"/>
    <w:p w14:paraId="04D6D5D9" w14:textId="77777777" w:rsidR="006E61A8" w:rsidRDefault="006E61A8" w:rsidP="006E61A8"/>
    <w:p w14:paraId="40D69A5B" w14:textId="77777777" w:rsidR="00935FB0" w:rsidRPr="00935FB0" w:rsidRDefault="00F42F8A" w:rsidP="00935FB0">
      <w:pPr>
        <w:pStyle w:val="Titre1"/>
      </w:pPr>
      <w:r>
        <w:t>DESCRIPTION ET ANALYSE</w:t>
      </w:r>
      <w:r w:rsidR="008825A4">
        <w:t xml:space="preserve"> DES DOMMAGES</w:t>
      </w:r>
    </w:p>
    <w:p w14:paraId="03EC7B91" w14:textId="77777777" w:rsidR="000D1D89" w:rsidRDefault="000D1D89" w:rsidP="00565FE1">
      <w:pPr>
        <w:rPr>
          <w:lang w:eastAsia="ja-JP"/>
        </w:rPr>
      </w:pPr>
    </w:p>
    <w:p w14:paraId="2BD2D7C8" w14:textId="23DDFBD0" w:rsidR="00551EC3" w:rsidRPr="00705BB1" w:rsidRDefault="00551EC3" w:rsidP="00935FB0">
      <w:pPr>
        <w:pStyle w:val="Titre2"/>
        <w:rPr>
          <w:b w:val="0"/>
          <w:bCs w:val="0"/>
        </w:rPr>
      </w:pPr>
      <w:bookmarkStart w:id="3" w:name="A26SDesordre02"/>
      <w:r w:rsidRPr="00C1002C">
        <w:t xml:space="preserve">DOMMAGE </w:t>
      </w:r>
      <w:sdt>
        <w:sdtPr>
          <w:alias w:val="A26-DNumDommage"/>
          <w:tag w:val="A26FMDNumDommage"/>
          <w:id w:val="1560829149"/>
          <w:placeholder>
            <w:docPart w:val="0BAA8320D892447EAF5804710C07679F"/>
          </w:placeholder>
          <w15:color w:val="FF6600"/>
        </w:sdtPr>
        <w:sdtEndPr/>
        <w:sdtContent>
          <w:r>
            <w:t>1</w:t>
          </w:r>
        </w:sdtContent>
      </w:sdt>
      <w:r>
        <w:t xml:space="preserve"> : </w:t>
      </w:r>
      <w:sdt>
        <w:sdtPr>
          <w:alias w:val="A26-DLibelleDommage"/>
          <w:tag w:val="A26FMDLibelleDommage"/>
          <w:id w:val="1693496317"/>
          <w:placeholder>
            <w:docPart w:val="739A3C4B3D744045B7D60946EB69EA39"/>
          </w:placeholder>
          <w15:color w:val="FF6600"/>
        </w:sdtPr>
        <w:sdtEndPr/>
        <w:sdtContent>
          <w:r>
            <w:t xml:space="preserve">Dégât des eux </w:t>
          </w:r>
          <w:proofErr w:type="gramStart"/>
          <w:r>
            <w:t>suite aux</w:t>
          </w:r>
          <w:proofErr w:type="gramEnd"/>
          <w:r>
            <w:t xml:space="preserve"> travaux de rénovation de la façade par l'entreprise ETR FACADES mandatée par le syndic de copropriété CENTURY 21.</w:t>
          </w:r>
        </w:sdtContent>
      </w:sdt>
    </w:p>
    <w:p w14:paraId="52ACCCAD" w14:textId="77777777" w:rsidR="00551EC3" w:rsidRDefault="00551EC3" w:rsidP="00565FE1">
      <w:pPr>
        <w:rPr>
          <w:lang w:eastAsia="ja-JP"/>
        </w:rPr>
      </w:pPr>
    </w:p>
    <w:p w14:paraId="4A34EB74" w14:textId="77777777" w:rsidR="00551EC3" w:rsidRDefault="00551EC3" w:rsidP="00E71AC7">
      <w:pPr>
        <w:pStyle w:val="Titre3"/>
      </w:pPr>
      <w:r>
        <w:t>D</w:t>
      </w:r>
      <w:r w:rsidRPr="00E71AC7">
        <w:t xml:space="preserve">escription du </w:t>
      </w:r>
      <w:r>
        <w:t>d</w:t>
      </w:r>
      <w:r w:rsidRPr="00E71AC7">
        <w:t xml:space="preserve">ommage </w:t>
      </w:r>
      <w:r>
        <w:t>constaté</w:t>
      </w:r>
    </w:p>
    <w:p w14:paraId="6B399C7A" w14:textId="77777777" w:rsidR="00551EC3" w:rsidRPr="002616D8" w:rsidRDefault="00551EC3" w:rsidP="002616D8"/>
    <w:p w14:paraId="1C34DE45" w14:textId="77777777" w:rsidR="00551EC3" w:rsidRDefault="00551EC3" w:rsidP="00C46274"/>
    <w:p w14:paraId="333FD0EA" w14:textId="77777777" w:rsidR="00551EC3" w:rsidRDefault="00551EC3" w:rsidP="00A11806">
      <w:pPr>
        <w:pStyle w:val="Titre3"/>
      </w:pPr>
      <w:r>
        <w:t>Circonstances d’apparition et causes du sinistre</w:t>
      </w:r>
    </w:p>
    <w:p w14:paraId="323E5E4D" w14:textId="77777777" w:rsidR="00551EC3" w:rsidRDefault="00551EC3" w:rsidP="002616D8"/>
    <w:p w14:paraId="1DB479C8" w14:textId="77777777" w:rsidR="00551EC3" w:rsidRDefault="00551EC3" w:rsidP="00C46274"/>
    <w:p w14:paraId="2FB09DE9" w14:textId="77777777" w:rsidR="00551EC3" w:rsidRDefault="00551EC3" w:rsidP="00BC6573">
      <w:pPr>
        <w:pStyle w:val="Titre3"/>
      </w:pPr>
      <w:r>
        <w:t>Lien de causalité avec l’engagement contractuel de l’assuré</w:t>
      </w:r>
    </w:p>
    <w:p w14:paraId="25A6CC96" w14:textId="77777777" w:rsidR="00551EC3" w:rsidRDefault="00551EC3" w:rsidP="00C46274"/>
    <w:p w14:paraId="0B036146" w14:textId="77777777" w:rsidR="00551EC3" w:rsidRDefault="00551EC3" w:rsidP="00C46274"/>
    <w:p w14:paraId="1BB7788C" w14:textId="77777777" w:rsidR="00551EC3" w:rsidRDefault="00551EC3" w:rsidP="00E71AC7">
      <w:pPr>
        <w:pStyle w:val="Titre3"/>
      </w:pPr>
      <w:r>
        <w:t>Evaluation du dommage</w:t>
      </w:r>
    </w:p>
    <w:p w14:paraId="68985C96" w14:textId="77777777" w:rsidR="00551EC3" w:rsidRDefault="00551EC3" w:rsidP="008A549F"/>
    <w:p w14:paraId="3824DC81" w14:textId="77777777" w:rsidR="00551EC3" w:rsidRPr="000B4BD7" w:rsidRDefault="00551EC3" w:rsidP="001C4E15">
      <w:pPr>
        <w:pStyle w:val="Titre4"/>
      </w:pPr>
      <w:r>
        <w:t>Lésé</w:t>
      </w:r>
      <w:r w:rsidRPr="000B4BD7">
        <w:t> :</w:t>
      </w:r>
    </w:p>
    <w:p w14:paraId="792C1DEC" w14:textId="77777777" w:rsidR="00551EC3" w:rsidRPr="008A549F" w:rsidRDefault="00551EC3" w:rsidP="00B26DF7">
      <w:pPr>
        <w:ind w:left="284"/>
      </w:pPr>
    </w:p>
    <w:p w14:paraId="2C84D781" w14:textId="77777777" w:rsidR="00551EC3" w:rsidRPr="008A549F" w:rsidRDefault="00551EC3" w:rsidP="005E7753">
      <w:pPr>
        <w:ind w:left="284" w:right="5103"/>
      </w:pPr>
      <w:r>
        <w:t>Détails travaux et référence devis</w:t>
      </w:r>
    </w:p>
    <w:p w14:paraId="7F4C3192" w14:textId="77777777" w:rsidR="00551EC3" w:rsidRPr="008A549F" w:rsidRDefault="00551EC3" w:rsidP="00F441FB">
      <w:pPr>
        <w:tabs>
          <w:tab w:val="left" w:pos="567"/>
          <w:tab w:val="left" w:pos="7088"/>
          <w:tab w:val="right" w:pos="9072"/>
        </w:tabs>
        <w:ind w:left="284" w:right="5103"/>
      </w:pPr>
      <w:r>
        <w:rPr>
          <w:i/>
          <w:iCs/>
        </w:rPr>
        <w:tab/>
      </w:r>
      <w:r w:rsidRPr="008A549F">
        <w:tab/>
        <w:t>HT</w:t>
      </w:r>
      <w:r w:rsidRPr="008A549F">
        <w:tab/>
      </w:r>
      <w:r>
        <w:t xml:space="preserve"> </w:t>
      </w:r>
      <w:r w:rsidRPr="008A549F">
        <w:t>€</w:t>
      </w:r>
    </w:p>
    <w:p w14:paraId="2916B9B5" w14:textId="77777777" w:rsidR="00551EC3" w:rsidRPr="00923E5E" w:rsidRDefault="00551EC3" w:rsidP="00474432">
      <w:pPr>
        <w:tabs>
          <w:tab w:val="left" w:pos="7088"/>
          <w:tab w:val="right" w:pos="9072"/>
        </w:tabs>
        <w:ind w:left="284"/>
        <w:rPr>
          <w:u w:val="single"/>
        </w:rPr>
      </w:pPr>
      <w:r w:rsidRPr="008A549F">
        <w:tab/>
      </w:r>
      <w:r w:rsidRPr="00923E5E">
        <w:rPr>
          <w:u w:val="single"/>
        </w:rPr>
        <w:t>TVA  %</w:t>
      </w:r>
    </w:p>
    <w:p w14:paraId="67DF1E68" w14:textId="77777777" w:rsidR="00551EC3" w:rsidRPr="008A549F" w:rsidRDefault="00551EC3" w:rsidP="00474432">
      <w:pPr>
        <w:tabs>
          <w:tab w:val="left" w:pos="7655"/>
          <w:tab w:val="right" w:pos="9639"/>
        </w:tabs>
        <w:ind w:left="284"/>
      </w:pPr>
      <w:r w:rsidRPr="008A549F">
        <w:tab/>
        <w:t>TTC</w:t>
      </w:r>
      <w:r w:rsidRPr="008A549F">
        <w:tab/>
      </w:r>
      <w:r>
        <w:t xml:space="preserve"> </w:t>
      </w:r>
      <w:r w:rsidRPr="008A549F">
        <w:t>€</w:t>
      </w:r>
    </w:p>
    <w:p w14:paraId="759E6AD2" w14:textId="77777777" w:rsidR="00551EC3" w:rsidRPr="008A549F" w:rsidRDefault="00551EC3" w:rsidP="00B26DF7">
      <w:pPr>
        <w:ind w:left="284"/>
      </w:pPr>
    </w:p>
    <w:p w14:paraId="597501D5" w14:textId="77777777" w:rsidR="00551EC3" w:rsidRPr="0049467C" w:rsidRDefault="00551EC3" w:rsidP="0049467C">
      <w:pPr>
        <w:tabs>
          <w:tab w:val="left" w:pos="5670"/>
          <w:tab w:val="right" w:pos="9639"/>
        </w:tabs>
        <w:ind w:left="284"/>
        <w:rPr>
          <w:b/>
          <w:bCs/>
        </w:rPr>
      </w:pPr>
      <w:r w:rsidRPr="008A549F">
        <w:tab/>
      </w:r>
      <w:r w:rsidRPr="0049467C">
        <w:rPr>
          <w:b/>
          <w:bCs/>
          <w:bdr w:val="single" w:sz="4" w:space="0" w:color="auto"/>
          <w:shd w:val="clear" w:color="auto" w:fill="D9E2F3" w:themeFill="accent1" w:themeFillTint="33"/>
        </w:rPr>
        <w:t>TOTAL DOMMAGE TTC</w:t>
      </w:r>
      <w:r w:rsidRPr="0049467C">
        <w:rPr>
          <w:b/>
          <w:bCs/>
          <w:bdr w:val="single" w:sz="4" w:space="0" w:color="auto"/>
          <w:shd w:val="clear" w:color="auto" w:fill="D9E2F3" w:themeFill="accent1" w:themeFillTint="33"/>
        </w:rPr>
        <w:tab/>
      </w:r>
      <w:r>
        <w:rPr>
          <w:b/>
          <w:bCs/>
          <w:bdr w:val="single" w:sz="4" w:space="0" w:color="auto"/>
          <w:shd w:val="clear" w:color="auto" w:fill="D9E2F3" w:themeFill="accent1" w:themeFillTint="33"/>
        </w:rPr>
        <w:t xml:space="preserve"> </w:t>
      </w:r>
      <w:r w:rsidRPr="0049467C">
        <w:rPr>
          <w:b/>
          <w:bCs/>
          <w:bdr w:val="single" w:sz="4" w:space="0" w:color="auto"/>
          <w:shd w:val="clear" w:color="auto" w:fill="D9E2F3" w:themeFill="accent1" w:themeFillTint="33"/>
        </w:rPr>
        <w:t>€</w:t>
      </w:r>
    </w:p>
    <w:p w14:paraId="78D438D8" w14:textId="77777777" w:rsidR="00551EC3" w:rsidRDefault="00551EC3" w:rsidP="00F058CF"/>
    <w:bookmarkEnd w:id="3"/>
    <w:p w14:paraId="62F68009" w14:textId="77777777" w:rsidR="00F058CF" w:rsidRDefault="00F058CF" w:rsidP="004A72FE"/>
    <w:p w14:paraId="259AD521" w14:textId="542E28CC" w:rsidR="00F058CF" w:rsidRDefault="00652153" w:rsidP="006B4B2F">
      <w:pPr>
        <w:jc w:val="right"/>
      </w:pPr>
      <w:r>
        <w:t>L</w:t>
      </w:r>
      <w:r w:rsidR="006B4B2F">
        <w:t xml:space="preserve">e </w:t>
      </w:r>
      <w:r w:rsidR="006B4B2F">
        <w:fldChar w:fldCharType="begin"/>
      </w:r>
      <w:r w:rsidR="006B4B2F">
        <w:instrText xml:space="preserve"> TIME \@ "d MMMM yyyy" </w:instrText>
      </w:r>
      <w:r w:rsidR="006B4B2F">
        <w:fldChar w:fldCharType="separate"/>
      </w:r>
      <w:r w:rsidR="00615FF7">
        <w:rPr>
          <w:noProof/>
        </w:rPr>
        <w:t>3 avril 2024</w:t>
      </w:r>
      <w:r w:rsidR="006B4B2F">
        <w:fldChar w:fldCharType="end"/>
      </w:r>
    </w:p>
    <w:p w14:paraId="3FEF1021" w14:textId="77777777" w:rsidR="006B4B2F" w:rsidRDefault="00257A83" w:rsidP="006B4B2F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16E7F88" wp14:editId="571F41B2">
                <wp:simplePos x="0" y="0"/>
                <wp:positionH relativeFrom="margin">
                  <wp:align>right</wp:align>
                </wp:positionH>
                <wp:positionV relativeFrom="paragraph">
                  <wp:posOffset>133460</wp:posOffset>
                </wp:positionV>
                <wp:extent cx="1386840" cy="792480"/>
                <wp:effectExtent l="0" t="0" r="3810" b="7620"/>
                <wp:wrapNone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6840" cy="792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E3836C" w14:textId="4BEEE0D4" w:rsidR="008A70AE" w:rsidRDefault="008A70AE" w:rsidP="008A70AE">
                            <w:pPr>
                              <w:jc w:val="right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-907376000"/>
                                <w15:color w:val="0000FF"/>
                              </w:sdtPr>
                              <w:sdtEndPr/>
                              <w:sdtContent>
                                <w:r w:rsidR="00551EC3">
                                  <w:instrText>ABR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>
                              <w:fldChar w:fldCharType="separate"/>
                            </w:r>
                            <w:r w:rsidR="00615FF7">
                              <w:fldChar w:fldCharType="begin"/>
                            </w:r>
                            <w:r w:rsidR="00615FF7">
                              <w:instrText xml:space="preserve"> </w:instrText>
                            </w:r>
                            <w:r w:rsidR="00615FF7">
                              <w:instrText>INCLUDEPICTURE  \d "c://avensys/ace/expert/ABR.jpg" \* MERGEFORMATINET</w:instrText>
                            </w:r>
                            <w:r w:rsidR="00615FF7">
                              <w:instrText xml:space="preserve"> </w:instrText>
                            </w:r>
                            <w:r w:rsidR="00615FF7">
                              <w:fldChar w:fldCharType="separate"/>
                            </w:r>
                            <w:r w:rsidR="00615FF7">
                              <w:pict w14:anchorId="50ACDB04">
                                <v:shape id="_x0000_i1027" type="#_x0000_t75" style="width:94.5pt;height:39.75pt">
                                  <v:imagedata r:id="rId14"/>
                                </v:shape>
                              </w:pict>
                            </w:r>
                            <w:r w:rsidR="00615FF7"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116E7F88" id="Zone de texte 3" o:spid="_x0000_s1027" type="#_x0000_t202" style="position:absolute;left:0;text-align:left;margin-left:58pt;margin-top:10.5pt;width:109.2pt;height:62.4pt;z-index:-251654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" fillcolor="window" stroked="f" strokeweight=".5pt">
                <v:textbox>
                  <w:txbxContent>
                    <w:p w14:paraId="0AE3836C" w14:textId="4BEEE0D4" w:rsidR="008A70AE" w:rsidRDefault="008A70AE" w:rsidP="008A70AE">
                      <w:pPr>
                        <w:jc w:val="right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-907376000"/>
                          <w15:color w:val="0000FF"/>
                        </w:sdtPr>
                        <w:sdtEndPr/>
                        <w:sdtContent>
                          <w:r w:rsidR="00551EC3">
                            <w:instrText>ABR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 w:rsidR="00551EC3">
                        <w:fldChar w:fldCharType="separate"/>
                      </w:r>
                      <w:r w:rsidR="00551EC3">
                        <w:pict w14:anchorId="50ACDB04">
                          <v:shape id="_x0000_i1029" type="#_x0000_t75" style="width:94.5pt;height:39.75pt">
                            <v:imagedata r:id="rId15"/>
                          </v:shape>
                        </w:pict>
                      </w:r>
                      <w: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4AA438" w14:textId="77777777" w:rsidR="006B4B2F" w:rsidRDefault="006B4B2F" w:rsidP="006B4B2F">
      <w:pPr>
        <w:jc w:val="right"/>
      </w:pPr>
    </w:p>
    <w:p w14:paraId="378AD734" w14:textId="77777777" w:rsidR="006B4B2F" w:rsidRDefault="006B4B2F" w:rsidP="006B4B2F">
      <w:pPr>
        <w:jc w:val="right"/>
      </w:pPr>
    </w:p>
    <w:p w14:paraId="646EBE14" w14:textId="77777777" w:rsidR="006B4B2F" w:rsidRDefault="006B4B2F" w:rsidP="006B4B2F">
      <w:pPr>
        <w:jc w:val="right"/>
      </w:pPr>
    </w:p>
    <w:sdt>
      <w:sdtPr>
        <w:alias w:val="A26-NomExperts"/>
        <w:tag w:val="A26LINomExperts"/>
        <w:id w:val="817540055"/>
        <w:placeholder>
          <w:docPart w:val="230E4F26842742239F44CAB168159131"/>
        </w:placeholder>
        <w15:color w:val="0000FF"/>
      </w:sdtPr>
      <w:sdtEndPr/>
      <w:sdtContent>
        <w:p w14:paraId="077EFD74" w14:textId="2EF5C99C" w:rsidR="006B4B2F" w:rsidRDefault="00551EC3" w:rsidP="006B4B2F">
          <w:pPr>
            <w:jc w:val="right"/>
          </w:pPr>
          <w:r>
            <w:t>BRESSON Alexandre</w:t>
          </w:r>
        </w:p>
      </w:sdtContent>
    </w:sdt>
    <w:sdt>
      <w:sdtPr>
        <w:alias w:val="A26-Courriel"/>
        <w:tag w:val="A26LICourriel"/>
        <w:id w:val="-1229533799"/>
        <w:placeholder>
          <w:docPart w:val="44D136F6E437454E98C3D0C4CF439382"/>
        </w:placeholder>
        <w15:color w:val="0000FF"/>
      </w:sdtPr>
      <w:sdtEndPr/>
      <w:sdtContent>
        <w:p w14:paraId="2DCE0C1B" w14:textId="2031B9B3" w:rsidR="006B4B2F" w:rsidRDefault="00551EC3" w:rsidP="006B4B2F">
          <w:pPr>
            <w:jc w:val="right"/>
          </w:pPr>
          <w:r>
            <w:t>alexandre.bresson@expert-fabex.fr</w:t>
          </w:r>
        </w:p>
      </w:sdtContent>
    </w:sdt>
    <w:p w14:paraId="54B32DCA" w14:textId="77777777" w:rsidR="008A70AE" w:rsidRDefault="008A70AE" w:rsidP="006B4B2F">
      <w:pPr>
        <w:jc w:val="right"/>
      </w:pPr>
    </w:p>
    <w:p w14:paraId="78F0913F" w14:textId="77777777" w:rsidR="008A70AE" w:rsidRDefault="008A70AE" w:rsidP="006B4B2F">
      <w:pPr>
        <w:jc w:val="right"/>
      </w:pPr>
    </w:p>
    <w:p w14:paraId="4001092F" w14:textId="77777777" w:rsidR="00251211" w:rsidRPr="006F5647" w:rsidRDefault="00251211" w:rsidP="00251211">
      <w:pPr>
        <w:pBdr>
          <w:top w:val="single" w:sz="6" w:space="1" w:color="3186B5"/>
          <w:left w:val="single" w:sz="6" w:space="4" w:color="3186B5"/>
          <w:bottom w:val="single" w:sz="6" w:space="1" w:color="3186B5"/>
          <w:right w:val="single" w:sz="6" w:space="4" w:color="3186B5"/>
        </w:pBdr>
        <w:shd w:val="clear" w:color="auto" w:fill="D9E2F3" w:themeFill="accent1" w:themeFillTint="33"/>
        <w:rPr>
          <w:i/>
          <w:iCs/>
        </w:rPr>
      </w:pPr>
      <w:r w:rsidRPr="000C5989">
        <w:rPr>
          <w:i/>
          <w:iCs/>
          <w:u w:val="single"/>
        </w:rPr>
        <w:t>Nota important</w:t>
      </w:r>
      <w:r>
        <w:rPr>
          <w:i/>
          <w:iCs/>
        </w:rPr>
        <w:t> : l</w:t>
      </w:r>
      <w:r w:rsidRPr="006F5647">
        <w:rPr>
          <w:i/>
          <w:iCs/>
        </w:rPr>
        <w:t xml:space="preserve">’expert soussigné rappelle qu’il intervient seulement à titre conservatoire pour répondre à la mission qui lui est </w:t>
      </w:r>
      <w:r w:rsidR="00652153">
        <w:rPr>
          <w:i/>
          <w:iCs/>
        </w:rPr>
        <w:t>confiée</w:t>
      </w:r>
      <w:r w:rsidRPr="006F5647">
        <w:rPr>
          <w:i/>
          <w:iCs/>
        </w:rPr>
        <w:t>. Son intervention ne préjuge pas de la position que prendra l’assureur</w:t>
      </w:r>
      <w:r>
        <w:rPr>
          <w:i/>
          <w:iCs/>
        </w:rPr>
        <w:t>, et ne relève pas d’une mission de maitrise d’œuvre.</w:t>
      </w:r>
    </w:p>
    <w:p w14:paraId="02CA2E1D" w14:textId="77777777" w:rsidR="008A70AE" w:rsidRPr="004A72FE" w:rsidRDefault="008A70AE" w:rsidP="006B4B2F">
      <w:pPr>
        <w:jc w:val="right"/>
      </w:pPr>
    </w:p>
    <w:sectPr w:rsidR="008A70AE" w:rsidRPr="004A72FE" w:rsidSect="00B63E85">
      <w:footerReference w:type="default" r:id="rId16"/>
      <w:headerReference w:type="first" r:id="rId17"/>
      <w:pgSz w:w="11906" w:h="16838"/>
      <w:pgMar w:top="1668" w:right="1133" w:bottom="1417" w:left="1134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F718D" w14:textId="77777777" w:rsidR="00551EC3" w:rsidRDefault="00551EC3" w:rsidP="00790D0C">
      <w:r>
        <w:separator/>
      </w:r>
    </w:p>
  </w:endnote>
  <w:endnote w:type="continuationSeparator" w:id="0">
    <w:p w14:paraId="52EF3112" w14:textId="77777777" w:rsidR="00551EC3" w:rsidRDefault="00551EC3" w:rsidP="00790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43293"/>
      <w:docPartObj>
        <w:docPartGallery w:val="Page Numbers (Bottom of Page)"/>
        <w:docPartUnique/>
      </w:docPartObj>
    </w:sdtPr>
    <w:sdtEndPr/>
    <w:sdtContent>
      <w:p w14:paraId="05F34857" w14:textId="77777777" w:rsidR="00790D0C" w:rsidRDefault="00790D0C" w:rsidP="00790D0C">
        <w:pPr>
          <w:pStyle w:val="Pieddepage"/>
          <w:jc w:val="right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 wp14:anchorId="160ED39E" wp14:editId="51D913DD">
              <wp:simplePos x="0" y="0"/>
              <wp:positionH relativeFrom="leftMargin">
                <wp:align>right</wp:align>
              </wp:positionH>
              <wp:positionV relativeFrom="paragraph">
                <wp:posOffset>-116480</wp:posOffset>
              </wp:positionV>
              <wp:extent cx="457200" cy="454025"/>
              <wp:effectExtent l="0" t="0" r="0" b="3175"/>
              <wp:wrapTight wrapText="bothSides">
                <wp:wrapPolygon edited="0">
                  <wp:start x="0" y="0"/>
                  <wp:lineTo x="0" y="20845"/>
                  <wp:lineTo x="20700" y="20845"/>
                  <wp:lineTo x="20700" y="0"/>
                  <wp:lineTo x="0" y="0"/>
                </wp:wrapPolygon>
              </wp:wrapTight>
              <wp:docPr id="1" name="Imag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Image 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7200" cy="4540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2AE993" w14:textId="77777777" w:rsidR="00790D0C" w:rsidRDefault="00790D0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F76FF" w14:textId="77777777" w:rsidR="00551EC3" w:rsidRDefault="00551EC3" w:rsidP="00790D0C">
      <w:r>
        <w:separator/>
      </w:r>
    </w:p>
  </w:footnote>
  <w:footnote w:type="continuationSeparator" w:id="0">
    <w:p w14:paraId="51DB118B" w14:textId="77777777" w:rsidR="00551EC3" w:rsidRDefault="00551EC3" w:rsidP="00790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2" w:rightFromText="142" w:vertAnchor="text" w:tblpY="114"/>
      <w:tblOverlap w:val="never"/>
      <w:tblW w:w="0" w:type="auto"/>
      <w:tblLayout w:type="fixed"/>
      <w:tblLook w:val="04A0" w:firstRow="1" w:lastRow="0" w:firstColumn="1" w:lastColumn="0" w:noHBand="0" w:noVBand="1"/>
    </w:tblPr>
    <w:tblGrid>
      <w:gridCol w:w="5803"/>
    </w:tblGrid>
    <w:tr w:rsidR="006E1333" w14:paraId="512DE92D" w14:textId="77777777" w:rsidTr="00302E56">
      <w:trPr>
        <w:trHeight w:hRule="exact" w:val="1135"/>
      </w:trPr>
      <w:tc>
        <w:tcPr>
          <w:tcW w:w="5803" w:type="dxa"/>
          <w:tcBorders>
            <w:top w:val="nil"/>
            <w:left w:val="nil"/>
            <w:bottom w:val="nil"/>
            <w:right w:val="nil"/>
          </w:tcBorders>
        </w:tcPr>
        <w:p w14:paraId="77CEBCCC" w14:textId="5B77A76A" w:rsidR="006E1333" w:rsidRPr="0052014C" w:rsidRDefault="006E1333" w:rsidP="006E1333">
          <w:pPr>
            <w:pStyle w:val="En-tte"/>
            <w:ind w:left="-113"/>
            <w:jc w:val="left"/>
            <w:rPr>
              <w:sz w:val="16"/>
              <w:szCs w:val="16"/>
            </w:rPr>
          </w:pPr>
          <w:r>
            <w:rPr>
              <w:noProof/>
              <w:sz w:val="16"/>
              <w:szCs w:val="16"/>
            </w:rPr>
            <w:fldChar w:fldCharType="begin"/>
          </w:r>
          <w:r>
            <w:rPr>
              <w:noProof/>
              <w:sz w:val="16"/>
              <w:szCs w:val="16"/>
            </w:rPr>
            <w:instrText xml:space="preserve"> INCLUDEPICTURE "https://fabex.a26.fr/dossier/images/FABEX/bureau/</w:instrText>
          </w:r>
          <w:sdt>
            <w:sdtPr>
              <w:rPr>
                <w:noProof/>
                <w:sz w:val="16"/>
                <w:szCs w:val="16"/>
              </w:rPr>
              <w:alias w:val="A26-Logo"/>
              <w:tag w:val="A26LILogo"/>
              <w:id w:val="1651865597"/>
              <w:placeholder>
                <w:docPart w:val="29B4E0456FF545839BF2F5FFFFE9DA44"/>
              </w:placeholder>
              <w15:color w:val="0000FF"/>
            </w:sdtPr>
            <w:sdtEndPr/>
            <w:sdtContent>
              <w:r w:rsidR="00551EC3">
                <w:rPr>
                  <w:noProof/>
                  <w:sz w:val="16"/>
                  <w:szCs w:val="16"/>
                </w:rPr>
                <w:instrText>FAB</w:instrText>
              </w:r>
            </w:sdtContent>
          </w:sdt>
          <w:r>
            <w:rPr>
              <w:noProof/>
              <w:sz w:val="16"/>
              <w:szCs w:val="16"/>
            </w:rPr>
            <w:instrText xml:space="preserve">.JPG" \d </w:instrText>
          </w:r>
          <w:r>
            <w:rPr>
              <w:noProof/>
              <w:sz w:val="16"/>
              <w:szCs w:val="16"/>
            </w:rPr>
            <w:fldChar w:fldCharType="separate"/>
          </w:r>
          <w:r w:rsidR="00615FF7">
            <w:rPr>
              <w:noProof/>
              <w:sz w:val="16"/>
              <w:szCs w:val="16"/>
            </w:rPr>
            <w:fldChar w:fldCharType="begin"/>
          </w:r>
          <w:r w:rsidR="00615FF7">
            <w:rPr>
              <w:noProof/>
              <w:sz w:val="16"/>
              <w:szCs w:val="16"/>
            </w:rPr>
            <w:instrText xml:space="preserve"> </w:instrText>
          </w:r>
          <w:r w:rsidR="00615FF7">
            <w:rPr>
              <w:noProof/>
              <w:sz w:val="16"/>
              <w:szCs w:val="16"/>
            </w:rPr>
            <w:instrText>INCLUDEPICTURE  \d "https://fabex.a26.fr/dossier/images/FABEX/bureau/FAB.JPG" \* MERGEFORMATINET</w:instrText>
          </w:r>
          <w:r w:rsidR="00615FF7">
            <w:rPr>
              <w:noProof/>
              <w:sz w:val="16"/>
              <w:szCs w:val="16"/>
            </w:rPr>
            <w:instrText xml:space="preserve"> </w:instrText>
          </w:r>
          <w:r w:rsidR="00615FF7">
            <w:rPr>
              <w:noProof/>
              <w:sz w:val="16"/>
              <w:szCs w:val="16"/>
            </w:rPr>
            <w:fldChar w:fldCharType="separate"/>
          </w:r>
          <w:r w:rsidR="00615FF7">
            <w:rPr>
              <w:noProof/>
              <w:sz w:val="16"/>
              <w:szCs w:val="16"/>
            </w:rPr>
            <w:pict w14:anchorId="15E71D9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242.25pt;height:57pt">
                <v:imagedata r:id="rId1"/>
              </v:shape>
            </w:pict>
          </w:r>
          <w:r w:rsidR="00615FF7">
            <w:rPr>
              <w:noProof/>
              <w:sz w:val="16"/>
              <w:szCs w:val="16"/>
            </w:rPr>
            <w:fldChar w:fldCharType="end"/>
          </w:r>
          <w:r>
            <w:rPr>
              <w:noProof/>
              <w:sz w:val="16"/>
              <w:szCs w:val="16"/>
            </w:rPr>
            <w:fldChar w:fldCharType="end"/>
          </w:r>
        </w:p>
      </w:tc>
    </w:tr>
  </w:tbl>
  <w:p w14:paraId="695741FB" w14:textId="5E9CA302" w:rsidR="00B2713E" w:rsidRPr="009B3A5D" w:rsidRDefault="00B2713E" w:rsidP="00B2713E">
    <w:pPr>
      <w:pStyle w:val="En-tte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 w:rsidRPr="009B3A5D">
      <w:rPr>
        <w:sz w:val="16"/>
        <w:szCs w:val="16"/>
      </w:rPr>
      <w:ptab w:relativeTo="margin" w:alignment="center" w:leader="none"/>
    </w:r>
    <w:r w:rsidRPr="009B3A5D">
      <w:rPr>
        <w:sz w:val="16"/>
        <w:szCs w:val="16"/>
      </w:rPr>
      <w:ptab w:relativeTo="margin" w:alignment="right" w:leader="none"/>
    </w:r>
    <w:sdt>
      <w:sdtPr>
        <w:rPr>
          <w:sz w:val="16"/>
          <w:szCs w:val="16"/>
        </w:rPr>
        <w:alias w:val="A26-BureauNom"/>
        <w:tag w:val="A26LIBureauNom"/>
        <w:id w:val="-782190877"/>
        <w:placeholder>
          <w:docPart w:val="F879094355764174A7A16F02BE253A3C"/>
        </w:placeholder>
        <w15:color w:val="0000FF"/>
      </w:sdtPr>
      <w:sdtEndPr>
        <w:rPr>
          <w:rFonts w:ascii="Arial Black" w:hAnsi="Arial Black" w:cs="Times New Roman"/>
          <w:b/>
          <w:bCs/>
          <w:color w:val="1F3864" w:themeColor="accent1" w:themeShade="80"/>
        </w:rPr>
      </w:sdtEndPr>
      <w:sdtContent>
        <w:r w:rsidR="00551EC3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FABEX</w:t>
        </w:r>
      </w:sdtContent>
    </w:sdt>
  </w:p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1Bureau"/>
      <w:tag w:val="A26LIAdr1Bureau"/>
      <w:id w:val="-443074511"/>
      <w:placeholder>
        <w:docPart w:val="F45E50C3BD90433997941E2BDEC75215"/>
      </w:placeholder>
      <w15:color w:val="0000FF"/>
    </w:sdtPr>
    <w:sdtEndPr/>
    <w:sdtContent>
      <w:p w14:paraId="538B23D5" w14:textId="6F86B6D3" w:rsidR="00B2713E" w:rsidRPr="009B3A5D" w:rsidRDefault="00551EC3" w:rsidP="00B2713E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257 rue Hélène BOUCHER</w:t>
        </w:r>
      </w:p>
    </w:sdtContent>
  </w:sdt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3Bureau"/>
      <w:tag w:val="A26LIAdr3Bureau"/>
      <w:id w:val="1445889661"/>
      <w:placeholder>
        <w:docPart w:val="D1FACDB70AA540588A6F53E97B457D15"/>
      </w:placeholder>
      <w15:color w:val="0000FF"/>
    </w:sdtPr>
    <w:sdtEndPr/>
    <w:sdtContent>
      <w:p w14:paraId="1BEA8091" w14:textId="66E3475C" w:rsidR="00B2713E" w:rsidRPr="009B3A5D" w:rsidRDefault="00551EC3" w:rsidP="00B2713E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34130 MAUGUIO</w:t>
        </w:r>
      </w:p>
    </w:sdtContent>
  </w:sdt>
  <w:p w14:paraId="0E52FA85" w14:textId="77777777" w:rsidR="000C431D" w:rsidRPr="009B3A5D" w:rsidRDefault="000C431D" w:rsidP="00B2713E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</w:p>
  <w:p w14:paraId="20616A81" w14:textId="75B1280D" w:rsidR="00B2713E" w:rsidRPr="009B3A5D" w:rsidRDefault="00B2713E" w:rsidP="00B2713E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 w:rsidRPr="009B3A5D"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Téléphone 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TelBureau"/>
        <w:tag w:val="A26LITelBureau"/>
        <w:id w:val="-56621779"/>
        <w:placeholder>
          <w:docPart w:val="2173603A919D40FFB7F3F26C8D6A3650"/>
        </w:placeholder>
        <w15:color w:val="0000FF"/>
      </w:sdtPr>
      <w:sdtEndPr>
        <w:rPr>
          <w:lang w:val="de-DE"/>
        </w:rPr>
      </w:sdtEndPr>
      <w:sdtContent>
        <w:r w:rsidR="00551EC3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04 65 84 25 15</w:t>
        </w:r>
      </w:sdtContent>
    </w:sdt>
    <w:r w:rsidRPr="009B3A5D"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 </w:t>
    </w:r>
  </w:p>
  <w:p w14:paraId="543F9474" w14:textId="3089DAAC" w:rsidR="00B2713E" w:rsidRPr="009B3A5D" w:rsidRDefault="00B2713E" w:rsidP="00B2713E">
    <w:pPr>
      <w:pStyle w:val="En-tte"/>
      <w:jc w:val="right"/>
      <w:rPr>
        <w:sz w:val="16"/>
        <w:szCs w:val="16"/>
      </w:rPr>
    </w:pPr>
    <w:r w:rsidRPr="009B3A5D"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Mail 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CourrielBureau"/>
        <w:tag w:val="A26LICourrielBureau"/>
        <w:id w:val="-423264010"/>
        <w:placeholder>
          <w:docPart w:val="6729FEF621BB40C9ABE8F37A864D79A0"/>
        </w:placeholder>
        <w15:color w:val="0000FF"/>
      </w:sdtPr>
      <w:sdtEndPr>
        <w:rPr>
          <w:lang w:val="de-DE"/>
        </w:rPr>
      </w:sdtEndPr>
      <w:sdtContent>
        <w:r w:rsidR="00551EC3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  <w:lang w:val="de-DE"/>
          </w:rPr>
          <w:t>contact@expert-fabex.fr</w:t>
        </w:r>
      </w:sdtContent>
    </w:sdt>
    <w:r w:rsidRPr="009B3A5D"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 </w:t>
    </w:r>
  </w:p>
  <w:p w14:paraId="262F0BD2" w14:textId="77777777" w:rsidR="00B2713E" w:rsidRPr="009B3A5D" w:rsidRDefault="00B2713E">
    <w:pPr>
      <w:pStyle w:val="En-tt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22.75pt;height:220.5pt" o:bullet="t">
        <v:imagedata r:id="rId1" o:title="PIED"/>
      </v:shape>
    </w:pict>
  </w:numPicBullet>
  <w:abstractNum w:abstractNumId="0" w15:restartNumberingAfterBreak="0">
    <w:nsid w:val="0AC02917"/>
    <w:multiLevelType w:val="hybridMultilevel"/>
    <w:tmpl w:val="7DE67284"/>
    <w:lvl w:ilvl="0" w:tplc="AA040E4C">
      <w:start w:val="1"/>
      <w:numFmt w:val="decimal"/>
      <w:pStyle w:val="Titre1"/>
      <w:lvlText w:val="%1/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3E13"/>
    <w:multiLevelType w:val="hybridMultilevel"/>
    <w:tmpl w:val="3BF23CE2"/>
    <w:lvl w:ilvl="0" w:tplc="120EEDC8">
      <w:start w:val="1"/>
      <w:numFmt w:val="bullet"/>
      <w:pStyle w:val="Titre3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25E4F"/>
    <w:multiLevelType w:val="hybridMultilevel"/>
    <w:tmpl w:val="ADBED270"/>
    <w:lvl w:ilvl="0" w:tplc="19AA0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7E5D71"/>
    <w:multiLevelType w:val="hybridMultilevel"/>
    <w:tmpl w:val="687CE46C"/>
    <w:lvl w:ilvl="0" w:tplc="744856CE">
      <w:start w:val="1"/>
      <w:numFmt w:val="bullet"/>
      <w:pStyle w:val="Listepuces"/>
      <w:lvlText w:val=""/>
      <w:lvlJc w:val="left"/>
      <w:pPr>
        <w:ind w:left="504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78108F"/>
    <w:multiLevelType w:val="hybridMultilevel"/>
    <w:tmpl w:val="461AA362"/>
    <w:lvl w:ilvl="0" w:tplc="4B4E61E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C0C39E18-78D4-44EF-B613-1BDDFD0FB2D2}"/>
    <w:docVar w:name="dgnword-eventsink" w:val="2508860631728"/>
  </w:docVars>
  <w:rsids>
    <w:rsidRoot w:val="00551EC3"/>
    <w:rsid w:val="00003A64"/>
    <w:rsid w:val="0000689D"/>
    <w:rsid w:val="00007BDD"/>
    <w:rsid w:val="00013F7D"/>
    <w:rsid w:val="00022A1F"/>
    <w:rsid w:val="00023632"/>
    <w:rsid w:val="00026178"/>
    <w:rsid w:val="000268A9"/>
    <w:rsid w:val="00027049"/>
    <w:rsid w:val="000272E3"/>
    <w:rsid w:val="00047598"/>
    <w:rsid w:val="0005058A"/>
    <w:rsid w:val="0005187A"/>
    <w:rsid w:val="00051DB5"/>
    <w:rsid w:val="00066E81"/>
    <w:rsid w:val="000670C6"/>
    <w:rsid w:val="0007199D"/>
    <w:rsid w:val="00072705"/>
    <w:rsid w:val="00087E8E"/>
    <w:rsid w:val="00093135"/>
    <w:rsid w:val="0009539B"/>
    <w:rsid w:val="00096E00"/>
    <w:rsid w:val="00097884"/>
    <w:rsid w:val="000A0B7F"/>
    <w:rsid w:val="000B2348"/>
    <w:rsid w:val="000B359D"/>
    <w:rsid w:val="000B4BD7"/>
    <w:rsid w:val="000B585C"/>
    <w:rsid w:val="000C1C94"/>
    <w:rsid w:val="000C431D"/>
    <w:rsid w:val="000C57C0"/>
    <w:rsid w:val="000C5989"/>
    <w:rsid w:val="000C5D9E"/>
    <w:rsid w:val="000C6B7B"/>
    <w:rsid w:val="000D1D89"/>
    <w:rsid w:val="000D3503"/>
    <w:rsid w:val="000E0908"/>
    <w:rsid w:val="000E1164"/>
    <w:rsid w:val="000E2035"/>
    <w:rsid w:val="000E2C24"/>
    <w:rsid w:val="000F7BE6"/>
    <w:rsid w:val="001011DB"/>
    <w:rsid w:val="00113B22"/>
    <w:rsid w:val="00116A25"/>
    <w:rsid w:val="00130507"/>
    <w:rsid w:val="00131E7A"/>
    <w:rsid w:val="00136CF3"/>
    <w:rsid w:val="00137B9E"/>
    <w:rsid w:val="00144107"/>
    <w:rsid w:val="00147FE3"/>
    <w:rsid w:val="00152632"/>
    <w:rsid w:val="00160065"/>
    <w:rsid w:val="001616C9"/>
    <w:rsid w:val="00161B09"/>
    <w:rsid w:val="00166245"/>
    <w:rsid w:val="00175294"/>
    <w:rsid w:val="0018374E"/>
    <w:rsid w:val="00184DAF"/>
    <w:rsid w:val="001904B5"/>
    <w:rsid w:val="00194835"/>
    <w:rsid w:val="001A1AC0"/>
    <w:rsid w:val="001A6F3A"/>
    <w:rsid w:val="001C4E15"/>
    <w:rsid w:val="001D0A3E"/>
    <w:rsid w:val="001E331F"/>
    <w:rsid w:val="001E6706"/>
    <w:rsid w:val="001E6CA8"/>
    <w:rsid w:val="001F01CE"/>
    <w:rsid w:val="001F353E"/>
    <w:rsid w:val="001F7501"/>
    <w:rsid w:val="001F77C1"/>
    <w:rsid w:val="0020624C"/>
    <w:rsid w:val="00215817"/>
    <w:rsid w:val="00221D32"/>
    <w:rsid w:val="002232C2"/>
    <w:rsid w:val="00224276"/>
    <w:rsid w:val="0022735B"/>
    <w:rsid w:val="00237DF3"/>
    <w:rsid w:val="0024079C"/>
    <w:rsid w:val="00244BE3"/>
    <w:rsid w:val="0024545D"/>
    <w:rsid w:val="002473E2"/>
    <w:rsid w:val="00251211"/>
    <w:rsid w:val="002521D0"/>
    <w:rsid w:val="00257A83"/>
    <w:rsid w:val="002616D8"/>
    <w:rsid w:val="00265AFD"/>
    <w:rsid w:val="002673F7"/>
    <w:rsid w:val="00267C70"/>
    <w:rsid w:val="00271C0D"/>
    <w:rsid w:val="00273618"/>
    <w:rsid w:val="00274E86"/>
    <w:rsid w:val="002757D0"/>
    <w:rsid w:val="00277098"/>
    <w:rsid w:val="0028463E"/>
    <w:rsid w:val="002878B8"/>
    <w:rsid w:val="00287C90"/>
    <w:rsid w:val="002A16AC"/>
    <w:rsid w:val="002A5E56"/>
    <w:rsid w:val="002B1C6B"/>
    <w:rsid w:val="002B44A5"/>
    <w:rsid w:val="002B54AD"/>
    <w:rsid w:val="002B6461"/>
    <w:rsid w:val="002B7798"/>
    <w:rsid w:val="002C3819"/>
    <w:rsid w:val="002C3B40"/>
    <w:rsid w:val="002C68E0"/>
    <w:rsid w:val="002D027A"/>
    <w:rsid w:val="002D05CA"/>
    <w:rsid w:val="002D0BC4"/>
    <w:rsid w:val="002D1303"/>
    <w:rsid w:val="002E0B76"/>
    <w:rsid w:val="002E7A7F"/>
    <w:rsid w:val="002F5182"/>
    <w:rsid w:val="002F61BF"/>
    <w:rsid w:val="00301E9B"/>
    <w:rsid w:val="00304983"/>
    <w:rsid w:val="003057B8"/>
    <w:rsid w:val="003114FD"/>
    <w:rsid w:val="00316FE7"/>
    <w:rsid w:val="00320463"/>
    <w:rsid w:val="003272AC"/>
    <w:rsid w:val="0033136A"/>
    <w:rsid w:val="003343C7"/>
    <w:rsid w:val="00346BBA"/>
    <w:rsid w:val="00350C45"/>
    <w:rsid w:val="003556D0"/>
    <w:rsid w:val="0036178C"/>
    <w:rsid w:val="00374039"/>
    <w:rsid w:val="003851A3"/>
    <w:rsid w:val="0038604D"/>
    <w:rsid w:val="00392260"/>
    <w:rsid w:val="003969F4"/>
    <w:rsid w:val="003A714E"/>
    <w:rsid w:val="003B7719"/>
    <w:rsid w:val="003B791E"/>
    <w:rsid w:val="003C667A"/>
    <w:rsid w:val="003D11B3"/>
    <w:rsid w:val="003D16F4"/>
    <w:rsid w:val="003D519F"/>
    <w:rsid w:val="003E226C"/>
    <w:rsid w:val="003E6D03"/>
    <w:rsid w:val="003F033C"/>
    <w:rsid w:val="003F0606"/>
    <w:rsid w:val="003F123D"/>
    <w:rsid w:val="003F430C"/>
    <w:rsid w:val="003F74D3"/>
    <w:rsid w:val="00401A2A"/>
    <w:rsid w:val="00403F7F"/>
    <w:rsid w:val="0040551B"/>
    <w:rsid w:val="004134A9"/>
    <w:rsid w:val="0041659E"/>
    <w:rsid w:val="00431281"/>
    <w:rsid w:val="00432591"/>
    <w:rsid w:val="00436714"/>
    <w:rsid w:val="0044010C"/>
    <w:rsid w:val="0044038F"/>
    <w:rsid w:val="004412A7"/>
    <w:rsid w:val="00442DC7"/>
    <w:rsid w:val="004513F7"/>
    <w:rsid w:val="004530E7"/>
    <w:rsid w:val="0045333A"/>
    <w:rsid w:val="00453C60"/>
    <w:rsid w:val="0045495F"/>
    <w:rsid w:val="004576F2"/>
    <w:rsid w:val="00460F8A"/>
    <w:rsid w:val="00464123"/>
    <w:rsid w:val="0046591A"/>
    <w:rsid w:val="004666D0"/>
    <w:rsid w:val="004679B7"/>
    <w:rsid w:val="00472B2C"/>
    <w:rsid w:val="00474432"/>
    <w:rsid w:val="00475B4D"/>
    <w:rsid w:val="00477FA0"/>
    <w:rsid w:val="0049090F"/>
    <w:rsid w:val="00493201"/>
    <w:rsid w:val="0049467C"/>
    <w:rsid w:val="004A580F"/>
    <w:rsid w:val="004A5FFA"/>
    <w:rsid w:val="004A72FE"/>
    <w:rsid w:val="004B3A6C"/>
    <w:rsid w:val="004B59E8"/>
    <w:rsid w:val="004B64E7"/>
    <w:rsid w:val="004C0199"/>
    <w:rsid w:val="004D0750"/>
    <w:rsid w:val="004D1713"/>
    <w:rsid w:val="004D40E6"/>
    <w:rsid w:val="004D533D"/>
    <w:rsid w:val="004D5F65"/>
    <w:rsid w:val="004E5031"/>
    <w:rsid w:val="004F5275"/>
    <w:rsid w:val="00501236"/>
    <w:rsid w:val="005031D1"/>
    <w:rsid w:val="00503EA7"/>
    <w:rsid w:val="00526181"/>
    <w:rsid w:val="00526975"/>
    <w:rsid w:val="0053493F"/>
    <w:rsid w:val="00540F99"/>
    <w:rsid w:val="00543591"/>
    <w:rsid w:val="0054494D"/>
    <w:rsid w:val="00546CD2"/>
    <w:rsid w:val="00550749"/>
    <w:rsid w:val="00551EC3"/>
    <w:rsid w:val="00557A58"/>
    <w:rsid w:val="00560728"/>
    <w:rsid w:val="00565123"/>
    <w:rsid w:val="005659AC"/>
    <w:rsid w:val="00565FE1"/>
    <w:rsid w:val="00572F35"/>
    <w:rsid w:val="00581C27"/>
    <w:rsid w:val="00585609"/>
    <w:rsid w:val="005909D3"/>
    <w:rsid w:val="00592444"/>
    <w:rsid w:val="005951BA"/>
    <w:rsid w:val="005A1917"/>
    <w:rsid w:val="005A1A1F"/>
    <w:rsid w:val="005A61D6"/>
    <w:rsid w:val="005A713B"/>
    <w:rsid w:val="005A7E6A"/>
    <w:rsid w:val="005B32FD"/>
    <w:rsid w:val="005B3B12"/>
    <w:rsid w:val="005B3E8A"/>
    <w:rsid w:val="005B4C67"/>
    <w:rsid w:val="005B5D1F"/>
    <w:rsid w:val="005C3C75"/>
    <w:rsid w:val="005C4539"/>
    <w:rsid w:val="005C51A4"/>
    <w:rsid w:val="005C58E0"/>
    <w:rsid w:val="005C7D53"/>
    <w:rsid w:val="005D1A84"/>
    <w:rsid w:val="005E08D4"/>
    <w:rsid w:val="005E2855"/>
    <w:rsid w:val="005E35A0"/>
    <w:rsid w:val="005E7753"/>
    <w:rsid w:val="005F6A22"/>
    <w:rsid w:val="00606DCE"/>
    <w:rsid w:val="00614CFC"/>
    <w:rsid w:val="00615A88"/>
    <w:rsid w:val="00615FF7"/>
    <w:rsid w:val="00625754"/>
    <w:rsid w:val="00627546"/>
    <w:rsid w:val="00634C47"/>
    <w:rsid w:val="00634EA1"/>
    <w:rsid w:val="00642ACB"/>
    <w:rsid w:val="00652153"/>
    <w:rsid w:val="0065359E"/>
    <w:rsid w:val="006557D8"/>
    <w:rsid w:val="0065755C"/>
    <w:rsid w:val="00666552"/>
    <w:rsid w:val="006809A2"/>
    <w:rsid w:val="00680B38"/>
    <w:rsid w:val="00683CDA"/>
    <w:rsid w:val="00687760"/>
    <w:rsid w:val="00692A1A"/>
    <w:rsid w:val="00693179"/>
    <w:rsid w:val="006977FF"/>
    <w:rsid w:val="006A00BF"/>
    <w:rsid w:val="006A4FBA"/>
    <w:rsid w:val="006B2751"/>
    <w:rsid w:val="006B2D7E"/>
    <w:rsid w:val="006B4B2F"/>
    <w:rsid w:val="006C2238"/>
    <w:rsid w:val="006C3AF2"/>
    <w:rsid w:val="006C5525"/>
    <w:rsid w:val="006D345E"/>
    <w:rsid w:val="006E1333"/>
    <w:rsid w:val="006E238C"/>
    <w:rsid w:val="006E4957"/>
    <w:rsid w:val="006E5C11"/>
    <w:rsid w:val="006E61A8"/>
    <w:rsid w:val="006E62EA"/>
    <w:rsid w:val="006F5647"/>
    <w:rsid w:val="006F6899"/>
    <w:rsid w:val="007012AA"/>
    <w:rsid w:val="007018AF"/>
    <w:rsid w:val="0070280B"/>
    <w:rsid w:val="00703D7E"/>
    <w:rsid w:val="00704DB3"/>
    <w:rsid w:val="00705BB1"/>
    <w:rsid w:val="0071256C"/>
    <w:rsid w:val="0073053A"/>
    <w:rsid w:val="00732DC1"/>
    <w:rsid w:val="007351E3"/>
    <w:rsid w:val="0073524B"/>
    <w:rsid w:val="0074016E"/>
    <w:rsid w:val="00746C00"/>
    <w:rsid w:val="00747B68"/>
    <w:rsid w:val="00753CB6"/>
    <w:rsid w:val="00776C16"/>
    <w:rsid w:val="00790D0C"/>
    <w:rsid w:val="007919D3"/>
    <w:rsid w:val="007A0E47"/>
    <w:rsid w:val="007A2E1C"/>
    <w:rsid w:val="007B3293"/>
    <w:rsid w:val="007B696D"/>
    <w:rsid w:val="007B7D39"/>
    <w:rsid w:val="007C1867"/>
    <w:rsid w:val="007C4EDD"/>
    <w:rsid w:val="007D1061"/>
    <w:rsid w:val="007D1B4D"/>
    <w:rsid w:val="007D4F1E"/>
    <w:rsid w:val="007E2D06"/>
    <w:rsid w:val="007E5A67"/>
    <w:rsid w:val="007E5A7C"/>
    <w:rsid w:val="007E77CF"/>
    <w:rsid w:val="00810201"/>
    <w:rsid w:val="00817056"/>
    <w:rsid w:val="00817619"/>
    <w:rsid w:val="00821F42"/>
    <w:rsid w:val="00826807"/>
    <w:rsid w:val="008273A6"/>
    <w:rsid w:val="00831517"/>
    <w:rsid w:val="00837B84"/>
    <w:rsid w:val="00841BE2"/>
    <w:rsid w:val="00850A8C"/>
    <w:rsid w:val="00850C40"/>
    <w:rsid w:val="00851A9E"/>
    <w:rsid w:val="00857475"/>
    <w:rsid w:val="00861176"/>
    <w:rsid w:val="00870259"/>
    <w:rsid w:val="0088020D"/>
    <w:rsid w:val="008812F7"/>
    <w:rsid w:val="008825A4"/>
    <w:rsid w:val="008827E2"/>
    <w:rsid w:val="00886615"/>
    <w:rsid w:val="008866EE"/>
    <w:rsid w:val="00886BCD"/>
    <w:rsid w:val="008942E9"/>
    <w:rsid w:val="00896D6C"/>
    <w:rsid w:val="0089730E"/>
    <w:rsid w:val="008A549F"/>
    <w:rsid w:val="008A70AE"/>
    <w:rsid w:val="008B3324"/>
    <w:rsid w:val="008B3328"/>
    <w:rsid w:val="008B4D8F"/>
    <w:rsid w:val="008C07B6"/>
    <w:rsid w:val="008C3B6F"/>
    <w:rsid w:val="008C4773"/>
    <w:rsid w:val="008C7C1F"/>
    <w:rsid w:val="008D0352"/>
    <w:rsid w:val="008D0427"/>
    <w:rsid w:val="008D2207"/>
    <w:rsid w:val="008E1312"/>
    <w:rsid w:val="008E2168"/>
    <w:rsid w:val="008E606B"/>
    <w:rsid w:val="008F6CA3"/>
    <w:rsid w:val="00902EE7"/>
    <w:rsid w:val="0090470A"/>
    <w:rsid w:val="0090597F"/>
    <w:rsid w:val="00917AB7"/>
    <w:rsid w:val="00917FD9"/>
    <w:rsid w:val="00920603"/>
    <w:rsid w:val="00923E5E"/>
    <w:rsid w:val="00924663"/>
    <w:rsid w:val="0092696E"/>
    <w:rsid w:val="00930047"/>
    <w:rsid w:val="009308B5"/>
    <w:rsid w:val="0093382E"/>
    <w:rsid w:val="00935C76"/>
    <w:rsid w:val="00935D53"/>
    <w:rsid w:val="00935FB0"/>
    <w:rsid w:val="009429A2"/>
    <w:rsid w:val="00942EAB"/>
    <w:rsid w:val="00942F23"/>
    <w:rsid w:val="00956060"/>
    <w:rsid w:val="009610EA"/>
    <w:rsid w:val="00962267"/>
    <w:rsid w:val="00963694"/>
    <w:rsid w:val="0096774E"/>
    <w:rsid w:val="00967AFF"/>
    <w:rsid w:val="00973B23"/>
    <w:rsid w:val="0098046B"/>
    <w:rsid w:val="009812CC"/>
    <w:rsid w:val="00981C40"/>
    <w:rsid w:val="0098259D"/>
    <w:rsid w:val="0099009D"/>
    <w:rsid w:val="009946C2"/>
    <w:rsid w:val="0099509E"/>
    <w:rsid w:val="00995C90"/>
    <w:rsid w:val="00996DAC"/>
    <w:rsid w:val="009A0495"/>
    <w:rsid w:val="009A6920"/>
    <w:rsid w:val="009B102A"/>
    <w:rsid w:val="009B3A5D"/>
    <w:rsid w:val="009B487D"/>
    <w:rsid w:val="009D419D"/>
    <w:rsid w:val="009E20C4"/>
    <w:rsid w:val="009E2986"/>
    <w:rsid w:val="009E3599"/>
    <w:rsid w:val="00A001BB"/>
    <w:rsid w:val="00A04DE0"/>
    <w:rsid w:val="00A11806"/>
    <w:rsid w:val="00A17017"/>
    <w:rsid w:val="00A2469D"/>
    <w:rsid w:val="00A277EA"/>
    <w:rsid w:val="00A279E1"/>
    <w:rsid w:val="00A31FEE"/>
    <w:rsid w:val="00A327BF"/>
    <w:rsid w:val="00A435B7"/>
    <w:rsid w:val="00A44FBD"/>
    <w:rsid w:val="00A45C37"/>
    <w:rsid w:val="00A52911"/>
    <w:rsid w:val="00A53989"/>
    <w:rsid w:val="00A55F0D"/>
    <w:rsid w:val="00A60107"/>
    <w:rsid w:val="00A63E60"/>
    <w:rsid w:val="00A64020"/>
    <w:rsid w:val="00A659DE"/>
    <w:rsid w:val="00A714C8"/>
    <w:rsid w:val="00A80BB3"/>
    <w:rsid w:val="00A85F2D"/>
    <w:rsid w:val="00A90D99"/>
    <w:rsid w:val="00AA2CEF"/>
    <w:rsid w:val="00AA71DD"/>
    <w:rsid w:val="00AB0F40"/>
    <w:rsid w:val="00AB1B14"/>
    <w:rsid w:val="00AB2AC3"/>
    <w:rsid w:val="00AB6C28"/>
    <w:rsid w:val="00AB79B1"/>
    <w:rsid w:val="00AC2FED"/>
    <w:rsid w:val="00AC5457"/>
    <w:rsid w:val="00AC7E49"/>
    <w:rsid w:val="00AD3ABC"/>
    <w:rsid w:val="00AE04AD"/>
    <w:rsid w:val="00AE53C2"/>
    <w:rsid w:val="00AE5F75"/>
    <w:rsid w:val="00AF3914"/>
    <w:rsid w:val="00B015C3"/>
    <w:rsid w:val="00B01965"/>
    <w:rsid w:val="00B03230"/>
    <w:rsid w:val="00B05E22"/>
    <w:rsid w:val="00B1508E"/>
    <w:rsid w:val="00B26C3B"/>
    <w:rsid w:val="00B26DF7"/>
    <w:rsid w:val="00B2713E"/>
    <w:rsid w:val="00B33959"/>
    <w:rsid w:val="00B37198"/>
    <w:rsid w:val="00B40614"/>
    <w:rsid w:val="00B42C34"/>
    <w:rsid w:val="00B445D2"/>
    <w:rsid w:val="00B50FF8"/>
    <w:rsid w:val="00B52700"/>
    <w:rsid w:val="00B53188"/>
    <w:rsid w:val="00B5527D"/>
    <w:rsid w:val="00B555BE"/>
    <w:rsid w:val="00B63E85"/>
    <w:rsid w:val="00B65913"/>
    <w:rsid w:val="00B803F0"/>
    <w:rsid w:val="00B814E5"/>
    <w:rsid w:val="00B82CB8"/>
    <w:rsid w:val="00B92AA7"/>
    <w:rsid w:val="00B95DEF"/>
    <w:rsid w:val="00B97FB5"/>
    <w:rsid w:val="00BA0CE6"/>
    <w:rsid w:val="00BA1223"/>
    <w:rsid w:val="00BA5451"/>
    <w:rsid w:val="00BC3C41"/>
    <w:rsid w:val="00BC6573"/>
    <w:rsid w:val="00BC76F1"/>
    <w:rsid w:val="00BD44E8"/>
    <w:rsid w:val="00BD74CD"/>
    <w:rsid w:val="00BE44A8"/>
    <w:rsid w:val="00BE4D63"/>
    <w:rsid w:val="00BF11CC"/>
    <w:rsid w:val="00BF3356"/>
    <w:rsid w:val="00C03843"/>
    <w:rsid w:val="00C1002C"/>
    <w:rsid w:val="00C101B7"/>
    <w:rsid w:val="00C126B0"/>
    <w:rsid w:val="00C12908"/>
    <w:rsid w:val="00C171B8"/>
    <w:rsid w:val="00C237BC"/>
    <w:rsid w:val="00C238AE"/>
    <w:rsid w:val="00C25ED5"/>
    <w:rsid w:val="00C3030D"/>
    <w:rsid w:val="00C31A36"/>
    <w:rsid w:val="00C329F4"/>
    <w:rsid w:val="00C32EC3"/>
    <w:rsid w:val="00C46274"/>
    <w:rsid w:val="00C4686F"/>
    <w:rsid w:val="00C47279"/>
    <w:rsid w:val="00C5248E"/>
    <w:rsid w:val="00C53895"/>
    <w:rsid w:val="00C65E56"/>
    <w:rsid w:val="00C66377"/>
    <w:rsid w:val="00C7075A"/>
    <w:rsid w:val="00C71921"/>
    <w:rsid w:val="00C8709E"/>
    <w:rsid w:val="00C91331"/>
    <w:rsid w:val="00C937FC"/>
    <w:rsid w:val="00C949A2"/>
    <w:rsid w:val="00C96A5D"/>
    <w:rsid w:val="00CB063C"/>
    <w:rsid w:val="00CB44B9"/>
    <w:rsid w:val="00CC18EE"/>
    <w:rsid w:val="00CC5C9B"/>
    <w:rsid w:val="00CC7EC3"/>
    <w:rsid w:val="00CD1730"/>
    <w:rsid w:val="00CD2336"/>
    <w:rsid w:val="00CD3243"/>
    <w:rsid w:val="00CD4CCC"/>
    <w:rsid w:val="00CE080A"/>
    <w:rsid w:val="00CF1A28"/>
    <w:rsid w:val="00D02F94"/>
    <w:rsid w:val="00D06476"/>
    <w:rsid w:val="00D06A03"/>
    <w:rsid w:val="00D06AC4"/>
    <w:rsid w:val="00D076C4"/>
    <w:rsid w:val="00D10C0D"/>
    <w:rsid w:val="00D11195"/>
    <w:rsid w:val="00D13A69"/>
    <w:rsid w:val="00D23E73"/>
    <w:rsid w:val="00D23E7A"/>
    <w:rsid w:val="00D2495B"/>
    <w:rsid w:val="00D31EDF"/>
    <w:rsid w:val="00D37BC4"/>
    <w:rsid w:val="00D451EA"/>
    <w:rsid w:val="00D51554"/>
    <w:rsid w:val="00D51D43"/>
    <w:rsid w:val="00D52F6A"/>
    <w:rsid w:val="00D545D6"/>
    <w:rsid w:val="00D570CB"/>
    <w:rsid w:val="00D71C13"/>
    <w:rsid w:val="00D90B93"/>
    <w:rsid w:val="00DA2C19"/>
    <w:rsid w:val="00DA2DF4"/>
    <w:rsid w:val="00DA709B"/>
    <w:rsid w:val="00DB0258"/>
    <w:rsid w:val="00DC1797"/>
    <w:rsid w:val="00DC1942"/>
    <w:rsid w:val="00DC4266"/>
    <w:rsid w:val="00DD4AC9"/>
    <w:rsid w:val="00DE295D"/>
    <w:rsid w:val="00DE53A2"/>
    <w:rsid w:val="00DE6990"/>
    <w:rsid w:val="00DF15C1"/>
    <w:rsid w:val="00DF311E"/>
    <w:rsid w:val="00DF3FAE"/>
    <w:rsid w:val="00DF7F36"/>
    <w:rsid w:val="00E00D15"/>
    <w:rsid w:val="00E019CD"/>
    <w:rsid w:val="00E07531"/>
    <w:rsid w:val="00E155F6"/>
    <w:rsid w:val="00E16CCB"/>
    <w:rsid w:val="00E17454"/>
    <w:rsid w:val="00E216D6"/>
    <w:rsid w:val="00E23887"/>
    <w:rsid w:val="00E243DF"/>
    <w:rsid w:val="00E4237F"/>
    <w:rsid w:val="00E57729"/>
    <w:rsid w:val="00E66D33"/>
    <w:rsid w:val="00E71AC7"/>
    <w:rsid w:val="00E733FC"/>
    <w:rsid w:val="00E820BF"/>
    <w:rsid w:val="00E850ED"/>
    <w:rsid w:val="00E907FD"/>
    <w:rsid w:val="00E91CC2"/>
    <w:rsid w:val="00E94AFA"/>
    <w:rsid w:val="00EA5F80"/>
    <w:rsid w:val="00EB436A"/>
    <w:rsid w:val="00EB7F8E"/>
    <w:rsid w:val="00EC60A5"/>
    <w:rsid w:val="00EC7569"/>
    <w:rsid w:val="00ED02A5"/>
    <w:rsid w:val="00ED16F3"/>
    <w:rsid w:val="00ED3591"/>
    <w:rsid w:val="00ED6F95"/>
    <w:rsid w:val="00ED73D7"/>
    <w:rsid w:val="00EE027F"/>
    <w:rsid w:val="00EE0F25"/>
    <w:rsid w:val="00EE13D0"/>
    <w:rsid w:val="00EE15D9"/>
    <w:rsid w:val="00EE2720"/>
    <w:rsid w:val="00EE2888"/>
    <w:rsid w:val="00EE5B2D"/>
    <w:rsid w:val="00F058CF"/>
    <w:rsid w:val="00F06295"/>
    <w:rsid w:val="00F138F4"/>
    <w:rsid w:val="00F207E1"/>
    <w:rsid w:val="00F23636"/>
    <w:rsid w:val="00F23848"/>
    <w:rsid w:val="00F2772F"/>
    <w:rsid w:val="00F32F8A"/>
    <w:rsid w:val="00F35112"/>
    <w:rsid w:val="00F3661C"/>
    <w:rsid w:val="00F424FB"/>
    <w:rsid w:val="00F42F8A"/>
    <w:rsid w:val="00F436EF"/>
    <w:rsid w:val="00F441FB"/>
    <w:rsid w:val="00F4473B"/>
    <w:rsid w:val="00F51233"/>
    <w:rsid w:val="00F602BA"/>
    <w:rsid w:val="00F65AE2"/>
    <w:rsid w:val="00F6724A"/>
    <w:rsid w:val="00F80B61"/>
    <w:rsid w:val="00F82475"/>
    <w:rsid w:val="00F8371A"/>
    <w:rsid w:val="00F85319"/>
    <w:rsid w:val="00F91C42"/>
    <w:rsid w:val="00F9504F"/>
    <w:rsid w:val="00FA0BE7"/>
    <w:rsid w:val="00FA12D4"/>
    <w:rsid w:val="00FA212D"/>
    <w:rsid w:val="00FA3CFC"/>
    <w:rsid w:val="00FA42E0"/>
    <w:rsid w:val="00FA6BE9"/>
    <w:rsid w:val="00FB071C"/>
    <w:rsid w:val="00FB6BA4"/>
    <w:rsid w:val="00FC16A2"/>
    <w:rsid w:val="00FC2ED0"/>
    <w:rsid w:val="00FC7250"/>
    <w:rsid w:val="00FC7A7C"/>
    <w:rsid w:val="00FD3854"/>
    <w:rsid w:val="00FE36E3"/>
    <w:rsid w:val="00FE4244"/>
    <w:rsid w:val="00FE4CFC"/>
    <w:rsid w:val="00FE692A"/>
    <w:rsid w:val="00FE77CA"/>
    <w:rsid w:val="00FE7856"/>
    <w:rsid w:val="00FE7B4B"/>
    <w:rsid w:val="00FF208A"/>
    <w:rsid w:val="00FF7843"/>
    <w:rsid w:val="00FF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6AFD905F"/>
  <w15:chartTrackingRefBased/>
  <w15:docId w15:val="{F1F1018F-A736-406A-A91C-0A250B0F1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3A2"/>
    <w:pPr>
      <w:jc w:val="both"/>
    </w:pPr>
  </w:style>
  <w:style w:type="paragraph" w:styleId="Titre1">
    <w:name w:val="heading 1"/>
    <w:basedOn w:val="Normal"/>
    <w:next w:val="Normal"/>
    <w:link w:val="Titre1Car"/>
    <w:autoRedefine/>
    <w:unhideWhenUsed/>
    <w:qFormat/>
    <w:rsid w:val="000D1D89"/>
    <w:pPr>
      <w:numPr>
        <w:numId w:val="4"/>
      </w:numPr>
      <w:shd w:val="clear" w:color="auto" w:fill="3186B5"/>
      <w:ind w:left="357" w:hanging="357"/>
      <w:outlineLvl w:val="0"/>
    </w:pPr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lang w:eastAsia="ja-JP"/>
    </w:rPr>
  </w:style>
  <w:style w:type="paragraph" w:styleId="Titre2">
    <w:name w:val="heading 2"/>
    <w:aliases w:val="Titre 2 DOMMAGES"/>
    <w:basedOn w:val="Normal"/>
    <w:next w:val="Normal"/>
    <w:link w:val="Titre2Car"/>
    <w:autoRedefine/>
    <w:unhideWhenUsed/>
    <w:qFormat/>
    <w:rsid w:val="000D1D89"/>
    <w:pPr>
      <w:keepNext/>
      <w:keepLines/>
      <w:shd w:val="clear" w:color="auto" w:fill="D9E2F3" w:themeFill="accent1" w:themeFillTint="33"/>
      <w:outlineLvl w:val="1"/>
    </w:pPr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lang w:eastAsia="ja-JP"/>
      <w14:ligatures w14:val="standardContextual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1C4E15"/>
    <w:pPr>
      <w:keepNext/>
      <w:keepLines/>
      <w:numPr>
        <w:numId w:val="5"/>
      </w:numPr>
      <w:ind w:left="357" w:hanging="357"/>
      <w:jc w:val="left"/>
      <w:outlineLvl w:val="2"/>
    </w:pPr>
    <w:rPr>
      <w:rFonts w:ascii="Bahnschrift SemiBold" w:eastAsiaTheme="majorEastAsia" w:hAnsi="Bahnschrift SemiBold" w:cstheme="majorBidi"/>
      <w:b/>
      <w:color w:val="000000" w:themeColor="text1"/>
      <w:sz w:val="24"/>
      <w:szCs w:val="24"/>
      <w:u w:val="single"/>
    </w:rPr>
  </w:style>
  <w:style w:type="paragraph" w:styleId="Titre4">
    <w:name w:val="heading 4"/>
    <w:basedOn w:val="Normal"/>
    <w:next w:val="Normal"/>
    <w:link w:val="Titre4Car"/>
    <w:autoRedefine/>
    <w:uiPriority w:val="9"/>
    <w:unhideWhenUsed/>
    <w:qFormat/>
    <w:rsid w:val="00047598"/>
    <w:pPr>
      <w:keepNext/>
      <w:keepLines/>
      <w:tabs>
        <w:tab w:val="left" w:pos="284"/>
      </w:tabs>
      <w:ind w:left="284"/>
      <w:jc w:val="left"/>
      <w:outlineLvl w:val="3"/>
    </w:pPr>
    <w:rPr>
      <w:rFonts w:ascii="Bahnschrift SemiBold" w:eastAsiaTheme="majorEastAsia" w:hAnsi="Bahnschrift SemiBold" w:cstheme="majorBidi"/>
      <w:bCs/>
      <w:i/>
      <w:iCs/>
    </w:rPr>
  </w:style>
  <w:style w:type="paragraph" w:styleId="Titre5">
    <w:name w:val="heading 5"/>
    <w:aliases w:val="Titre tableaux"/>
    <w:basedOn w:val="Normal"/>
    <w:next w:val="Normal"/>
    <w:link w:val="Titre5Car"/>
    <w:autoRedefine/>
    <w:uiPriority w:val="9"/>
    <w:unhideWhenUsed/>
    <w:qFormat/>
    <w:rsid w:val="0073053A"/>
    <w:pPr>
      <w:keepNext/>
      <w:keepLines/>
      <w:spacing w:before="40" w:line="288" w:lineRule="auto"/>
      <w:jc w:val="right"/>
      <w:outlineLvl w:val="4"/>
    </w:pPr>
    <w:rPr>
      <w:rFonts w:asciiTheme="majorHAnsi" w:eastAsiaTheme="majorEastAsia" w:hAnsiTheme="majorHAnsi" w:cstheme="majorBidi"/>
      <w:caps/>
      <w:color w:val="3186B5"/>
      <w:sz w:val="20"/>
      <w:szCs w:val="20"/>
      <w:lang w:eastAsia="ja-JP" w:bidi="fr-FR"/>
    </w:rPr>
  </w:style>
  <w:style w:type="paragraph" w:styleId="Titre6">
    <w:name w:val="heading 6"/>
    <w:aliases w:val="Titre 6 tableau"/>
    <w:basedOn w:val="Normal"/>
    <w:next w:val="Normal"/>
    <w:link w:val="Titre6Car"/>
    <w:autoRedefine/>
    <w:uiPriority w:val="9"/>
    <w:unhideWhenUsed/>
    <w:qFormat/>
    <w:rsid w:val="006809A2"/>
    <w:pPr>
      <w:keepNext/>
      <w:keepLines/>
      <w:outlineLvl w:val="5"/>
    </w:pPr>
    <w:rPr>
      <w:rFonts w:asciiTheme="majorHAnsi" w:eastAsiaTheme="majorEastAsia" w:hAnsiTheme="majorHAnsi" w:cstheme="majorBidi"/>
      <w:b/>
      <w:caps/>
      <w:color w:val="3186B5"/>
      <w:szCs w:val="20"/>
      <w:lang w:eastAsia="fr-FR"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90D0C"/>
  </w:style>
  <w:style w:type="paragraph" w:styleId="Pieddepage">
    <w:name w:val="footer"/>
    <w:basedOn w:val="Normal"/>
    <w:link w:val="Pieddepag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90D0C"/>
  </w:style>
  <w:style w:type="paragraph" w:styleId="Sansinterligne">
    <w:name w:val="No Spacing"/>
    <w:link w:val="SansinterligneCar"/>
    <w:autoRedefine/>
    <w:uiPriority w:val="36"/>
    <w:qFormat/>
    <w:rsid w:val="00131E7A"/>
    <w:pPr>
      <w:tabs>
        <w:tab w:val="left" w:pos="284"/>
        <w:tab w:val="left" w:pos="5670"/>
        <w:tab w:val="left" w:pos="6379"/>
        <w:tab w:val="left" w:pos="7797"/>
        <w:tab w:val="right" w:pos="8789"/>
        <w:tab w:val="right" w:pos="9639"/>
      </w:tabs>
      <w:ind w:left="284"/>
    </w:pPr>
    <w:rPr>
      <w:rFonts w:eastAsiaTheme="minorEastAsia"/>
      <w:sz w:val="20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36"/>
    <w:rsid w:val="00131E7A"/>
    <w:rPr>
      <w:rFonts w:eastAsiaTheme="minorEastAsia"/>
      <w:sz w:val="20"/>
      <w:lang w:eastAsia="fr-FR"/>
    </w:rPr>
  </w:style>
  <w:style w:type="table" w:styleId="Grilledutableau">
    <w:name w:val="Table Grid"/>
    <w:basedOn w:val="TableauNormal"/>
    <w:uiPriority w:val="39"/>
    <w:rsid w:val="006E2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0D1D89"/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shd w:val="clear" w:color="auto" w:fill="3186B5"/>
      <w:lang w:eastAsia="ja-JP"/>
    </w:rPr>
  </w:style>
  <w:style w:type="character" w:customStyle="1" w:styleId="Titre2Car">
    <w:name w:val="Titre 2 Car"/>
    <w:aliases w:val="Titre 2 DOMMAGES Car"/>
    <w:basedOn w:val="Policepardfaut"/>
    <w:link w:val="Titre2"/>
    <w:rsid w:val="000D1D89"/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shd w:val="clear" w:color="auto" w:fill="D9E2F3" w:themeFill="accent1" w:themeFillTint="33"/>
      <w:lang w:eastAsia="ja-JP"/>
      <w14:ligatures w14:val="standardContextual"/>
    </w:rPr>
  </w:style>
  <w:style w:type="paragraph" w:customStyle="1" w:styleId="Textetableaux">
    <w:name w:val="Texte tableaux"/>
    <w:basedOn w:val="Normal"/>
    <w:qFormat/>
    <w:rsid w:val="00175294"/>
    <w:pPr>
      <w:spacing w:line="288" w:lineRule="auto"/>
    </w:pPr>
    <w:rPr>
      <w:rFonts w:eastAsiaTheme="minorEastAsia"/>
      <w:color w:val="000000" w:themeColor="text1"/>
      <w:kern w:val="20"/>
      <w:szCs w:val="20"/>
      <w:lang w:eastAsia="ja-JP"/>
    </w:rPr>
  </w:style>
  <w:style w:type="character" w:styleId="Textedelespacerserv">
    <w:name w:val="Placeholder Text"/>
    <w:basedOn w:val="Policepardfaut"/>
    <w:uiPriority w:val="99"/>
    <w:semiHidden/>
    <w:rsid w:val="00896D6C"/>
    <w:rPr>
      <w:color w:val="808080"/>
    </w:rPr>
  </w:style>
  <w:style w:type="table" w:customStyle="1" w:styleId="TableaudeCV">
    <w:name w:val="Tableau de C.V."/>
    <w:basedOn w:val="TableauNormal"/>
    <w:uiPriority w:val="99"/>
    <w:rsid w:val="00896D6C"/>
    <w:pPr>
      <w:spacing w:before="40" w:line="288" w:lineRule="auto"/>
    </w:pPr>
    <w:rPr>
      <w:rFonts w:eastAsiaTheme="minorEastAsia"/>
      <w:color w:val="595959" w:themeColor="text1" w:themeTint="A6"/>
      <w:sz w:val="20"/>
      <w:szCs w:val="20"/>
      <w:lang w:eastAsia="ja-JP"/>
    </w:rPr>
    <w:tblPr>
      <w:tblBorders>
        <w:insideH w:val="single" w:sz="4" w:space="0" w:color="4472C4" w:themeColor="accent1"/>
      </w:tblBorders>
      <w:tblCellMar>
        <w:top w:w="144" w:type="dxa"/>
        <w:left w:w="0" w:type="dxa"/>
        <w:bottom w:w="144" w:type="dxa"/>
        <w:right w:w="0" w:type="dxa"/>
      </w:tblCellMar>
    </w:tblPr>
  </w:style>
  <w:style w:type="table" w:customStyle="1" w:styleId="Tableaudeconseil">
    <w:name w:val="Tableau de conseil"/>
    <w:basedOn w:val="TableauNormal"/>
    <w:uiPriority w:val="99"/>
    <w:rsid w:val="00896D6C"/>
    <w:rPr>
      <w:color w:val="404040" w:themeColor="text1" w:themeTint="BF"/>
      <w:sz w:val="18"/>
      <w:szCs w:val="20"/>
      <w:lang w:eastAsia="fr-FR"/>
    </w:rPr>
    <w:tblPr>
      <w:tblCellMar>
        <w:top w:w="144" w:type="dxa"/>
        <w:left w:w="0" w:type="dxa"/>
        <w:right w:w="0" w:type="dxa"/>
      </w:tblCellMar>
    </w:tblPr>
    <w:tcPr>
      <w:shd w:val="clear" w:color="auto" w:fill="D9E2F3" w:themeFill="accent1" w:themeFillTint="33"/>
    </w:tcPr>
    <w:tblStylePr w:type="firstCol">
      <w:pPr>
        <w:wordWrap/>
        <w:jc w:val="center"/>
      </w:pPr>
    </w:tblStylePr>
  </w:style>
  <w:style w:type="paragraph" w:customStyle="1" w:styleId="Textedeconseil">
    <w:name w:val="Texte de conseil"/>
    <w:basedOn w:val="Normal"/>
    <w:uiPriority w:val="99"/>
    <w:rsid w:val="00896D6C"/>
    <w:pPr>
      <w:spacing w:line="264" w:lineRule="auto"/>
      <w:ind w:right="576"/>
    </w:pPr>
    <w:rPr>
      <w:i/>
      <w:iCs/>
      <w:color w:val="7F7F7F" w:themeColor="text1" w:themeTint="80"/>
      <w:sz w:val="16"/>
      <w:szCs w:val="20"/>
      <w:lang w:eastAsia="fr-FR"/>
    </w:rPr>
  </w:style>
  <w:style w:type="paragraph" w:styleId="Listepuces">
    <w:name w:val="List Bullet"/>
    <w:basedOn w:val="Normal"/>
    <w:autoRedefine/>
    <w:uiPriority w:val="1"/>
    <w:unhideWhenUsed/>
    <w:qFormat/>
    <w:rsid w:val="00F8371A"/>
    <w:pPr>
      <w:numPr>
        <w:numId w:val="1"/>
      </w:numPr>
      <w:spacing w:after="60" w:line="288" w:lineRule="auto"/>
    </w:pPr>
    <w:rPr>
      <w:szCs w:val="20"/>
      <w:lang w:eastAsia="fr-FR"/>
    </w:rPr>
  </w:style>
  <w:style w:type="table" w:customStyle="1" w:styleId="Tableaudobjectifduprojet">
    <w:name w:val="Tableau d’objectif du projet"/>
    <w:basedOn w:val="TableauNormal"/>
    <w:uiPriority w:val="99"/>
    <w:rsid w:val="002F61BF"/>
    <w:pPr>
      <w:spacing w:before="120" w:after="120"/>
    </w:pPr>
    <w:rPr>
      <w:color w:val="404040" w:themeColor="text1" w:themeTint="BF"/>
      <w:sz w:val="18"/>
      <w:szCs w:val="20"/>
      <w:lang w:eastAsia="fr-FR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customStyle="1" w:styleId="Titre3Car">
    <w:name w:val="Titre 3 Car"/>
    <w:basedOn w:val="Policepardfaut"/>
    <w:link w:val="Titre3"/>
    <w:uiPriority w:val="9"/>
    <w:rsid w:val="001C4E15"/>
    <w:rPr>
      <w:rFonts w:ascii="Bahnschrift SemiBold" w:eastAsiaTheme="majorEastAsia" w:hAnsi="Bahnschrift SemiBold" w:cstheme="majorBidi"/>
      <w:b/>
      <w:color w:val="000000" w:themeColor="text1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047598"/>
    <w:rPr>
      <w:rFonts w:ascii="Bahnschrift SemiBold" w:eastAsiaTheme="majorEastAsia" w:hAnsi="Bahnschrift SemiBold" w:cstheme="majorBidi"/>
      <w:bCs/>
      <w:i/>
      <w:iCs/>
    </w:rPr>
  </w:style>
  <w:style w:type="character" w:customStyle="1" w:styleId="Titre5Car">
    <w:name w:val="Titre 5 Car"/>
    <w:aliases w:val="Titre tableaux Car"/>
    <w:basedOn w:val="Policepardfaut"/>
    <w:link w:val="Titre5"/>
    <w:uiPriority w:val="9"/>
    <w:rsid w:val="0073053A"/>
    <w:rPr>
      <w:rFonts w:asciiTheme="majorHAnsi" w:eastAsiaTheme="majorEastAsia" w:hAnsiTheme="majorHAnsi" w:cstheme="majorBidi"/>
      <w:caps/>
      <w:color w:val="3186B5"/>
      <w:sz w:val="20"/>
      <w:szCs w:val="20"/>
      <w:lang w:eastAsia="ja-JP" w:bidi="fr-FR"/>
    </w:rPr>
  </w:style>
  <w:style w:type="character" w:customStyle="1" w:styleId="Titre6Car">
    <w:name w:val="Titre 6 Car"/>
    <w:aliases w:val="Titre 6 tableau Car"/>
    <w:basedOn w:val="Policepardfaut"/>
    <w:link w:val="Titre6"/>
    <w:uiPriority w:val="9"/>
    <w:rsid w:val="006809A2"/>
    <w:rPr>
      <w:rFonts w:asciiTheme="majorHAnsi" w:eastAsiaTheme="majorEastAsia" w:hAnsiTheme="majorHAnsi" w:cstheme="majorBidi"/>
      <w:b/>
      <w:caps/>
      <w:color w:val="3186B5"/>
      <w:sz w:val="20"/>
      <w:szCs w:val="20"/>
      <w:lang w:eastAsia="fr-FR" w:bidi="fr-FR"/>
    </w:rPr>
  </w:style>
  <w:style w:type="character" w:styleId="Accentuationintense">
    <w:name w:val="Intense Emphasis"/>
    <w:basedOn w:val="Policepardfaut"/>
    <w:uiPriority w:val="21"/>
    <w:qFormat/>
    <w:rsid w:val="00E16CCB"/>
    <w:rPr>
      <w:i/>
      <w:iCs/>
      <w:color w:val="4472C4" w:themeColor="accent1"/>
    </w:rPr>
  </w:style>
  <w:style w:type="paragraph" w:customStyle="1" w:styleId="Tableaucentr">
    <w:name w:val="Tableau centré"/>
    <w:basedOn w:val="Normal"/>
    <w:link w:val="TableaucentrCar"/>
    <w:qFormat/>
    <w:rsid w:val="00D2495B"/>
    <w:pPr>
      <w:keepNext/>
      <w:spacing w:before="120" w:after="120"/>
      <w:ind w:left="-150" w:right="-158"/>
      <w:jc w:val="center"/>
    </w:pPr>
    <w:rPr>
      <w:color w:val="000000" w:themeColor="text1"/>
      <w:szCs w:val="20"/>
    </w:rPr>
  </w:style>
  <w:style w:type="character" w:customStyle="1" w:styleId="TableaucentrCar">
    <w:name w:val="Tableau centré Car"/>
    <w:basedOn w:val="Policepardfaut"/>
    <w:link w:val="Tableaucentr"/>
    <w:rsid w:val="00D2495B"/>
    <w:rPr>
      <w:color w:val="000000" w:themeColor="text1"/>
      <w:szCs w:val="20"/>
    </w:rPr>
  </w:style>
  <w:style w:type="paragraph" w:customStyle="1" w:styleId="Tableaugauche11">
    <w:name w:val="Tableau gauche 11"/>
    <w:basedOn w:val="Tableaucentr"/>
    <w:link w:val="Tableaugauche11Car"/>
    <w:autoRedefine/>
    <w:qFormat/>
    <w:rsid w:val="008D0427"/>
    <w:pPr>
      <w:spacing w:before="40" w:after="0" w:line="288" w:lineRule="auto"/>
      <w:ind w:left="147"/>
      <w:jc w:val="left"/>
    </w:pPr>
    <w:rPr>
      <w:rFonts w:eastAsiaTheme="minorEastAsia"/>
      <w:bCs/>
      <w:lang w:eastAsia="ja-JP"/>
    </w:rPr>
  </w:style>
  <w:style w:type="character" w:customStyle="1" w:styleId="Tableaugauche11Car">
    <w:name w:val="Tableau gauche 11 Car"/>
    <w:basedOn w:val="TableaucentrCar"/>
    <w:link w:val="Tableaugauche11"/>
    <w:rsid w:val="008D0427"/>
    <w:rPr>
      <w:rFonts w:eastAsiaTheme="minorEastAsia"/>
      <w:bCs/>
      <w:color w:val="000000" w:themeColor="text1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https://fabex.a26.fr/dossier/api/Download.ashx?type=photo&amp;numdoss=202400100100494&amp;code=20240328170304&amp;fichier=007.jpg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image" Target="c:/avensys/ace/expert/ABR.jpg" TargetMode="Externa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c://avensys/ace/expert/ABR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Rapport%20RC%20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879094355764174A7A16F02BE253A3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6D258D-FE1E-422E-9363-0949D448F5CC}"/>
      </w:docPartPr>
      <w:docPartBody>
        <w:p w:rsidR="00482441" w:rsidRDefault="00482441"/>
      </w:docPartBody>
    </w:docPart>
    <w:docPart>
      <w:docPartPr>
        <w:name w:val="F45E50C3BD90433997941E2BDEC7521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687F404-A2E0-4E7A-A4F3-25B0DDA75374}"/>
      </w:docPartPr>
      <w:docPartBody>
        <w:p w:rsidR="00482441" w:rsidRDefault="00482441"/>
      </w:docPartBody>
    </w:docPart>
    <w:docPart>
      <w:docPartPr>
        <w:name w:val="D1FACDB70AA540588A6F53E97B457D1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C2B057-6215-412F-A916-0DA8B8DCCE2E}"/>
      </w:docPartPr>
      <w:docPartBody>
        <w:p w:rsidR="00482441" w:rsidRDefault="00482441"/>
      </w:docPartBody>
    </w:docPart>
    <w:docPart>
      <w:docPartPr>
        <w:name w:val="2173603A919D40FFB7F3F26C8D6A365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B6D4F19-F357-43B1-BCCD-611C7AAEB746}"/>
      </w:docPartPr>
      <w:docPartBody>
        <w:p w:rsidR="00482441" w:rsidRDefault="00482441"/>
      </w:docPartBody>
    </w:docPart>
    <w:docPart>
      <w:docPartPr>
        <w:name w:val="6729FEF621BB40C9ABE8F37A864D79A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DCE05D4-3A3E-4C86-ACBE-407F9353D8C7}"/>
      </w:docPartPr>
      <w:docPartBody>
        <w:p w:rsidR="00482441" w:rsidRDefault="00482441"/>
      </w:docPartBody>
    </w:docPart>
    <w:docPart>
      <w:docPartPr>
        <w:name w:val="1B956491768C4DBCA0742F21C264940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BEA34D8-7CF0-43BD-ABB9-6EE7B872E08D}"/>
      </w:docPartPr>
      <w:docPartBody>
        <w:p w:rsidR="00482441" w:rsidRDefault="00482441"/>
      </w:docPartBody>
    </w:docPart>
    <w:docPart>
      <w:docPartPr>
        <w:name w:val="47E036945A484754BFE02CF6DAC4960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0FEAB06-6003-4CD2-A914-D6400D46CFEF}"/>
      </w:docPartPr>
      <w:docPartBody>
        <w:p w:rsidR="00482441" w:rsidRDefault="00482441"/>
      </w:docPartBody>
    </w:docPart>
    <w:docPart>
      <w:docPartPr>
        <w:name w:val="9917635FC5AF474BB659E8B285049BE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B36220C-0EC7-4B74-A989-2E9EFF1730B2}"/>
      </w:docPartPr>
      <w:docPartBody>
        <w:p w:rsidR="00482441" w:rsidRDefault="00482441"/>
      </w:docPartBody>
    </w:docPart>
    <w:docPart>
      <w:docPartPr>
        <w:name w:val="5B4A8B569D3D44E580FECBA4925CBD5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B4699D6-E021-45A8-9307-4DC5D636BC08}"/>
      </w:docPartPr>
      <w:docPartBody>
        <w:p w:rsidR="00482441" w:rsidRDefault="00482441"/>
      </w:docPartBody>
    </w:docPart>
    <w:docPart>
      <w:docPartPr>
        <w:name w:val="2C403D427B964CC58D45FE8A0555B0C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F9E59C7-7180-4A1E-9FA2-9E3356D63032}"/>
      </w:docPartPr>
      <w:docPartBody>
        <w:p w:rsidR="00482441" w:rsidRDefault="00482441"/>
      </w:docPartBody>
    </w:docPart>
    <w:docPart>
      <w:docPartPr>
        <w:name w:val="BFAFB6C2E9884C4BA5ECFBE8F0D4BCA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E58D3E-E1D2-4B78-8F9F-427B6BC9E0C5}"/>
      </w:docPartPr>
      <w:docPartBody>
        <w:p w:rsidR="00482441" w:rsidRDefault="00482441"/>
      </w:docPartBody>
    </w:docPart>
    <w:docPart>
      <w:docPartPr>
        <w:name w:val="83EE7636BA0F4E719622F3ADC9D6DC9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189CDAF-929E-4018-9BA6-F6BA598EB394}"/>
      </w:docPartPr>
      <w:docPartBody>
        <w:p w:rsidR="00482441" w:rsidRDefault="00482441"/>
      </w:docPartBody>
    </w:docPart>
    <w:docPart>
      <w:docPartPr>
        <w:name w:val="932B16832DF44550AFEE0B9FA310F55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A2A6502-211C-40CA-8FC9-7980D06773E9}"/>
      </w:docPartPr>
      <w:docPartBody>
        <w:p w:rsidR="00482441" w:rsidRDefault="00482441"/>
      </w:docPartBody>
    </w:docPart>
    <w:docPart>
      <w:docPartPr>
        <w:name w:val="6341DE33E9FB44DBB8E2A14522585B7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1B9D1E6-43F7-40B9-AFC9-ED0B1D337898}"/>
      </w:docPartPr>
      <w:docPartBody>
        <w:p w:rsidR="00482441" w:rsidRDefault="00482441"/>
      </w:docPartBody>
    </w:docPart>
    <w:docPart>
      <w:docPartPr>
        <w:name w:val="87E2837EB313459DB45F0663560A17F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C031CCD-E6AB-4031-BA28-C7E82E807FBC}"/>
      </w:docPartPr>
      <w:docPartBody>
        <w:p w:rsidR="00482441" w:rsidRDefault="00482441"/>
      </w:docPartBody>
    </w:docPart>
    <w:docPart>
      <w:docPartPr>
        <w:name w:val="CA336BE4D2034857A539F59E20EFF4B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CD3DD2D-95C5-4DEC-93C3-5878AE6F67F5}"/>
      </w:docPartPr>
      <w:docPartBody>
        <w:p w:rsidR="00482441" w:rsidRDefault="00482441"/>
      </w:docPartBody>
    </w:docPart>
    <w:docPart>
      <w:docPartPr>
        <w:name w:val="29B4E0456FF545839BF2F5FFFFE9DA4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48F534C-3866-40B5-AAB9-E3B71A5D355B}"/>
      </w:docPartPr>
      <w:docPartBody>
        <w:p w:rsidR="00482441" w:rsidRDefault="00482441"/>
      </w:docPartBody>
    </w:docPart>
    <w:docPart>
      <w:docPartPr>
        <w:name w:val="EE674CDC3BAC48918359DA4B9FC970F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3665B3F-96F8-4521-B8FA-45353B56720B}"/>
      </w:docPartPr>
      <w:docPartBody>
        <w:p w:rsidR="00482441" w:rsidRDefault="00482441"/>
      </w:docPartBody>
    </w:docPart>
    <w:docPart>
      <w:docPartPr>
        <w:name w:val="0E42C30E85A944FAB3ECCF90A652459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E5888B-61B7-4E16-AB42-BC630276777A}"/>
      </w:docPartPr>
      <w:docPartBody>
        <w:p w:rsidR="00482441" w:rsidRDefault="00482441"/>
      </w:docPartBody>
    </w:docPart>
    <w:docPart>
      <w:docPartPr>
        <w:name w:val="2AC0DFF08C894C929D775BFE4546B87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9A3EE96-A18A-496E-9A5D-F8ECC5B859D0}"/>
      </w:docPartPr>
      <w:docPartBody>
        <w:p w:rsidR="00482441" w:rsidRDefault="00482441"/>
      </w:docPartBody>
    </w:docPart>
    <w:docPart>
      <w:docPartPr>
        <w:name w:val="F379E7A53B6B45E48D033DDCF88A6EB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22F631D-93E2-4F9F-8E26-A67AD4F94128}"/>
      </w:docPartPr>
      <w:docPartBody>
        <w:p w:rsidR="00482441" w:rsidRDefault="00482441"/>
      </w:docPartBody>
    </w:docPart>
    <w:docPart>
      <w:docPartPr>
        <w:name w:val="F195A04C087145B680BF470E15CCD1F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48F72A-5082-4572-B31A-F302739B8483}"/>
      </w:docPartPr>
      <w:docPartBody>
        <w:p w:rsidR="00482441" w:rsidRDefault="00482441"/>
      </w:docPartBody>
    </w:docPart>
    <w:docPart>
      <w:docPartPr>
        <w:name w:val="75BECB17671645F2AC89451534496FC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9AA8011-BA15-4566-9A71-FC8EF9E02D6B}"/>
      </w:docPartPr>
      <w:docPartBody>
        <w:p w:rsidR="00482441" w:rsidRDefault="00482441"/>
      </w:docPartBody>
    </w:docPart>
    <w:docPart>
      <w:docPartPr>
        <w:name w:val="A1C21113A2444BEEA1875ECF7308AF5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180625C-F1E2-4341-B9E6-176B05F3F3CC}"/>
      </w:docPartPr>
      <w:docPartBody>
        <w:p w:rsidR="00482441" w:rsidRDefault="00482441"/>
      </w:docPartBody>
    </w:docPart>
    <w:docPart>
      <w:docPartPr>
        <w:name w:val="5DA401AE8BB048F59369A555B5B8519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ED6EA7E-C46F-40AC-8B3C-37FD4FB79811}"/>
      </w:docPartPr>
      <w:docPartBody>
        <w:p w:rsidR="00482441" w:rsidRDefault="00482441"/>
      </w:docPartBody>
    </w:docPart>
    <w:docPart>
      <w:docPartPr>
        <w:name w:val="3BD5DC7B0A634258AB4ADB1FA175856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61CE85E-4CAE-44A0-BB31-48D21916C18D}"/>
      </w:docPartPr>
      <w:docPartBody>
        <w:p w:rsidR="00482441" w:rsidRDefault="00482441"/>
      </w:docPartBody>
    </w:docPart>
    <w:docPart>
      <w:docPartPr>
        <w:name w:val="5A26FFC63B9C46E9BE2D06C23B645DB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DD0EC7-871D-4169-BAA3-645E64848535}"/>
      </w:docPartPr>
      <w:docPartBody>
        <w:p w:rsidR="00482441" w:rsidRDefault="00482441"/>
      </w:docPartBody>
    </w:docPart>
    <w:docPart>
      <w:docPartPr>
        <w:name w:val="B71082544F6842BC8900E71C31B189E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A0D6A97-5132-4145-A2E7-C306A395EB6A}"/>
      </w:docPartPr>
      <w:docPartBody>
        <w:p w:rsidR="00482441" w:rsidRDefault="00482441"/>
      </w:docPartBody>
    </w:docPart>
    <w:docPart>
      <w:docPartPr>
        <w:name w:val="9208B84B2A334C0684F94F2AC13B5F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AF8B3F-89BB-4415-B8F8-B6A30E2F86B2}"/>
      </w:docPartPr>
      <w:docPartBody>
        <w:p w:rsidR="00482441" w:rsidRDefault="00482441"/>
      </w:docPartBody>
    </w:docPart>
    <w:docPart>
      <w:docPartPr>
        <w:name w:val="1931027246494244AC1DAA22F58871B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1931FA8-4E21-4637-B3A4-E8686F83C008}"/>
      </w:docPartPr>
      <w:docPartBody>
        <w:p w:rsidR="00482441" w:rsidRDefault="00482441"/>
      </w:docPartBody>
    </w:docPart>
    <w:docPart>
      <w:docPartPr>
        <w:name w:val="5D8DB0C20C184FECBB6502141951965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38D19B7-5DF0-44D0-890A-8493B61213F2}"/>
      </w:docPartPr>
      <w:docPartBody>
        <w:p w:rsidR="00482441" w:rsidRDefault="00482441"/>
      </w:docPartBody>
    </w:docPart>
    <w:docPart>
      <w:docPartPr>
        <w:name w:val="5D5984C37A1444D99219719FD5D2D11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EA6DE44-5734-4C83-ABD2-8B61D25EF295}"/>
      </w:docPartPr>
      <w:docPartBody>
        <w:p w:rsidR="00482441" w:rsidRDefault="00482441"/>
      </w:docPartBody>
    </w:docPart>
    <w:docPart>
      <w:docPartPr>
        <w:name w:val="230E4F26842742239F44CAB16815913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4537ECF-0BE6-4DAA-A512-78FF7C043EC0}"/>
      </w:docPartPr>
      <w:docPartBody>
        <w:p w:rsidR="00482441" w:rsidRDefault="00482441"/>
      </w:docPartBody>
    </w:docPart>
    <w:docPart>
      <w:docPartPr>
        <w:name w:val="44D136F6E437454E98C3D0C4CF43938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726D501-CB03-4416-9C43-925D5794BD26}"/>
      </w:docPartPr>
      <w:docPartBody>
        <w:p w:rsidR="00482441" w:rsidRDefault="00482441"/>
      </w:docPartBody>
    </w:docPart>
    <w:docPart>
      <w:docPartPr>
        <w:name w:val="0BAA8320D892447EAF5804710C0767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9964E8C-10D1-4D72-8712-94584BB26603}"/>
      </w:docPartPr>
      <w:docPartBody>
        <w:p w:rsidR="00482441" w:rsidRDefault="00482441"/>
      </w:docPartBody>
    </w:docPart>
    <w:docPart>
      <w:docPartPr>
        <w:name w:val="739A3C4B3D744045B7D60946EB69EA3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06443A-268E-4604-AE7D-CDC8188EDB4B}"/>
      </w:docPartPr>
      <w:docPartBody>
        <w:p w:rsidR="00482441" w:rsidRDefault="00482441"/>
      </w:docPartBody>
    </w:docPart>
    <w:docPart>
      <w:docPartPr>
        <w:name w:val="9D105CA04BD842DFAC22ABA4AAB77C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9B5F9D2-B054-42FA-9A7A-B51C8E35979A}"/>
      </w:docPartPr>
      <w:docPartBody>
        <w:p w:rsidR="00482441" w:rsidRDefault="00482441"/>
      </w:docPartBody>
    </w:docPart>
    <w:docPart>
      <w:docPartPr>
        <w:name w:val="8820DEED9D3C4BBBB43979E5EA9B326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DF1BFBA-288D-4ABF-B124-042CAA2380D8}"/>
      </w:docPartPr>
      <w:docPartBody>
        <w:p w:rsidR="00482441" w:rsidRDefault="00482441"/>
      </w:docPartBody>
    </w:docPart>
    <w:docPart>
      <w:docPartPr>
        <w:name w:val="C674CB72AA9F4692819F8A8C534A409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E7E4BA1-9EE1-41A8-8E91-45730CF1883F}"/>
      </w:docPartPr>
      <w:docPartBody>
        <w:p w:rsidR="00482441" w:rsidRDefault="00482441"/>
      </w:docPartBody>
    </w:docPart>
    <w:docPart>
      <w:docPartPr>
        <w:name w:val="907A57A25F4E44A8B43442CAD417358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07E30F6-5613-4949-A013-6E8C2839A5B9}"/>
      </w:docPartPr>
      <w:docPartBody>
        <w:p w:rsidR="00482441" w:rsidRDefault="00482441"/>
      </w:docPartBody>
    </w:docPart>
    <w:docPart>
      <w:docPartPr>
        <w:name w:val="53A172BB3E4C47BCBE738A1E0FC682C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0A74E1D-1E94-484B-B00C-C659CA2F5BFF}"/>
      </w:docPartPr>
      <w:docPartBody>
        <w:p w:rsidR="00482441" w:rsidRDefault="00482441"/>
      </w:docPartBody>
    </w:docPart>
    <w:docPart>
      <w:docPartPr>
        <w:name w:val="4CCC4C17A34C406FBF9223DA9C2399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50D6CB0-3DAD-4F1E-9CD1-1D2CAA503353}"/>
      </w:docPartPr>
      <w:docPartBody>
        <w:p w:rsidR="00482441" w:rsidRDefault="00482441"/>
      </w:docPartBody>
    </w:docPart>
    <w:docPart>
      <w:docPartPr>
        <w:name w:val="CF6BD12A3CAF43BA805D8B6899F4C11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F344F94-FA21-4EDE-ACFD-B6BEE81F6687}"/>
      </w:docPartPr>
      <w:docPartBody>
        <w:p w:rsidR="00482441" w:rsidRDefault="00482441"/>
      </w:docPartBody>
    </w:docPart>
    <w:docPart>
      <w:docPartPr>
        <w:name w:val="8AF31B367C6C42AB8E19132D91FFB05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C9A9D35-F765-450B-A949-22BBC85CA15D}"/>
      </w:docPartPr>
      <w:docPartBody>
        <w:p w:rsidR="00482441" w:rsidRDefault="00482441"/>
      </w:docPartBody>
    </w:docPart>
    <w:docPart>
      <w:docPartPr>
        <w:name w:val="3C592ECB48D24AF2BD59BBD311633F4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00658AE-9541-43AD-9942-55908D76A2A9}"/>
      </w:docPartPr>
      <w:docPartBody>
        <w:p w:rsidR="00482441" w:rsidRDefault="00482441"/>
      </w:docPartBody>
    </w:docPart>
    <w:docPart>
      <w:docPartPr>
        <w:name w:val="726AF2E6E0154D75A058CA65922DCBC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35F51C2-5C01-423C-82A1-AF5AE4174995}"/>
      </w:docPartPr>
      <w:docPartBody>
        <w:p w:rsidR="00482441" w:rsidRDefault="00482441"/>
      </w:docPartBody>
    </w:docPart>
    <w:docPart>
      <w:docPartPr>
        <w:name w:val="D099CF891A80402BBFF60E88E64F79A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3E8D19A-4B6F-49F3-9F1F-8EF9882A76E1}"/>
      </w:docPartPr>
      <w:docPartBody>
        <w:p w:rsidR="00482441" w:rsidRDefault="00482441"/>
      </w:docPartBody>
    </w:docPart>
    <w:docPart>
      <w:docPartPr>
        <w:name w:val="6D6828AA378C47F4B32C08398A3DF17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C2A81E-CB8B-40C0-A84C-48BAC5873BB6}"/>
      </w:docPartPr>
      <w:docPartBody>
        <w:p w:rsidR="00482441" w:rsidRDefault="00482441"/>
      </w:docPartBody>
    </w:docPart>
    <w:docPart>
      <w:docPartPr>
        <w:name w:val="E10650CFA3E948068EC5287B93DE289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24DCCFA-A6B2-4508-B35F-C2380340E471}"/>
      </w:docPartPr>
      <w:docPartBody>
        <w:p w:rsidR="00482441" w:rsidRDefault="00482441"/>
      </w:docPartBody>
    </w:docPart>
    <w:docPart>
      <w:docPartPr>
        <w:name w:val="B43405D052594AB4BAF9D1261280E73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B73396C-C547-43DD-8F84-4340DF453BD8}"/>
      </w:docPartPr>
      <w:docPartBody>
        <w:p w:rsidR="00482441" w:rsidRDefault="00482441"/>
      </w:docPartBody>
    </w:docPart>
    <w:docPart>
      <w:docPartPr>
        <w:name w:val="E52E966F038D43F3B57AC3A767827F6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5BC5BAB-D484-405A-AE6F-69D581D3A83C}"/>
      </w:docPartPr>
      <w:docPartBody>
        <w:p w:rsidR="00482441" w:rsidRDefault="00482441"/>
      </w:docPartBody>
    </w:docPart>
    <w:docPart>
      <w:docPartPr>
        <w:name w:val="CAC85CD9EC1F4920BE3606B8D3329ED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C359E79-0FDC-46EB-B7B9-2B5DD9DF61C5}"/>
      </w:docPartPr>
      <w:docPartBody>
        <w:p w:rsidR="00482441" w:rsidRDefault="00482441"/>
      </w:docPartBody>
    </w:docPart>
    <w:docPart>
      <w:docPartPr>
        <w:name w:val="86443C4C77ED463A9B23841557D6E7C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32970B2-EB51-4D71-A8C9-9CABEA3CEF7B}"/>
      </w:docPartPr>
      <w:docPartBody>
        <w:p w:rsidR="00482441" w:rsidRDefault="00482441"/>
      </w:docPartBody>
    </w:docPart>
    <w:docPart>
      <w:docPartPr>
        <w:name w:val="A40FE28DBD3D4BF6AA09F27C5019A35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A633238-6D50-44E2-982C-65C9284BCE73}"/>
      </w:docPartPr>
      <w:docPartBody>
        <w:p w:rsidR="00482441" w:rsidRDefault="00482441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441"/>
    <w:rsid w:val="0048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insertions>
  <A26Insertions001>A26SAgendapasses01A26NParticipant01</A26Insertions001>
  <A26Insertions002>A26SAgendapasses01A26NParticipant02</A26Insertions002>
  <A26Insertions003>A26SAgendapasses01A26NParticipant03</A26Insertions003>
</insertions>
</file>

<file path=customXml/item3.xml><?xml version="1.0" encoding="utf-8"?>
<params>
  <plidestinataire>SMABTP\nLes Echelles de la Ville\n2 Place Paul BEC\nCS 49058\n34965 MONTPELLIER CEDEX 2\n</plidestinataire>
  <courriela/>
  <courrielobjet/>
  <courrielmessage/>
  <courrieldestinataire/>
</param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10" ma:contentTypeDescription="Crée un document." ma:contentTypeScope="" ma:versionID="0b3036a9502ab462f6a5972824d02427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3b0a3d23065468439f4541d406c17a6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signets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23e127-6f17-4084-bcc0-8c7076571a1d" xsi:nil="true"/>
    <lcf76f155ced4ddcb4097134ff3c332f xmlns="02b9561d-c4b9-49b8-8e80-987c418dd04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5288533-429D-4336-9392-739C7D014F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57724C-2A7C-4D05-9198-0BC87307646D}">
  <ds:schemaRefs/>
</ds:datastoreItem>
</file>

<file path=customXml/itemProps3.xml><?xml version="1.0" encoding="utf-8"?>
<ds:datastoreItem xmlns:ds="http://schemas.openxmlformats.org/officeDocument/2006/customXml" ds:itemID="{577E04AA-141A-4D4B-91B6-794C9BB9BDB5}">
  <ds:schemaRefs/>
</ds:datastoreItem>
</file>

<file path=customXml/itemProps4.xml><?xml version="1.0" encoding="utf-8"?>
<ds:datastoreItem xmlns:ds="http://schemas.openxmlformats.org/officeDocument/2006/customXml" ds:itemID="{7C1B12A1-A5E0-4141-AF85-B2ABBD25F7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523AD20-369A-4BAB-B92C-3A3D6D2B1946}">
  <ds:schemaRefs/>
</ds:datastoreItem>
</file>

<file path=customXml/itemProps6.xml><?xml version="1.0" encoding="utf-8"?>
<ds:datastoreItem xmlns:ds="http://schemas.openxmlformats.org/officeDocument/2006/customXml" ds:itemID="{68B3C888-6CB9-4E17-BE26-F25320D389B0}">
  <ds:schemaRefs>
    <ds:schemaRef ds:uri="http://schemas.microsoft.com/office/2006/metadata/properties"/>
    <ds:schemaRef ds:uri="http://schemas.microsoft.com/office/infopath/2007/PartnerControls"/>
    <ds:schemaRef ds:uri="9c23e127-6f17-4084-bcc0-8c7076571a1d"/>
    <ds:schemaRef ds:uri="02b9561d-c4b9-49b8-8e80-987c418dd0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 RC 1.dotx</Template>
  <TotalTime>0</TotalTime>
  <Pages>1</Pages>
  <Words>508</Words>
  <Characters>2829</Characters>
  <Application>Microsoft Office Word</Application>
  <DocSecurity>0</DocSecurity>
  <Lines>295</Lines>
  <Paragraphs>140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Rapport RC 1 ZO1.dotx</vt:lpstr>
    </vt:vector>
  </TitlesOfParts>
  <Company>Société Avensys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Société Avensys</dc:subject>
  <dc:creator>Zorha Souhaimi</dc:creator>
  <cp:keywords/>
  <dc:description/>
  <cp:lastModifiedBy>lea pruvot</cp:lastModifiedBy>
  <cp:revision>2</cp:revision>
  <cp:lastPrinted>2024-03-22T08:15:00Z</cp:lastPrinted>
  <dcterms:created xsi:type="dcterms:W3CDTF">2024-03-22T07:57:00Z</dcterms:created>
  <dcterms:modified xsi:type="dcterms:W3CDTF">2024-04-03T10:21:00Z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0x0101007E7B6B9F9CA93A4392FB56715B2DF9CE</vt:lpwstr>
  </property>
  <property fmtid="{D5CDD505-2E9C-101B-9397-08002B2CF9AE}" pid="3" name="MediaServiceImageTags">
    <vt:lpwstr/>
  </property>
  <property fmtid="{D5CDD505-2E9C-101B-9397-08002B2CF9AE}" pid="4" name="MajModele">
    <vt:lpwstr>MAJDDELI-MAJInterDest-MAJFusionMulti</vt:lpwstr>
  </property>
  <property fmtid="{D5CDD505-2E9C-101B-9397-08002B2CF9AE}" pid="5" name="LierManuelA26">
    <vt:lpwstr>OK</vt:lpwstr>
  </property>
  <property fmtid="{D5CDD505-2E9C-101B-9397-08002B2CF9AE}" pid="6" name="ReadOnly">
    <vt:lpwstr>False</vt:lpwstr>
  </property>
  <property fmtid="{D5CDD505-2E9C-101B-9397-08002B2CF9AE}" pid="7" name="NomFichierDef">
    <vt:lpwstr>SMABTP</vt:lpwstr>
  </property>
  <property fmtid="{D5CDD505-2E9C-101B-9397-08002B2CF9AE}" pid="8" name="NbDestFusion">
    <vt:lpwstr/>
  </property>
  <property fmtid="{D5CDD505-2E9C-101B-9397-08002B2CF9AE}" pid="9" name="TacheNomAdresse">
    <vt:lpwstr>SMABTP</vt:lpwstr>
  </property>
  <property fmtid="{D5CDD505-2E9C-101B-9397-08002B2CF9AE}" pid="10" name="TacheAdresse1">
    <vt:lpwstr>Les Echelles de la Ville</vt:lpwstr>
  </property>
  <property fmtid="{D5CDD505-2E9C-101B-9397-08002B2CF9AE}" pid="11" name="TacheAdresse2">
    <vt:lpwstr>2 Place Paul BEC</vt:lpwstr>
  </property>
  <property fmtid="{D5CDD505-2E9C-101B-9397-08002B2CF9AE}" pid="12" name="TacheAdresse23">
    <vt:lpwstr>CS 49058</vt:lpwstr>
  </property>
  <property fmtid="{D5CDD505-2E9C-101B-9397-08002B2CF9AE}" pid="13" name="TacheCP">
    <vt:lpwstr>34965</vt:lpwstr>
  </property>
  <property fmtid="{D5CDD505-2E9C-101B-9397-08002B2CF9AE}" pid="14" name="TacheVille">
    <vt:lpwstr>MONTPELLIER CEDEX 2</vt:lpwstr>
  </property>
  <property fmtid="{D5CDD505-2E9C-101B-9397-08002B2CF9AE}" pid="15" name="TacheCivilite">
    <vt:lpwstr>Madame</vt:lpwstr>
  </property>
  <property fmtid="{D5CDD505-2E9C-101B-9397-08002B2CF9AE}" pid="16" name="EvenementType">
    <vt:lpwstr>11</vt:lpwstr>
  </property>
  <property fmtid="{D5CDD505-2E9C-101B-9397-08002B2CF9AE}" pid="17" name="StatutFichier">
    <vt:lpwstr>0</vt:lpwstr>
  </property>
  <property fmtid="{D5CDD505-2E9C-101B-9397-08002B2CF9AE}" pid="18" name="StatutFichierDef">
    <vt:lpwstr>0</vt:lpwstr>
  </property>
  <property fmtid="{D5CDD505-2E9C-101B-9397-08002B2CF9AE}" pid="19" name="NomDoc">
    <vt:lpwstr>Rapport RC 1 FABEX (BOUTIQUE HERMES)</vt:lpwstr>
  </property>
  <property fmtid="{D5CDD505-2E9C-101B-9397-08002B2CF9AE}" pid="20" name="FamilleFichier">
    <vt:lpwstr/>
  </property>
  <property fmtid="{D5CDD505-2E9C-101B-9397-08002B2CF9AE}" pid="21" name="CBAffAssureur">
    <vt:lpwstr>Non</vt:lpwstr>
  </property>
  <property fmtid="{D5CDD505-2E9C-101B-9397-08002B2CF9AE}" pid="22" name="CBAdrRecours">
    <vt:lpwstr>Non</vt:lpwstr>
  </property>
  <property fmtid="{D5CDD505-2E9C-101B-9397-08002B2CF9AE}" pid="23" name="CBLogoPDF">
    <vt:lpwstr>Non</vt:lpwstr>
  </property>
  <property fmtid="{D5CDD505-2E9C-101B-9397-08002B2CF9AE}" pid="24" name="CBV2017">
    <vt:lpwstr>Non</vt:lpwstr>
  </property>
  <property fmtid="{D5CDD505-2E9C-101B-9397-08002B2CF9AE}" pid="25" name="CBPubliAuto">
    <vt:lpwstr>Non</vt:lpwstr>
  </property>
  <property fmtid="{D5CDD505-2E9C-101B-9397-08002B2CF9AE}" pid="26" name="CBPDFAuto">
    <vt:lpwstr>Non</vt:lpwstr>
  </property>
  <property fmtid="{D5CDD505-2E9C-101B-9397-08002B2CF9AE}" pid="27" name="CMultiEvenement">
    <vt:lpwstr>Non</vt:lpwstr>
  </property>
  <property fmtid="{D5CDD505-2E9C-101B-9397-08002B2CF9AE}" pid="28" name="OpDestPrinc">
    <vt:lpwstr>Oui</vt:lpwstr>
  </property>
  <property fmtid="{D5CDD505-2E9C-101B-9397-08002B2CF9AE}" pid="29" name="OpDestInter">
    <vt:lpwstr>Non</vt:lpwstr>
  </property>
  <property fmtid="{D5CDD505-2E9C-101B-9397-08002B2CF9AE}" pid="30" name="CBAdrPrinc">
    <vt:lpwstr>1</vt:lpwstr>
  </property>
  <property fmtid="{D5CDD505-2E9C-101B-9397-08002B2CF9AE}" pid="31" name="CTypeDoc">
    <vt:lpwstr>0</vt:lpwstr>
  </property>
  <property fmtid="{D5CDD505-2E9C-101B-9397-08002B2CF9AE}" pid="32" name="Relance">
    <vt:lpwstr>0</vt:lpwstr>
  </property>
  <property fmtid="{D5CDD505-2E9C-101B-9397-08002B2CF9AE}" pid="33" name="NbJourRappel">
    <vt:lpwstr>0</vt:lpwstr>
  </property>
  <property fmtid="{D5CDD505-2E9C-101B-9397-08002B2CF9AE}" pid="34" name="TacheCommentaire">
    <vt:lpwstr/>
  </property>
  <property fmtid="{D5CDD505-2E9C-101B-9397-08002B2CF9AE}" pid="35" name="BaseDossierBCHJ40">
    <vt:lpwstr>0</vt:lpwstr>
  </property>
  <property fmtid="{D5CDD505-2E9C-101B-9397-08002B2CF9AE}" pid="36" name="BaseDossierBCHJ45">
    <vt:lpwstr>0</vt:lpwstr>
  </property>
  <property fmtid="{D5CDD505-2E9C-101B-9397-08002B2CF9AE}" pid="37" name="BaseDossierBCHJ60">
    <vt:lpwstr>0</vt:lpwstr>
  </property>
  <property fmtid="{D5CDD505-2E9C-101B-9397-08002B2CF9AE}" pid="38" name="BaseDossierBCHJ75">
    <vt:lpwstr>0</vt:lpwstr>
  </property>
  <property fmtid="{D5CDD505-2E9C-101B-9397-08002B2CF9AE}" pid="39" name="BaseDossierBCHJ90">
    <vt:lpwstr>0</vt:lpwstr>
  </property>
  <property fmtid="{D5CDD505-2E9C-101B-9397-08002B2CF9AE}" pid="40" name="BaseDossierBCHProlonDate">
    <vt:lpwstr>0</vt:lpwstr>
  </property>
  <property fmtid="{D5CDD505-2E9C-101B-9397-08002B2CF9AE}" pid="41" name="BaseDossierBFini">
    <vt:lpwstr>0</vt:lpwstr>
  </property>
  <property fmtid="{D5CDD505-2E9C-101B-9397-08002B2CF9AE}" pid="42" name="VersionModele">
    <vt:lpwstr>20231013160645</vt:lpwstr>
  </property>
  <property fmtid="{D5CDD505-2E9C-101B-9397-08002B2CF9AE}" pid="43" name="A26SDossiertechnique01Quest">
    <vt:lpwstr>Selectionner pièces techniques examinées</vt:lpwstr>
  </property>
  <property fmtid="{D5CDD505-2E9C-101B-9397-08002B2CF9AE}" pid="44" name="A26SAgendapasses01Quest">
    <vt:lpwstr>Selectionner date de RDV</vt:lpwstr>
  </property>
  <property fmtid="{D5CDD505-2E9C-101B-9397-08002B2CF9AE}" pid="45" name="A26SAgendapasses01Rech">
    <vt:lpwstr/>
  </property>
  <property fmtid="{D5CDD505-2E9C-101B-9397-08002B2CF9AE}" pid="46" name="A26SAgendapasses01A26NParticipant01Rech">
    <vt:lpwstr>RDVPresentRDVPresent</vt:lpwstr>
  </property>
  <property fmtid="{D5CDD505-2E9C-101B-9397-08002B2CF9AE}" pid="47" name="A26SAgendapasses01A26NParticipant02Rech">
    <vt:lpwstr>RDVAbsent</vt:lpwstr>
  </property>
  <property fmtid="{D5CDD505-2E9C-101B-9397-08002B2CF9AE}" pid="48" name="A26SInterDest01Rech">
    <vt:lpwstr>AdresseSelect</vt:lpwstr>
  </property>
  <property fmtid="{D5CDD505-2E9C-101B-9397-08002B2CF9AE}" pid="49" name="A26SInterDest01Select">
    <vt:lpwstr>Choix</vt:lpwstr>
  </property>
  <property fmtid="{D5CDD505-2E9C-101B-9397-08002B2CF9AE}" pid="50" name="A26SInterDest01Quest">
    <vt:lpwstr>Séléctionner les tiers lésés</vt:lpwstr>
  </property>
  <property fmtid="{D5CDD505-2E9C-101B-9397-08002B2CF9AE}" pid="51" name="A26SAgendapasses01A26NParticipant03Quest">
    <vt:lpwstr/>
  </property>
  <property fmtid="{D5CDD505-2E9C-101B-9397-08002B2CF9AE}" pid="52" name="A26SAgendapasses01A26NParticipant03Rech">
    <vt:lpwstr>RDVExcuse</vt:lpwstr>
  </property>
  <property fmtid="{D5CDD505-2E9C-101B-9397-08002B2CF9AE}" pid="53" name="A26SAgendapasses01A26NParticipant02Quest">
    <vt:lpwstr/>
  </property>
  <property fmtid="{D5CDD505-2E9C-101B-9397-08002B2CF9AE}" pid="54" name="PublipostageRech">
    <vt:lpwstr>AdresseSelect</vt:lpwstr>
  </property>
  <property fmtid="{D5CDD505-2E9C-101B-9397-08002B2CF9AE}" pid="55" name="A26SInterDest02Select">
    <vt:lpwstr>Choix</vt:lpwstr>
  </property>
  <property fmtid="{D5CDD505-2E9C-101B-9397-08002B2CF9AE}" pid="56" name="A26SInterDest02Quest">
    <vt:lpwstr>Selectionner les intervenants du chantier</vt:lpwstr>
  </property>
  <property fmtid="{D5CDD505-2E9C-101B-9397-08002B2CF9AE}" pid="57" name="A26SInterDest03Select">
    <vt:lpwstr>Tous</vt:lpwstr>
  </property>
  <property fmtid="{D5CDD505-2E9C-101B-9397-08002B2CF9AE}" pid="58" name="A26SInterDest03Quest">
    <vt:lpwstr/>
  </property>
  <property fmtid="{D5CDD505-2E9C-101B-9397-08002B2CF9AE}" pid="59" name="ModeleDot">
    <vt:lpwstr>C:\avensys\ace\trame\Rapport RC 1.dotx</vt:lpwstr>
  </property>
  <property fmtid="{D5CDD505-2E9C-101B-9397-08002B2CF9AE}" pid="60" name="NumDossier15">
    <vt:lpwstr>202400100100494</vt:lpwstr>
  </property>
  <property fmtid="{D5CDD505-2E9C-101B-9397-08002B2CF9AE}" pid="61" name="AdresseIP">
    <vt:lpwstr>fabex.a26.fr</vt:lpwstr>
  </property>
  <property fmtid="{D5CDD505-2E9C-101B-9397-08002B2CF9AE}" pid="62" name="AffRefDossier">
    <vt:lpwstr>2024FAB100494</vt:lpwstr>
  </property>
  <property fmtid="{D5CDD505-2E9C-101B-9397-08002B2CF9AE}" pid="63" name="BureauCode">
    <vt:lpwstr>FAB</vt:lpwstr>
  </property>
  <property fmtid="{D5CDD505-2E9C-101B-9397-08002B2CF9AE}" pid="64" name="Definitif">
    <vt:lpwstr/>
  </property>
</Properties>
</file>