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62DC" w14:textId="77777777" w:rsidR="005E35A0" w:rsidRDefault="005E35A0"/>
    <w:p w14:paraId="26004A45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24423ADB" w14:textId="77777777" w:rsidTr="005E35A0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42E0351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C18EE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RESPONSABILITE </w:t>
            </w:r>
            <w:r w:rsidR="005F6A2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DECENNALE</w:t>
            </w:r>
          </w:p>
        </w:tc>
      </w:tr>
      <w:tr w:rsidR="00013F7D" w14:paraId="371819A7" w14:textId="77777777" w:rsidTr="005E35A0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1BD8A3ED" w14:textId="1B1E428F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4552E3">
              <w:rPr>
                <w:b/>
                <w:bCs/>
                <w:noProof/>
                <w:color w:val="3186B5"/>
                <w:sz w:val="26"/>
                <w:szCs w:val="26"/>
              </w:rPr>
              <w:t>3 avril 2024</w: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1156FB2" w14:textId="77777777" w:rsidR="00013F7D" w:rsidRDefault="00013F7D" w:rsidP="00822EE3"/>
        </w:tc>
        <w:tc>
          <w:tcPr>
            <w:tcW w:w="6684" w:type="dxa"/>
            <w:vAlign w:val="center"/>
          </w:tcPr>
          <w:p w14:paraId="0E6AED23" w14:textId="77777777" w:rsidR="00013F7D" w:rsidRDefault="00013F7D" w:rsidP="00822EE3"/>
        </w:tc>
      </w:tr>
      <w:tr w:rsidR="00013F7D" w:rsidRPr="004A00C3" w14:paraId="283CBE50" w14:textId="77777777" w:rsidTr="00D90B93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29CEF84" w14:textId="77777777" w:rsidR="00013F7D" w:rsidRPr="004E16B2" w:rsidRDefault="00013F7D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1697886166"/>
              <w:placeholder>
                <w:docPart w:val="6C375C5AA38A43A1A04A5A34457F0BFC"/>
              </w:placeholder>
              <w15:color w:val="0000FF"/>
            </w:sdtPr>
            <w:sdtEndPr/>
            <w:sdtContent>
              <w:p w14:paraId="499D583F" w14:textId="5FEA8934" w:rsidR="00013F7D" w:rsidRPr="00D451EA" w:rsidRDefault="009D6F01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Yves BADAROUX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344F32B1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404040" w:themeColor="text1" w:themeTint="BF"/>
            </w:tcBorders>
            <w:vAlign w:val="center"/>
          </w:tcPr>
          <w:p w14:paraId="5D5886EB" w14:textId="77777777" w:rsidR="00013F7D" w:rsidRPr="004A00C3" w:rsidRDefault="00013F7D" w:rsidP="00822EE3">
            <w:pPr>
              <w:jc w:val="center"/>
              <w:rPr>
                <w:b/>
                <w:bCs/>
                <w:color w:val="7F7F7F" w:themeColor="text1" w:themeTint="80"/>
                <w:sz w:val="4"/>
                <w:szCs w:val="4"/>
              </w:rPr>
            </w:pPr>
          </w:p>
        </w:tc>
      </w:tr>
      <w:tr w:rsidR="00013F7D" w:rsidRPr="00A435B7" w14:paraId="2D110B5B" w14:textId="77777777" w:rsidTr="00D90B93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D5DCDD7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52AE9595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404040" w:themeColor="text1" w:themeTint="BF"/>
              <w:bottom w:val="thinThickMediumGap" w:sz="24" w:space="0" w:color="404040" w:themeColor="text1" w:themeTint="BF"/>
            </w:tcBorders>
            <w:vAlign w:val="center"/>
          </w:tcPr>
          <w:p w14:paraId="0EAD653A" w14:textId="77777777" w:rsidR="0065359E" w:rsidRPr="00A435B7" w:rsidRDefault="00A47615" w:rsidP="00136CF3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RAPPORT </w:t>
            </w:r>
            <w:r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DE RECONNAISSANCE </w:t>
            </w:r>
            <w:r w:rsidRPr="00A47615">
              <w:rPr>
                <w:b/>
                <w:bCs/>
                <w:color w:val="404040" w:themeColor="text1" w:themeTint="BF"/>
                <w:sz w:val="36"/>
                <w:szCs w:val="36"/>
                <w:highlight w:val="yellow"/>
              </w:rPr>
              <w:t>ou</w:t>
            </w:r>
            <w:r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 </w:t>
            </w: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>D’EXPERTISE</w:t>
            </w:r>
            <w:r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 </w:t>
            </w: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>(N°1)</w:t>
            </w:r>
          </w:p>
        </w:tc>
      </w:tr>
      <w:tr w:rsidR="00013F7D" w:rsidRPr="00085547" w14:paraId="5CFFE6D0" w14:textId="77777777" w:rsidTr="00D90B93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1ED7F20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0F3292AB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404040" w:themeColor="text1" w:themeTint="BF"/>
            </w:tcBorders>
            <w:vAlign w:val="center"/>
          </w:tcPr>
          <w:p w14:paraId="22316BC3" w14:textId="77777777" w:rsidR="00013F7D" w:rsidRPr="00085547" w:rsidRDefault="00013F7D" w:rsidP="00822EE3">
            <w:pPr>
              <w:jc w:val="center"/>
              <w:rPr>
                <w:b/>
                <w:bCs/>
                <w:color w:val="7F7F7F" w:themeColor="text1" w:themeTint="80"/>
                <w:sz w:val="4"/>
                <w:szCs w:val="4"/>
              </w:rPr>
            </w:pPr>
          </w:p>
        </w:tc>
      </w:tr>
      <w:tr w:rsidR="00A47615" w14:paraId="5C2295A8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6046A4A2" w14:textId="77777777" w:rsidR="00A47615" w:rsidRPr="004E16B2" w:rsidRDefault="00A47615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1801416545"/>
              <w:placeholder>
                <w:docPart w:val="B71C2C28AE404BC48FD1C103E4A785A6"/>
              </w:placeholder>
              <w15:color w:val="0000FF"/>
            </w:sdtPr>
            <w:sdtEndPr/>
            <w:sdtContent>
              <w:p w14:paraId="1126CA59" w14:textId="3014338E" w:rsidR="00A47615" w:rsidRPr="00D451EA" w:rsidRDefault="009D6F01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Yves BADAROUX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182D769A" w14:textId="77777777" w:rsidR="00A47615" w:rsidRDefault="00A47615" w:rsidP="00822EE3"/>
        </w:tc>
        <w:tc>
          <w:tcPr>
            <w:tcW w:w="6684" w:type="dxa"/>
            <w:vMerge w:val="restart"/>
            <w:vAlign w:val="center"/>
          </w:tcPr>
          <w:p w14:paraId="232BA340" w14:textId="77777777" w:rsidR="00A47615" w:rsidRDefault="00A47615" w:rsidP="00822EE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CE9FBD" wp14:editId="7C470FD8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-89535</wp:posOffset>
                      </wp:positionV>
                      <wp:extent cx="3800475" cy="2600325"/>
                      <wp:effectExtent l="0" t="0" r="9525" b="9525"/>
                      <wp:wrapNone/>
                      <wp:docPr id="2" name="Zone de tex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00475" cy="2600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0B32D96" w14:textId="54482238" w:rsidR="00A47615" w:rsidRDefault="00A47615" w:rsidP="0033136A">
                                  <w:pPr>
                                    <w:jc w:val="center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INCLUDEPICTURE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DDE ACE DossierCours ResUrlPhoto \* CHARFORMAT \t  \* MERGEFORMAT \* MERGEFORMAT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\d </w:instrText>
                                  </w:r>
                                  <w:r>
                                    <w:fldChar w:fldCharType="separate"/>
                                  </w:r>
                                  <w:r w:rsidR="009D6F01">
                                    <w:rPr>
                                      <w:b/>
                                      <w:bCs/>
                                    </w:rPr>
                                    <w:t>Erreur ! Nom du fichier non spécifié.</w: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09CE9F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" o:spid="_x0000_s1026" type="#_x0000_t202" style="position:absolute;left:0;text-align:left;margin-left:12.85pt;margin-top:-7.05pt;width:299.25pt;height:20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" fillcolor="white [3201]" stroked="f" strokeweight=".5pt">
                      <v:textbox>
                        <w:txbxContent>
                          <w:p w14:paraId="60B32D96" w14:textId="54482238" w:rsidR="00A47615" w:rsidRDefault="00A47615" w:rsidP="0033136A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DDE ACE DossierCours ResUrlPhoto \* CHARFORMAT \t  \* MERGEFORMAT \* MERGEFORMAT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\d </w:instrText>
                            </w:r>
                            <w:r>
                              <w:fldChar w:fldCharType="separate"/>
                            </w:r>
                            <w:r w:rsidR="009D6F01">
                              <w:rPr>
                                <w:b/>
                                <w:bCs/>
                              </w:rPr>
                              <w:t>Erreur ! Nom du fichier non spécifié.</w: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47615" w14:paraId="1FB889C3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5CA7C7F" w14:textId="77777777" w:rsidR="00A47615" w:rsidRPr="004E16B2" w:rsidRDefault="00A47615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204024284"/>
              <w:placeholder>
                <w:docPart w:val="2BEFA8748B424AAE876807F789B8C316"/>
              </w:placeholder>
              <w15:color w:val="0000FF"/>
            </w:sdtPr>
            <w:sdtEndPr/>
            <w:sdtContent>
              <w:p w14:paraId="3416E536" w14:textId="7E0DC131" w:rsidR="00A47615" w:rsidRPr="00D451EA" w:rsidRDefault="009D6F01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2024FAB100422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D64109F" w14:textId="77777777" w:rsidR="00A47615" w:rsidRDefault="00A47615" w:rsidP="005F6A22"/>
        </w:tc>
        <w:tc>
          <w:tcPr>
            <w:tcW w:w="6684" w:type="dxa"/>
            <w:vMerge/>
            <w:vAlign w:val="center"/>
          </w:tcPr>
          <w:p w14:paraId="32DE92F5" w14:textId="77777777" w:rsidR="00A47615" w:rsidRDefault="00A47615" w:rsidP="005F6A22"/>
        </w:tc>
      </w:tr>
      <w:tr w:rsidR="00A47615" w14:paraId="68B65861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589BFA1" w14:textId="77777777" w:rsidR="00A47615" w:rsidRPr="004E16B2" w:rsidRDefault="00A47615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1281842872"/>
              <w:placeholder>
                <w:docPart w:val="EDFADF09B68649E9AE0DC464FEC5E694"/>
              </w:placeholder>
              <w15:color w:val="0000FF"/>
            </w:sdtPr>
            <w:sdtEndPr/>
            <w:sdtContent>
              <w:p w14:paraId="10894966" w14:textId="1606D652" w:rsidR="00A47615" w:rsidRPr="00D451EA" w:rsidRDefault="009D6F01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BRESSON Alexandre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DD19396" w14:textId="77777777" w:rsidR="00A47615" w:rsidRDefault="00A47615" w:rsidP="005F6A22"/>
        </w:tc>
        <w:tc>
          <w:tcPr>
            <w:tcW w:w="6684" w:type="dxa"/>
            <w:vMerge/>
            <w:vAlign w:val="center"/>
          </w:tcPr>
          <w:p w14:paraId="6C17D0E8" w14:textId="77777777" w:rsidR="00A47615" w:rsidRDefault="00A47615" w:rsidP="00CE080A">
            <w:pPr>
              <w:jc w:val="center"/>
            </w:pPr>
          </w:p>
        </w:tc>
      </w:tr>
      <w:tr w:rsidR="00A47615" w:rsidRPr="00800FD4" w14:paraId="112A3A91" w14:textId="77777777" w:rsidTr="008D0427">
        <w:trPr>
          <w:trHeight w:hRule="exact" w:val="173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6696412" w14:textId="77777777" w:rsidR="00A47615" w:rsidRPr="004E16B2" w:rsidRDefault="00A47615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Opération de construction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ResNom"/>
              <w:tag w:val="A26LIResNom"/>
              <w:id w:val="1603376406"/>
              <w:placeholder>
                <w:docPart w:val="2AFFED4D9F6F4491870E6F542521F8A2"/>
              </w:placeholder>
              <w15:color w:val="0000FF"/>
            </w:sdtPr>
            <w:sdtEndPr/>
            <w:sdtContent>
              <w:p w14:paraId="0430D06C" w14:textId="2E4DC0C0" w:rsidR="00A47615" w:rsidRPr="00D451EA" w:rsidRDefault="009D6F01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Yves BADAROUX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FB87674" w14:textId="77777777" w:rsidR="00A47615" w:rsidRDefault="00A47615" w:rsidP="005F6A22"/>
        </w:tc>
        <w:tc>
          <w:tcPr>
            <w:tcW w:w="6684" w:type="dxa"/>
            <w:vMerge w:val="restart"/>
            <w:vAlign w:val="bottom"/>
          </w:tcPr>
          <w:tbl>
            <w:tblPr>
              <w:tblStyle w:val="Grilledutableau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insideH w:val="single" w:sz="2" w:space="0" w:color="000000" w:themeColor="text1"/>
                <w:insideV w:val="single" w:sz="2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4183"/>
              <w:gridCol w:w="1515"/>
            </w:tblGrid>
            <w:tr w:rsidR="00A47615" w:rsidRPr="00800FD4" w14:paraId="57E1AA4E" w14:textId="77777777" w:rsidTr="00A47615">
              <w:trPr>
                <w:trHeight w:val="292"/>
              </w:trPr>
              <w:tc>
                <w:tcPr>
                  <w:tcW w:w="5698" w:type="dxa"/>
                  <w:gridSpan w:val="2"/>
                  <w:vAlign w:val="center"/>
                </w:tcPr>
                <w:p w14:paraId="42A53B53" w14:textId="77777777" w:rsidR="00A47615" w:rsidRPr="00800FD4" w:rsidRDefault="00A47615" w:rsidP="00A47615">
                  <w:pPr>
                    <w:ind w:left="169"/>
                    <w:jc w:val="center"/>
                    <w:rPr>
                      <w:b/>
                      <w:bCs/>
                      <w:color w:val="7F7F7F" w:themeColor="text1" w:themeTint="80"/>
                      <w:sz w:val="18"/>
                      <w:szCs w:val="18"/>
                    </w:rPr>
                  </w:pPr>
                  <w:r w:rsidRPr="005E7F32">
                    <w:rPr>
                      <w:b/>
                      <w:bCs/>
                      <w:sz w:val="18"/>
                      <w:szCs w:val="18"/>
                    </w:rPr>
                    <w:t>Chronologie du dossier</w:t>
                  </w:r>
                </w:p>
              </w:tc>
            </w:tr>
            <w:tr w:rsidR="00A47615" w:rsidRPr="00800FD4" w14:paraId="4108E0D2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074F534C" w14:textId="551E630E" w:rsidR="00A47615" w:rsidRPr="004F6B16" w:rsidRDefault="009D6F01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Mission 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Decl"/>
                  <w:tag w:val="A26LIDecl"/>
                  <w:id w:val="339674849"/>
                  <w:placeholder>
                    <w:docPart w:val="CB686534889C4FBDB3993517E585721D"/>
                  </w:placeholder>
                  <w15:color w:val="0000FF"/>
                </w:sdtPr>
                <w:sdtEndPr/>
                <w:sdtContent>
                  <w:tc>
                    <w:tcPr>
                      <w:tcW w:w="1515" w:type="dxa"/>
                      <w:vAlign w:val="center"/>
                    </w:tcPr>
                    <w:p w14:paraId="093B3FBD" w14:textId="739F7200" w:rsidR="00A47615" w:rsidRPr="004F6B16" w:rsidRDefault="009D6F01" w:rsidP="00A47615">
                      <w:pPr>
                        <w:ind w:right="2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01/02/2024</w:t>
                      </w:r>
                    </w:p>
                  </w:tc>
                </w:sdtContent>
              </w:sdt>
            </w:tr>
            <w:tr w:rsidR="00A47615" w:rsidRPr="00800FD4" w14:paraId="684DEB97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6C8A5750" w14:textId="77777777" w:rsidR="00A47615" w:rsidRDefault="00A47615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Réunion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PVisiteCourt"/>
                  <w:tag w:val="A26LIPVisiteCourt"/>
                  <w:id w:val="1091893685"/>
                  <w:placeholder>
                    <w:docPart w:val="6D47811CC8AE4B5CB2E0E71127288909"/>
                  </w:placeholder>
                  <w:showingPlcHdr/>
                  <w15:color w:val="0000FF"/>
                </w:sdtPr>
                <w:sdtEndPr/>
                <w:sdtContent>
                  <w:tc>
                    <w:tcPr>
                      <w:tcW w:w="1515" w:type="dxa"/>
                      <w:vAlign w:val="center"/>
                    </w:tcPr>
                    <w:p w14:paraId="12447BCC" w14:textId="6E7187C7" w:rsidR="00A47615" w:rsidRPr="004F6B16" w:rsidRDefault="00A47615" w:rsidP="00A47615">
                      <w:pPr>
                        <w:ind w:right="22"/>
                        <w:rPr>
                          <w:sz w:val="18"/>
                          <w:szCs w:val="18"/>
                        </w:rPr>
                      </w:pPr>
                    </w:p>
                  </w:tc>
                </w:sdtContent>
              </w:sdt>
            </w:tr>
            <w:tr w:rsidR="00A47615" w:rsidRPr="00800FD4" w14:paraId="5AA49A32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1053FFB0" w14:textId="77777777" w:rsidR="00A47615" w:rsidRDefault="00A47615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Rapport (n°1)</w:t>
                  </w:r>
                </w:p>
              </w:tc>
              <w:tc>
                <w:tcPr>
                  <w:tcW w:w="1515" w:type="dxa"/>
                  <w:vAlign w:val="center"/>
                </w:tcPr>
                <w:p w14:paraId="0184B1C6" w14:textId="2CB29E74" w:rsidR="00A47615" w:rsidRPr="004F6B16" w:rsidRDefault="00A47615" w:rsidP="00A47615">
                  <w:pPr>
                    <w:ind w:right="2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TIME \@ "dd/MM/yyyy"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="004552E3">
                    <w:rPr>
                      <w:noProof/>
                      <w:sz w:val="18"/>
                      <w:szCs w:val="18"/>
                    </w:rPr>
                    <w:t>03/04/2024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7BC62E1" w14:textId="77777777" w:rsidR="00A47615" w:rsidRPr="00800FD4" w:rsidRDefault="00A47615" w:rsidP="005F6A22">
            <w:pPr>
              <w:rPr>
                <w:sz w:val="18"/>
                <w:szCs w:val="18"/>
              </w:rPr>
            </w:pPr>
          </w:p>
        </w:tc>
      </w:tr>
      <w:tr w:rsidR="00A47615" w14:paraId="02842538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08EA216" w14:textId="09877EC6" w:rsidR="00A47615" w:rsidRPr="00D451EA" w:rsidRDefault="00A47615" w:rsidP="009D6F01">
            <w:pPr>
              <w:spacing w:before="120" w:after="120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AECC7EE" w14:textId="77777777" w:rsidR="00A47615" w:rsidRDefault="00A47615" w:rsidP="005F6A22"/>
        </w:tc>
        <w:tc>
          <w:tcPr>
            <w:tcW w:w="6684" w:type="dxa"/>
            <w:vMerge/>
            <w:vAlign w:val="center"/>
          </w:tcPr>
          <w:p w14:paraId="68BF0087" w14:textId="77777777" w:rsidR="00A47615" w:rsidRDefault="00A47615" w:rsidP="005F6A22"/>
        </w:tc>
      </w:tr>
    </w:tbl>
    <w:p w14:paraId="22949795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3987F87D" w14:textId="77777777" w:rsidR="001904B5" w:rsidRDefault="001904B5" w:rsidP="001904B5">
      <w:pPr>
        <w:pStyle w:val="Titre1"/>
      </w:pPr>
      <w:r w:rsidRPr="00DF15C1">
        <w:lastRenderedPageBreak/>
        <w:t>RENSEIGNEMENTS ADMINISTRATIFS</w:t>
      </w:r>
    </w:p>
    <w:p w14:paraId="0F36D249" w14:textId="77777777" w:rsidR="009D6F01" w:rsidRDefault="009D6F01" w:rsidP="009D6F01">
      <w:pPr>
        <w:rPr>
          <w:lang w:eastAsia="ja-JP"/>
        </w:rPr>
      </w:pPr>
    </w:p>
    <w:tbl>
      <w:tblPr>
        <w:tblStyle w:val="TableaudeCV"/>
        <w:tblW w:w="4854" w:type="pct"/>
        <w:jc w:val="center"/>
        <w:tblBorders>
          <w:insideH w:val="single" w:sz="4" w:space="0" w:color="auto"/>
        </w:tblBorders>
        <w:tblLook w:val="04A0" w:firstRow="1" w:lastRow="0" w:firstColumn="1" w:lastColumn="0" w:noHBand="0" w:noVBand="1"/>
        <w:tblCaption w:val="Texte de C.V."/>
        <w:tblDescription w:val="C.V."/>
      </w:tblPr>
      <w:tblGrid>
        <w:gridCol w:w="1701"/>
        <w:gridCol w:w="7657"/>
      </w:tblGrid>
      <w:tr w:rsidR="009D6F01" w:rsidRPr="00295160" w14:paraId="41860843" w14:textId="77777777" w:rsidTr="00A72E5E">
        <w:trPr>
          <w:trHeight w:val="938"/>
          <w:jc w:val="center"/>
        </w:trPr>
        <w:tc>
          <w:tcPr>
            <w:tcW w:w="1701" w:type="dxa"/>
            <w:tcBorders>
              <w:top w:val="nil"/>
              <w:bottom w:val="single" w:sz="6" w:space="0" w:color="3186B5"/>
            </w:tcBorders>
            <w:vAlign w:val="center"/>
          </w:tcPr>
          <w:p w14:paraId="452DEF7E" w14:textId="77777777" w:rsidR="009D6F01" w:rsidRPr="00295160" w:rsidRDefault="009D6F01" w:rsidP="00A72E5E">
            <w:pPr>
              <w:pStyle w:val="Titre5"/>
              <w:outlineLvl w:val="4"/>
              <w:rPr>
                <w:sz w:val="22"/>
                <w:szCs w:val="22"/>
              </w:rPr>
            </w:pPr>
            <w:r w:rsidRPr="00295160">
              <w:rPr>
                <w:sz w:val="22"/>
                <w:szCs w:val="22"/>
              </w:rPr>
              <w:t>Mandant</w:t>
            </w:r>
          </w:p>
        </w:tc>
        <w:tc>
          <w:tcPr>
            <w:tcW w:w="7657" w:type="dxa"/>
            <w:tcBorders>
              <w:top w:val="nil"/>
              <w:bottom w:val="single" w:sz="6" w:space="0" w:color="3186B5"/>
            </w:tcBorders>
          </w:tcPr>
          <w:p w14:paraId="0E499EBA" w14:textId="0A7F9FB3" w:rsidR="009D6F01" w:rsidRPr="00295160" w:rsidRDefault="009D6F01" w:rsidP="00A72E5E">
            <w:pPr>
              <w:pStyle w:val="Textetableaux"/>
              <w:tabs>
                <w:tab w:val="left" w:pos="1929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 xml:space="preserve">NOM : </w:t>
            </w:r>
            <w:sdt>
              <w:sdtPr>
                <w:rPr>
                  <w:szCs w:val="22"/>
                </w:rPr>
                <w:alias w:val="A26-NomSous"/>
                <w:tag w:val="A26LINomSous"/>
                <w:id w:val="-1953465105"/>
                <w:placeholder>
                  <w:docPart w:val="FF5F4603AC164B44A28A0AD147F63E21"/>
                </w:placeholder>
                <w15:color w:val="0000FF"/>
              </w:sdtPr>
              <w:sdtEndPr/>
              <w:sdtContent>
                <w:r>
                  <w:rPr>
                    <w:sz w:val="22"/>
                    <w:szCs w:val="22"/>
                  </w:rPr>
                  <w:t xml:space="preserve">M. BADAROUX Yves </w:t>
                </w:r>
                <w:r w:rsidRPr="00295160">
                  <w:rPr>
                    <w:sz w:val="22"/>
                    <w:szCs w:val="22"/>
                  </w:rPr>
                  <w:t xml:space="preserve"> </w:t>
                </w:r>
              </w:sdtContent>
            </w:sdt>
          </w:p>
          <w:p w14:paraId="395AF2E7" w14:textId="7C2A937C" w:rsidR="009D6F01" w:rsidRPr="00295160" w:rsidRDefault="009D6F01" w:rsidP="00A72E5E">
            <w:pPr>
              <w:pStyle w:val="Textetableaux"/>
              <w:tabs>
                <w:tab w:val="left" w:pos="1929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ADRESSE :</w:t>
            </w:r>
            <w:r w:rsidRPr="00295160">
              <w:rPr>
                <w:sz w:val="22"/>
                <w:szCs w:val="22"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1"/>
                <w:tag w:val="A26LIAdrDecl1"/>
                <w:id w:val="908504329"/>
                <w:placeholder>
                  <w:docPart w:val="C4A922CCDE34478EB9012FD3D4B96CD9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83 impasse du Grand Treillas</w:instrText>
                </w:r>
              </w:sdtContent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1"/>
                <w:tag w:val="A26LIAdrDecl1"/>
                <w:id w:val="-2004499111"/>
                <w:placeholder>
                  <w:docPart w:val="F00D7B78ECF34EDE9A27E41C55E1BF0D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83 impasse du Grand Treillas</w:instrText>
                </w:r>
              </w:sdtContent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separate"/>
            </w:r>
            <w:r w:rsidR="004552E3">
              <w:rPr>
                <w:bCs/>
                <w:noProof/>
              </w:rPr>
              <w:t>83 impasse du Grand Treillas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2"/>
                <w:tag w:val="A26LIAdrDecl2"/>
                <w:id w:val="1119955765"/>
                <w:placeholder>
                  <w:docPart w:val="A652A62749F74E5EA49769751556E8BB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2"/>
                <w:tag w:val="A26LIAdrDecl2"/>
                <w:id w:val="-232308587"/>
                <w:placeholder>
                  <w:docPart w:val="06A63FD3F4FA4C4D81982B3F4492355C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23"/>
                <w:tag w:val="A26LIAdrDecl23"/>
                <w:id w:val="-668634594"/>
                <w:placeholder>
                  <w:docPart w:val="0A049F62975348C8B06D7529C2C89136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23"/>
                <w:tag w:val="A26LIAdrDecl23"/>
                <w:id w:val="1282762665"/>
                <w:placeholder>
                  <w:docPart w:val="E848B46349004DF79FFF4860179DBFAB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3"/>
                <w:tag w:val="A26LIAdrDecl3"/>
                <w:id w:val="599078426"/>
                <w:placeholder>
                  <w:docPart w:val="CE008A9B1AFB4A598496390EE7F705EC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30330 GAUJAC</w:instrText>
                </w:r>
              </w:sdtContent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3"/>
                <w:tag w:val="A26LIAdrDecl3"/>
                <w:id w:val="-866290314"/>
                <w:placeholder>
                  <w:docPart w:val="A8A4C0CC3D4F434FA9EE61C2493D1598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30330 GAUJAC</w:instrText>
                </w:r>
              </w:sdtContent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separate"/>
            </w:r>
            <w:r w:rsidR="004552E3">
              <w:rPr>
                <w:bCs/>
                <w:noProof/>
              </w:rPr>
              <w:t>30330 GAUJAC</w:t>
            </w:r>
            <w:r>
              <w:rPr>
                <w:bCs/>
              </w:rPr>
              <w:fldChar w:fldCharType="end"/>
            </w:r>
          </w:p>
          <w:p w14:paraId="71255DA2" w14:textId="5D1E4335" w:rsidR="009D6F01" w:rsidRPr="00295160" w:rsidRDefault="009D6F01" w:rsidP="00A72E5E">
            <w:pPr>
              <w:pStyle w:val="Textetableaux"/>
              <w:tabs>
                <w:tab w:val="left" w:pos="1929"/>
              </w:tabs>
              <w:spacing w:before="0"/>
              <w:ind w:left="145"/>
              <w:rPr>
                <w:rFonts w:eastAsiaTheme="minorHAnsi"/>
                <w:color w:val="auto"/>
                <w:kern w:val="0"/>
                <w:sz w:val="22"/>
                <w:szCs w:val="22"/>
                <w:lang w:eastAsia="en-US"/>
              </w:rPr>
            </w:pPr>
            <w:r w:rsidRPr="00295160">
              <w:rPr>
                <w:b/>
                <w:bCs/>
                <w:sz w:val="22"/>
                <w:szCs w:val="22"/>
              </w:rPr>
              <w:t>QUALITE :</w:t>
            </w:r>
            <w:r w:rsidRPr="002951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alias w:val="A26-ActiviteSous"/>
                <w:tag w:val="A26LIActiviteSous"/>
                <w:id w:val="-1787420243"/>
                <w:placeholder>
                  <w:docPart w:val="CA0BF9C1EC314D17B5C770321CED9A22"/>
                </w:placeholder>
                <w15:color w:val="0000FF"/>
              </w:sdtPr>
              <w:sdtEndPr/>
              <w:sdtContent>
                <w:r w:rsidRPr="00295160">
                  <w:rPr>
                    <w:sz w:val="22"/>
                    <w:szCs w:val="22"/>
                  </w:rPr>
                  <w:t>Propriétair</w:t>
                </w:r>
                <w:r>
                  <w:rPr>
                    <w:sz w:val="22"/>
                    <w:szCs w:val="22"/>
                  </w:rPr>
                  <w:t>e</w:t>
                </w:r>
                <w:r w:rsidRPr="00295160">
                  <w:rPr>
                    <w:sz w:val="22"/>
                    <w:szCs w:val="22"/>
                  </w:rPr>
                  <w:t xml:space="preserve"> occupant </w:t>
                </w:r>
              </w:sdtContent>
            </w:sdt>
          </w:p>
        </w:tc>
      </w:tr>
      <w:tr w:rsidR="009D6F01" w:rsidRPr="00295160" w14:paraId="3F2CCE7E" w14:textId="77777777" w:rsidTr="00A72E5E">
        <w:trPr>
          <w:trHeight w:val="1517"/>
          <w:jc w:val="center"/>
        </w:trPr>
        <w:tc>
          <w:tcPr>
            <w:tcW w:w="1701" w:type="dxa"/>
            <w:tcBorders>
              <w:top w:val="single" w:sz="6" w:space="0" w:color="3186B5"/>
              <w:bottom w:val="single" w:sz="6" w:space="0" w:color="3186B5"/>
            </w:tcBorders>
            <w:vAlign w:val="center"/>
          </w:tcPr>
          <w:p w14:paraId="4DF7C848" w14:textId="77777777" w:rsidR="009D6F01" w:rsidRPr="00295160" w:rsidRDefault="009D6F01" w:rsidP="00A72E5E">
            <w:pPr>
              <w:pStyle w:val="Titre5"/>
              <w:outlineLvl w:val="4"/>
              <w:rPr>
                <w:sz w:val="22"/>
                <w:szCs w:val="22"/>
              </w:rPr>
            </w:pPr>
            <w:r w:rsidRPr="00295160">
              <w:rPr>
                <w:sz w:val="22"/>
                <w:szCs w:val="22"/>
              </w:rPr>
              <w:t>OPERATION DE CONSTRUCTION</w:t>
            </w:r>
          </w:p>
        </w:tc>
        <w:tc>
          <w:tcPr>
            <w:tcW w:w="7657" w:type="dxa"/>
            <w:tcBorders>
              <w:top w:val="single" w:sz="6" w:space="0" w:color="3186B5"/>
              <w:bottom w:val="single" w:sz="6" w:space="0" w:color="3186B5"/>
            </w:tcBorders>
          </w:tcPr>
          <w:p w14:paraId="35CB591C" w14:textId="0AAEEED4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ADRESSE :</w:t>
            </w:r>
            <w:r w:rsidRPr="002951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alias w:val="A26-AdrAffaire1"/>
                <w:tag w:val="A26LIAdrAffaire1"/>
                <w:id w:val="-165101974"/>
                <w:placeholder>
                  <w:docPart w:val="352E3BDB1CC54CB787459F804B95EBEC"/>
                </w:placeholder>
                <w15:color w:val="0000FF"/>
              </w:sdtPr>
              <w:sdtEndPr/>
              <w:sdtContent>
                <w:r w:rsidRPr="00295160">
                  <w:rPr>
                    <w:sz w:val="22"/>
                    <w:szCs w:val="22"/>
                  </w:rPr>
                  <w:tab/>
                </w:r>
              </w:sdtContent>
            </w:sdt>
            <w:sdt>
              <w:sdtPr>
                <w:rPr>
                  <w:szCs w:val="22"/>
                </w:rPr>
                <w:alias w:val="A26-AdrAffaire3"/>
                <w:tag w:val="A26LIAdrAffaire3"/>
                <w:id w:val="-2130927219"/>
                <w:placeholder>
                  <w:docPart w:val="EE672C135AE0478DA621A525FD533C03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fldChar w:fldCharType="begin"/>
                </w:r>
                <w:r>
                  <w:rPr>
                    <w:bCs/>
                  </w:rPr>
                  <w:instrText xml:space="preserve"> IF "</w:instrText>
                </w:r>
                <w:sdt>
                  <w:sdtPr>
                    <w:rPr>
                      <w:bCs/>
                    </w:rPr>
                    <w:alias w:val="A26-AdrDecl1"/>
                    <w:tag w:val="A26LIAdrDecl1"/>
                    <w:id w:val="2122415450"/>
                    <w:placeholder>
                      <w:docPart w:val="8DE35A13BA4743709B85EC487D577003"/>
                    </w:placeholder>
                    <w15:color w:val="0000FF"/>
                  </w:sdtPr>
                  <w:sdtEndPr/>
                  <w:sdtContent>
                    <w:r>
                      <w:rPr>
                        <w:bCs/>
                      </w:rPr>
                      <w:instrText>83 impasse du Grand Treillas</w:instrText>
                    </w:r>
                  </w:sdtContent>
                </w:sdt>
                <w:r>
                  <w:rPr>
                    <w:bCs/>
                  </w:rPr>
                  <w:instrText>" = "" "" "</w:instrText>
                </w:r>
                <w:sdt>
                  <w:sdtPr>
                    <w:rPr>
                      <w:bCs/>
                    </w:rPr>
                    <w:alias w:val="A26-AdrDecl1"/>
                    <w:tag w:val="A26LIAdrDecl1"/>
                    <w:id w:val="1168141252"/>
                    <w:placeholder>
                      <w:docPart w:val="667B3EAD078545179C69968A1CA2EB85"/>
                    </w:placeholder>
                    <w15:color w:val="0000FF"/>
                  </w:sdtPr>
                  <w:sdtEndPr/>
                  <w:sdtContent>
                    <w:r>
                      <w:rPr>
                        <w:bCs/>
                      </w:rPr>
                      <w:instrText>83 impasse du Grand Treillas</w:instrText>
                    </w:r>
                  </w:sdtContent>
                </w:sdt>
                <w:r>
                  <w:rPr>
                    <w:bCs/>
                  </w:rPr>
                  <w:instrText xml:space="preserve">" </w:instrText>
                </w:r>
                <w:r>
                  <w:rPr>
                    <w:bCs/>
                  </w:rPr>
                  <w:fldChar w:fldCharType="separate"/>
                </w:r>
                <w:r w:rsidR="004552E3">
                  <w:rPr>
                    <w:bCs/>
                    <w:noProof/>
                  </w:rPr>
                  <w:t>83 impasse du Grand Treillas</w:t>
                </w:r>
                <w:r>
                  <w:rPr>
                    <w:bCs/>
                  </w:rPr>
                  <w:fldChar w:fldCharType="end"/>
                </w:r>
                <w:r>
                  <w:rPr>
                    <w:bCs/>
                  </w:rPr>
                  <w:fldChar w:fldCharType="begin"/>
                </w:r>
                <w:r>
                  <w:rPr>
                    <w:bCs/>
                  </w:rPr>
                  <w:instrText xml:space="preserve"> IF "</w:instrText>
                </w:r>
                <w:sdt>
                  <w:sdtPr>
                    <w:rPr>
                      <w:bCs/>
                    </w:rPr>
                    <w:alias w:val="A26-AdrDecl2"/>
                    <w:tag w:val="A26LIAdrDecl2"/>
                    <w:id w:val="-1794126656"/>
                    <w:placeholder>
                      <w:docPart w:val="21FF9C2FAAF14ECD82E2343C70DD46E1"/>
                    </w:placeholder>
                    <w:showingPlcHdr/>
                    <w15:color w:val="0000FF"/>
                  </w:sdtPr>
                  <w:sdtEndPr/>
                  <w:sdtContent/>
                </w:sdt>
                <w:r>
                  <w:rPr>
                    <w:bCs/>
                  </w:rPr>
                  <w:instrText>" = "" "" "</w:instrText>
                </w:r>
                <w:sdt>
                  <w:sdtPr>
                    <w:rPr>
                      <w:bCs/>
                    </w:rPr>
                    <w:alias w:val="A26-AdrDecl2"/>
                    <w:tag w:val="A26LIAdrDecl2"/>
                    <w:id w:val="1247384963"/>
                    <w:placeholder>
                      <w:docPart w:val="A49C370595A84C938E53A7683AC2CDED"/>
                    </w:placeholder>
                    <w:showingPlcHdr/>
                    <w15:color w:val="0000FF"/>
                  </w:sdtPr>
                  <w:sdtEndPr/>
                  <w:sdtContent/>
                </w:sdt>
                <w:r>
                  <w:rPr>
                    <w:bCs/>
                  </w:rPr>
                  <w:instrText xml:space="preserve">" </w:instrText>
                </w:r>
                <w:r>
                  <w:rPr>
                    <w:bCs/>
                  </w:rPr>
                  <w:fldChar w:fldCharType="end"/>
                </w:r>
                <w:r>
                  <w:rPr>
                    <w:bCs/>
                  </w:rPr>
                  <w:fldChar w:fldCharType="begin"/>
                </w:r>
                <w:r>
                  <w:rPr>
                    <w:bCs/>
                  </w:rPr>
                  <w:instrText xml:space="preserve"> IF "</w:instrText>
                </w:r>
                <w:sdt>
                  <w:sdtPr>
                    <w:rPr>
                      <w:bCs/>
                    </w:rPr>
                    <w:alias w:val="A26-AdrDecl23"/>
                    <w:tag w:val="A26LIAdrDecl23"/>
                    <w:id w:val="537777705"/>
                    <w:placeholder>
                      <w:docPart w:val="1F32A1553FDF4506B6B35B3EB32CC0D1"/>
                    </w:placeholder>
                    <w:showingPlcHdr/>
                    <w15:color w:val="0000FF"/>
                  </w:sdtPr>
                  <w:sdtEndPr/>
                  <w:sdtContent/>
                </w:sdt>
                <w:r>
                  <w:rPr>
                    <w:bCs/>
                  </w:rPr>
                  <w:instrText>" = "" "" "</w:instrText>
                </w:r>
                <w:sdt>
                  <w:sdtPr>
                    <w:rPr>
                      <w:bCs/>
                    </w:rPr>
                    <w:alias w:val="A26-AdrDecl23"/>
                    <w:tag w:val="A26LIAdrDecl23"/>
                    <w:id w:val="1382739921"/>
                    <w:placeholder>
                      <w:docPart w:val="1A5748585D31469690FF054A1C360E2B"/>
                    </w:placeholder>
                    <w:showingPlcHdr/>
                    <w15:color w:val="0000FF"/>
                  </w:sdtPr>
                  <w:sdtEndPr/>
                  <w:sdtContent/>
                </w:sdt>
                <w:r>
                  <w:rPr>
                    <w:bCs/>
                  </w:rPr>
                  <w:instrText xml:space="preserve">" </w:instrText>
                </w:r>
                <w:r>
                  <w:rPr>
                    <w:bCs/>
                  </w:rPr>
                  <w:fldChar w:fldCharType="end"/>
                </w:r>
                <w:r>
                  <w:rPr>
                    <w:bCs/>
                  </w:rPr>
                  <w:fldChar w:fldCharType="begin"/>
                </w:r>
                <w:r>
                  <w:rPr>
                    <w:bCs/>
                  </w:rPr>
                  <w:instrText xml:space="preserve"> IF "</w:instrText>
                </w:r>
                <w:sdt>
                  <w:sdtPr>
                    <w:rPr>
                      <w:bCs/>
                    </w:rPr>
                    <w:alias w:val="A26-AdrDecl3"/>
                    <w:tag w:val="A26LIAdrDecl3"/>
                    <w:id w:val="-1656447969"/>
                    <w:placeholder>
                      <w:docPart w:val="9C71832713F54D18AF86F68E7CD91165"/>
                    </w:placeholder>
                    <w15:color w:val="0000FF"/>
                  </w:sdtPr>
                  <w:sdtEndPr/>
                  <w:sdtContent>
                    <w:r>
                      <w:rPr>
                        <w:bCs/>
                      </w:rPr>
                      <w:instrText>30330 GAUJAC</w:instrText>
                    </w:r>
                  </w:sdtContent>
                </w:sdt>
                <w:r>
                  <w:rPr>
                    <w:bCs/>
                  </w:rPr>
                  <w:instrText>" = "" "" "</w:instrText>
                </w:r>
                <w:sdt>
                  <w:sdtPr>
                    <w:rPr>
                      <w:bCs/>
                    </w:rPr>
                    <w:alias w:val="A26-AdrDecl3"/>
                    <w:tag w:val="A26LIAdrDecl3"/>
                    <w:id w:val="-1200699525"/>
                    <w:placeholder>
                      <w:docPart w:val="5887B6406E6F4474B6F90CBD4FB770BB"/>
                    </w:placeholder>
                    <w15:color w:val="0000FF"/>
                  </w:sdtPr>
                  <w:sdtEndPr/>
                  <w:sdtContent>
                    <w:r>
                      <w:rPr>
                        <w:bCs/>
                      </w:rPr>
                      <w:instrText>30330 GAUJAC</w:instrText>
                    </w:r>
                  </w:sdtContent>
                </w:sdt>
                <w:r>
                  <w:rPr>
                    <w:bCs/>
                  </w:rPr>
                  <w:instrText xml:space="preserve">" </w:instrText>
                </w:r>
                <w:r>
                  <w:rPr>
                    <w:bCs/>
                  </w:rPr>
                  <w:fldChar w:fldCharType="separate"/>
                </w:r>
                <w:r w:rsidR="004552E3">
                  <w:rPr>
                    <w:bCs/>
                    <w:noProof/>
                  </w:rPr>
                  <w:t>30330 GAUJAC</w:t>
                </w:r>
                <w:r>
                  <w:rPr>
                    <w:bCs/>
                  </w:rPr>
                  <w:fldChar w:fldCharType="end"/>
                </w:r>
              </w:sdtContent>
            </w:sdt>
          </w:p>
          <w:p w14:paraId="552650AD" w14:textId="015755A9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DESCRIPTION :</w:t>
            </w:r>
            <w:r w:rsidRPr="002951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alias w:val="A26-ResDescription"/>
                <w:tag w:val="A26LIResDescription"/>
                <w:id w:val="-454555087"/>
                <w:placeholder>
                  <w:docPart w:val="5F1B3490A76F426B9D8F1A6BACAC2E01"/>
                </w:placeholder>
                <w15:color w:val="0000FF"/>
              </w:sdtPr>
              <w:sdtEndPr/>
              <w:sdtContent>
                <w:r w:rsidRPr="00295160">
                  <w:rPr>
                    <w:sz w:val="22"/>
                    <w:szCs w:val="22"/>
                  </w:rPr>
                  <w:tab/>
                </w:r>
                <w:r>
                  <w:rPr>
                    <w:rFonts w:ascii="Arial" w:hAnsi="Arial" w:cs="Arial"/>
                    <w:color w:val="000000"/>
                    <w:sz w:val="18"/>
                    <w:szCs w:val="18"/>
                    <w:shd w:val="clear" w:color="auto" w:fill="FFFFFF"/>
                  </w:rPr>
                  <w:t xml:space="preserve">Maison isolée élevée en R+1 partiel sur vide sanitaire partiel </w:t>
                </w:r>
                <w:r>
                  <w:rPr>
                    <w:rFonts w:ascii="Arial" w:hAnsi="Arial" w:cs="Arial"/>
                    <w:color w:val="000000"/>
                    <w:sz w:val="18"/>
                    <w:szCs w:val="18"/>
                    <w:shd w:val="clear" w:color="auto" w:fill="FFFFFF"/>
                  </w:rPr>
                  <w:tab/>
                  <w:t xml:space="preserve">située en zone rural d'une surface d'environ 162 m² et une </w:t>
                </w:r>
                <w:r>
                  <w:rPr>
                    <w:rFonts w:ascii="Arial" w:hAnsi="Arial" w:cs="Arial"/>
                    <w:color w:val="000000"/>
                    <w:sz w:val="18"/>
                    <w:szCs w:val="18"/>
                    <w:shd w:val="clear" w:color="auto" w:fill="FFFFFF"/>
                  </w:rPr>
                  <w:tab/>
                  <w:t>extension d'environ 59 m² a été réalisée</w:t>
                </w:r>
              </w:sdtContent>
            </w:sdt>
          </w:p>
          <w:p w14:paraId="39F1DDF5" w14:textId="3DE7426C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SURFACE HABITABLE :</w:t>
            </w:r>
            <w:r w:rsidRPr="00295160">
              <w:rPr>
                <w:b/>
                <w:bCs/>
                <w:sz w:val="22"/>
                <w:szCs w:val="22"/>
              </w:rPr>
              <w:tab/>
            </w:r>
            <w:r w:rsidRPr="00295160">
              <w:rPr>
                <w:sz w:val="22"/>
                <w:szCs w:val="22"/>
              </w:rPr>
              <w:t xml:space="preserve">Environ </w:t>
            </w:r>
            <w:r>
              <w:rPr>
                <w:sz w:val="22"/>
                <w:szCs w:val="22"/>
              </w:rPr>
              <w:t>162</w:t>
            </w:r>
            <w:r w:rsidRPr="00295160">
              <w:rPr>
                <w:sz w:val="22"/>
                <w:szCs w:val="22"/>
              </w:rPr>
              <w:t xml:space="preserve"> m² </w:t>
            </w:r>
          </w:p>
          <w:p w14:paraId="0EDCC311" w14:textId="679E2EB3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b/>
                <w:bCs/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DEPENDANCES :</w:t>
            </w:r>
            <w:r w:rsidRPr="00295160">
              <w:rPr>
                <w:b/>
                <w:bCs/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Extension d’environ 59</w:t>
            </w:r>
            <w:r w:rsidRPr="00295160">
              <w:rPr>
                <w:sz w:val="22"/>
                <w:szCs w:val="22"/>
              </w:rPr>
              <w:t xml:space="preserve"> m²</w:t>
            </w:r>
            <w:r w:rsidRPr="0029516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6342C75" w14:textId="3A7272FA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DATE DE CONSTRUCTION :</w:t>
            </w:r>
            <w:r w:rsidRPr="00295160">
              <w:rPr>
                <w:b/>
                <w:bCs/>
                <w:sz w:val="22"/>
                <w:szCs w:val="22"/>
              </w:rPr>
              <w:tab/>
            </w:r>
          </w:p>
          <w:p w14:paraId="5A9A50B4" w14:textId="53B1B484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DATE D’ACQUISITION :</w:t>
            </w:r>
            <w:r w:rsidRPr="00295160">
              <w:rPr>
                <w:b/>
                <w:bCs/>
                <w:sz w:val="22"/>
                <w:szCs w:val="22"/>
              </w:rPr>
              <w:tab/>
            </w:r>
          </w:p>
          <w:p w14:paraId="6D16FF2D" w14:textId="77777777" w:rsidR="009D6F01" w:rsidRPr="00295160" w:rsidRDefault="009D6F01" w:rsidP="00A72E5E">
            <w:pPr>
              <w:pStyle w:val="Textetableaux"/>
              <w:tabs>
                <w:tab w:val="left" w:pos="2555"/>
              </w:tabs>
              <w:spacing w:before="0"/>
              <w:ind w:left="145"/>
              <w:rPr>
                <w:b/>
                <w:bCs/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NATURE DE L’OCCUPATION :</w:t>
            </w:r>
            <w:r w:rsidRPr="00295160">
              <w:rPr>
                <w:b/>
                <w:bCs/>
                <w:sz w:val="22"/>
                <w:szCs w:val="22"/>
              </w:rPr>
              <w:tab/>
            </w:r>
            <w:r w:rsidRPr="00295160">
              <w:rPr>
                <w:sz w:val="22"/>
                <w:szCs w:val="22"/>
              </w:rPr>
              <w:t>Résidence principale</w:t>
            </w:r>
            <w:r w:rsidRPr="0029516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6484FDE" w14:textId="636701AB" w:rsidR="009D6F01" w:rsidRPr="00295160" w:rsidRDefault="009D6F01" w:rsidP="00A72E5E">
            <w:pPr>
              <w:pStyle w:val="Textetableaux"/>
              <w:tabs>
                <w:tab w:val="left" w:pos="2837"/>
              </w:tabs>
              <w:spacing w:before="0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>TRAVAUX RECENTS :</w:t>
            </w:r>
            <w:r w:rsidRPr="00295160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9D6F01" w:rsidRPr="00295160" w14:paraId="781C0745" w14:textId="77777777" w:rsidTr="00A72E5E">
        <w:trPr>
          <w:trHeight w:val="681"/>
          <w:jc w:val="center"/>
        </w:trPr>
        <w:tc>
          <w:tcPr>
            <w:tcW w:w="1701" w:type="dxa"/>
            <w:tcBorders>
              <w:top w:val="single" w:sz="6" w:space="0" w:color="3186B5"/>
              <w:bottom w:val="single" w:sz="6" w:space="0" w:color="3186B5"/>
            </w:tcBorders>
            <w:vAlign w:val="center"/>
          </w:tcPr>
          <w:p w14:paraId="34FA7F42" w14:textId="77777777" w:rsidR="009D6F01" w:rsidRPr="00295160" w:rsidRDefault="009D6F01" w:rsidP="00A72E5E">
            <w:pPr>
              <w:pStyle w:val="Titre5"/>
              <w:outlineLvl w:val="4"/>
              <w:rPr>
                <w:sz w:val="22"/>
                <w:szCs w:val="22"/>
              </w:rPr>
            </w:pPr>
            <w:r w:rsidRPr="00295160">
              <w:rPr>
                <w:sz w:val="22"/>
                <w:szCs w:val="22"/>
              </w:rPr>
              <w:t>DESORDRES SIGNALES</w:t>
            </w:r>
          </w:p>
        </w:tc>
        <w:tc>
          <w:tcPr>
            <w:tcW w:w="7657" w:type="dxa"/>
            <w:tcBorders>
              <w:top w:val="single" w:sz="6" w:space="0" w:color="3186B5"/>
              <w:bottom w:val="single" w:sz="6" w:space="0" w:color="3186B5"/>
            </w:tcBorders>
          </w:tcPr>
          <w:p w14:paraId="13AD3D79" w14:textId="3C494AD5" w:rsidR="009D6F01" w:rsidRPr="00295160" w:rsidRDefault="009D6F01" w:rsidP="009D6F01">
            <w:pPr>
              <w:pStyle w:val="Textetableaux"/>
              <w:ind w:left="145"/>
              <w:rPr>
                <w:sz w:val="22"/>
                <w:szCs w:val="22"/>
              </w:rPr>
            </w:pPr>
            <w:r w:rsidRPr="00295160">
              <w:rPr>
                <w:b/>
                <w:bCs/>
                <w:sz w:val="22"/>
                <w:szCs w:val="22"/>
              </w:rPr>
              <w:t xml:space="preserve">DOMMAGE </w:t>
            </w:r>
            <w:sdt>
              <w:sdtPr>
                <w:rPr>
                  <w:b/>
                  <w:bCs/>
                  <w:szCs w:val="22"/>
                </w:rPr>
                <w:alias w:val="A26-DNumDommage"/>
                <w:tag w:val="A26FMDNumDommage"/>
                <w:id w:val="-930345949"/>
                <w:placeholder>
                  <w:docPart w:val="8592074610BC45DAB58AB0662C511420"/>
                </w:placeholder>
                <w15:color w:val="FF6600"/>
              </w:sdtPr>
              <w:sdtEndPr/>
              <w:sdtContent>
                <w:r w:rsidRPr="00295160">
                  <w:rPr>
                    <w:b/>
                    <w:bCs/>
                    <w:sz w:val="22"/>
                    <w:szCs w:val="22"/>
                  </w:rPr>
                  <w:t>1</w:t>
                </w:r>
              </w:sdtContent>
            </w:sdt>
            <w:r w:rsidRPr="00295160">
              <w:rPr>
                <w:b/>
                <w:bCs/>
                <w:sz w:val="22"/>
                <w:szCs w:val="22"/>
              </w:rPr>
              <w:t> :</w:t>
            </w:r>
            <w:r w:rsidRPr="002951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alias w:val="A26-DLibelleDommage"/>
                <w:tag w:val="A26FMDLibelleDommage"/>
                <w:id w:val="-730691359"/>
                <w:placeholder>
                  <w:docPart w:val="529423706082409CA8DFCBF90F92D2BC"/>
                </w:placeholder>
                <w15:color w:val="FF6600"/>
              </w:sdtPr>
              <w:sdtEndPr/>
              <w:sdtContent>
                <w:r w:rsidRPr="00295160">
                  <w:rPr>
                    <w:sz w:val="22"/>
                    <w:szCs w:val="22"/>
                  </w:rPr>
                  <w:t xml:space="preserve">Fissures sur façades </w:t>
                </w:r>
              </w:sdtContent>
            </w:sdt>
          </w:p>
        </w:tc>
      </w:tr>
      <w:tr w:rsidR="009D6F01" w:rsidRPr="00295160" w14:paraId="7C29E3B1" w14:textId="77777777" w:rsidTr="00A72E5E">
        <w:trPr>
          <w:trHeight w:val="699"/>
          <w:jc w:val="center"/>
        </w:trPr>
        <w:tc>
          <w:tcPr>
            <w:tcW w:w="1701" w:type="dxa"/>
            <w:tcBorders>
              <w:top w:val="single" w:sz="6" w:space="0" w:color="3186B5"/>
              <w:bottom w:val="nil"/>
            </w:tcBorders>
            <w:vAlign w:val="center"/>
          </w:tcPr>
          <w:p w14:paraId="664FEABC" w14:textId="77777777" w:rsidR="009D6F01" w:rsidRPr="00295160" w:rsidRDefault="009D6F01" w:rsidP="00A72E5E">
            <w:pPr>
              <w:pStyle w:val="Titre5"/>
              <w:outlineLvl w:val="4"/>
              <w:rPr>
                <w:sz w:val="22"/>
                <w:szCs w:val="22"/>
              </w:rPr>
            </w:pPr>
            <w:r w:rsidRPr="00295160">
              <w:rPr>
                <w:sz w:val="22"/>
                <w:szCs w:val="22"/>
              </w:rPr>
              <w:t>MISSION CONFIEE</w:t>
            </w:r>
          </w:p>
        </w:tc>
        <w:tc>
          <w:tcPr>
            <w:tcW w:w="7657" w:type="dxa"/>
            <w:tcBorders>
              <w:top w:val="single" w:sz="6" w:space="0" w:color="3186B5"/>
              <w:bottom w:val="nil"/>
            </w:tcBorders>
          </w:tcPr>
          <w:p w14:paraId="22ED1420" w14:textId="77777777" w:rsidR="009D6F01" w:rsidRPr="00295160" w:rsidRDefault="009D6F01" w:rsidP="00A72E5E">
            <w:pPr>
              <w:pStyle w:val="Textetableaux"/>
              <w:tabs>
                <w:tab w:val="left" w:pos="1929"/>
              </w:tabs>
              <w:ind w:left="145"/>
              <w:rPr>
                <w:sz w:val="22"/>
                <w:szCs w:val="22"/>
              </w:rPr>
            </w:pPr>
            <w:r w:rsidRPr="00295160">
              <w:rPr>
                <w:sz w:val="22"/>
                <w:szCs w:val="22"/>
              </w:rPr>
              <w:t>Examiner les dommages signalés, donner un avis sur les origines (sans sondage destructif) et préconiser un principe de réparation (hors mission de maitrise d’œuvre).</w:t>
            </w:r>
          </w:p>
        </w:tc>
      </w:tr>
    </w:tbl>
    <w:p w14:paraId="4478C3E3" w14:textId="77777777" w:rsidR="007C4EDD" w:rsidRDefault="007C4EDD"/>
    <w:p w14:paraId="15AD2E4E" w14:textId="77777777" w:rsidR="0073053A" w:rsidRDefault="0073053A" w:rsidP="004B64E7"/>
    <w:p w14:paraId="6F2EEDCE" w14:textId="77777777" w:rsidR="009D6F01" w:rsidRDefault="009D6F01" w:rsidP="004B64E7"/>
    <w:p w14:paraId="2FD61B50" w14:textId="77777777" w:rsidR="00565FE1" w:rsidRDefault="00565FE1" w:rsidP="00565FE1">
      <w:pPr>
        <w:pStyle w:val="Titre1"/>
        <w:rPr>
          <w:rStyle w:val="Titre1Car"/>
        </w:rPr>
      </w:pPr>
      <w:r w:rsidRPr="003F123D">
        <w:rPr>
          <w:rStyle w:val="Titre1Car"/>
        </w:rPr>
        <w:t>PIECES EXAMINEES</w:t>
      </w:r>
      <w:r w:rsidR="00F82475">
        <w:rPr>
          <w:rStyle w:val="Titre1Car"/>
        </w:rPr>
        <w:t xml:space="preserve"> PAR L’EXPERT</w:t>
      </w:r>
    </w:p>
    <w:p w14:paraId="43E28FA6" w14:textId="77777777" w:rsidR="00130507" w:rsidRDefault="00130507" w:rsidP="00130507">
      <w:pPr>
        <w:rPr>
          <w:lang w:eastAsia="ja-JP"/>
        </w:rPr>
      </w:pPr>
    </w:p>
    <w:p w14:paraId="6BF22851" w14:textId="77777777" w:rsidR="009D6F01" w:rsidRDefault="009D6F01" w:rsidP="009D6F01"/>
    <w:p w14:paraId="1BDACA4D" w14:textId="77777777" w:rsidR="009D6F01" w:rsidRDefault="009D6F01" w:rsidP="009D6F01"/>
    <w:p w14:paraId="3EE400A9" w14:textId="77777777" w:rsidR="009D6F01" w:rsidRPr="00935FB0" w:rsidRDefault="009D6F01" w:rsidP="009D6F01">
      <w:pPr>
        <w:pStyle w:val="Titre1"/>
      </w:pPr>
      <w:r>
        <w:t xml:space="preserve">PRESENTATION des faits </w:t>
      </w:r>
    </w:p>
    <w:p w14:paraId="0D2DE7BE" w14:textId="77777777" w:rsidR="009D6F01" w:rsidRDefault="009D6F01" w:rsidP="009D6F01">
      <w:pPr>
        <w:jc w:val="left"/>
      </w:pPr>
    </w:p>
    <w:p w14:paraId="482FF197" w14:textId="77777777" w:rsidR="009D6F01" w:rsidRDefault="009D6F01" w:rsidP="009D6F01">
      <w:pPr>
        <w:jc w:val="left"/>
      </w:pPr>
    </w:p>
    <w:p w14:paraId="7912E4E3" w14:textId="77777777" w:rsidR="00A60107" w:rsidRDefault="00A60107">
      <w:pPr>
        <w:jc w:val="left"/>
      </w:pPr>
    </w:p>
    <w:p w14:paraId="64E3D4B2" w14:textId="77777777" w:rsidR="00565FE1" w:rsidRDefault="00565FE1" w:rsidP="00565FE1">
      <w:pPr>
        <w:pStyle w:val="Titre1"/>
      </w:pPr>
      <w:r>
        <w:t>OPERATIONS D’EXPERTISE</w:t>
      </w:r>
    </w:p>
    <w:p w14:paraId="136390CD" w14:textId="77777777" w:rsidR="00AE5F75" w:rsidRDefault="00AE5F75" w:rsidP="006E61A8"/>
    <w:p w14:paraId="28074EE6" w14:textId="77777777" w:rsidR="009D6F01" w:rsidRDefault="009D6F01" w:rsidP="006E61A8"/>
    <w:p w14:paraId="03E9F349" w14:textId="77777777" w:rsidR="009D6F01" w:rsidRDefault="009D6F01" w:rsidP="006E61A8"/>
    <w:p w14:paraId="5B6A0D88" w14:textId="77777777" w:rsidR="009D6F01" w:rsidRDefault="009D6F01" w:rsidP="009D6F01"/>
    <w:p w14:paraId="0E960615" w14:textId="77777777" w:rsidR="009D6F01" w:rsidRPr="00042361" w:rsidRDefault="009D6F01" w:rsidP="009D6F01">
      <w:pPr>
        <w:pStyle w:val="Titre1"/>
        <w:rPr>
          <w:rFonts w:eastAsia="Times New Roman"/>
        </w:rPr>
      </w:pPr>
      <w:r w:rsidRPr="00042361">
        <w:rPr>
          <w:rFonts w:eastAsia="Times New Roman"/>
        </w:rPr>
        <w:t>Description de la construction</w:t>
      </w:r>
    </w:p>
    <w:p w14:paraId="2C7407C8" w14:textId="77777777" w:rsidR="009D6F01" w:rsidRPr="00042361" w:rsidRDefault="009D6F01" w:rsidP="009D6F01">
      <w:pPr>
        <w:rPr>
          <w:lang w:eastAsia="fr-FR"/>
        </w:rPr>
      </w:pPr>
    </w:p>
    <w:p w14:paraId="19D8A2E8" w14:textId="77777777" w:rsidR="004E7C26" w:rsidRDefault="004E7C26" w:rsidP="004E7C26"/>
    <w:p w14:paraId="26EE6A8F" w14:textId="77777777" w:rsidR="004E7C26" w:rsidRDefault="004E7C26" w:rsidP="004E7C26">
      <w:pPr>
        <w:pStyle w:val="Titre3"/>
      </w:pPr>
      <w:r>
        <w:t xml:space="preserve">Gros œuvre </w:t>
      </w:r>
    </w:p>
    <w:p w14:paraId="237AC658" w14:textId="77777777" w:rsidR="004E7C26" w:rsidRDefault="004E7C26" w:rsidP="004E7C26"/>
    <w:p w14:paraId="3817E201" w14:textId="77777777" w:rsidR="004E7C26" w:rsidRPr="001C76E3" w:rsidRDefault="004E7C26" w:rsidP="004E7C26"/>
    <w:p w14:paraId="07461782" w14:textId="77777777" w:rsidR="004E7C26" w:rsidRDefault="004E7C26" w:rsidP="004E7C26">
      <w:pPr>
        <w:pStyle w:val="Titre3"/>
      </w:pPr>
      <w:r>
        <w:lastRenderedPageBreak/>
        <w:t>Clos et couvert</w:t>
      </w:r>
    </w:p>
    <w:p w14:paraId="27009338" w14:textId="77777777" w:rsidR="004E7C26" w:rsidRDefault="004E7C26" w:rsidP="004E7C26"/>
    <w:p w14:paraId="5C1C9FA3" w14:textId="77777777" w:rsidR="004E7C26" w:rsidRDefault="004E7C26" w:rsidP="004E7C26"/>
    <w:p w14:paraId="51251751" w14:textId="77777777" w:rsidR="004E7C26" w:rsidRDefault="004E7C26" w:rsidP="004E7C26">
      <w:pPr>
        <w:pStyle w:val="Titre3"/>
      </w:pPr>
      <w:r>
        <w:t xml:space="preserve">Second œuvre </w:t>
      </w:r>
    </w:p>
    <w:p w14:paraId="16FC55DF" w14:textId="77777777" w:rsidR="004E7C26" w:rsidRDefault="004E7C26" w:rsidP="004E7C26"/>
    <w:p w14:paraId="6976FE83" w14:textId="77777777" w:rsidR="004E7C26" w:rsidRPr="001C76E3" w:rsidRDefault="004E7C26" w:rsidP="004E7C26"/>
    <w:p w14:paraId="150ED1C4" w14:textId="77777777" w:rsidR="004E7C26" w:rsidRDefault="004E7C26" w:rsidP="004E7C26">
      <w:pPr>
        <w:pStyle w:val="Titre3"/>
      </w:pPr>
      <w:r>
        <w:t>Environnement</w:t>
      </w:r>
    </w:p>
    <w:p w14:paraId="74920E70" w14:textId="77777777" w:rsidR="004E7C26" w:rsidRDefault="004E7C26" w:rsidP="004E7C26"/>
    <w:p w14:paraId="2240CE68" w14:textId="77777777" w:rsidR="004E7C26" w:rsidRDefault="004E7C26" w:rsidP="004E7C26"/>
    <w:p w14:paraId="2B3B3F07" w14:textId="77777777" w:rsidR="004E7C26" w:rsidRDefault="004E7C26" w:rsidP="004E7C26">
      <w:pPr>
        <w:pStyle w:val="Titre3"/>
      </w:pPr>
      <w:r>
        <w:t xml:space="preserve">Risques naturels </w:t>
      </w:r>
    </w:p>
    <w:p w14:paraId="2E5D36E9" w14:textId="77777777" w:rsidR="006E61A8" w:rsidRDefault="006E61A8" w:rsidP="006E61A8"/>
    <w:p w14:paraId="49104530" w14:textId="77777777" w:rsidR="00652153" w:rsidRDefault="00652153" w:rsidP="006E61A8"/>
    <w:p w14:paraId="103B134A" w14:textId="77777777" w:rsidR="006E61A8" w:rsidRDefault="006E61A8" w:rsidP="006E61A8"/>
    <w:p w14:paraId="455FB0FC" w14:textId="77777777" w:rsidR="00935FB0" w:rsidRPr="00935FB0" w:rsidRDefault="00F42F8A" w:rsidP="00935FB0">
      <w:pPr>
        <w:pStyle w:val="Titre1"/>
      </w:pPr>
      <w:r>
        <w:t>DESCRIPTION ET ANALYSE</w:t>
      </w:r>
      <w:r w:rsidR="008825A4">
        <w:t xml:space="preserve"> DES DOMMAGES</w:t>
      </w:r>
    </w:p>
    <w:p w14:paraId="031588BF" w14:textId="77777777" w:rsidR="000D1D89" w:rsidRDefault="000D1D89" w:rsidP="00565FE1">
      <w:pPr>
        <w:rPr>
          <w:lang w:eastAsia="ja-JP"/>
        </w:rPr>
      </w:pPr>
    </w:p>
    <w:p w14:paraId="0FCB36BD" w14:textId="3E8451FB" w:rsidR="009D6F01" w:rsidRPr="00705BB1" w:rsidRDefault="009D6F01" w:rsidP="00935FB0">
      <w:pPr>
        <w:pStyle w:val="Titre2"/>
        <w:rPr>
          <w:b w:val="0"/>
          <w:bCs w:val="0"/>
        </w:rPr>
      </w:pPr>
      <w:bookmarkStart w:id="0" w:name="A26SDesordre02"/>
      <w:r w:rsidRPr="00C1002C">
        <w:t xml:space="preserve">DOMMAGE </w:t>
      </w:r>
      <w:sdt>
        <w:sdtPr>
          <w:alias w:val="A26-DNumDommage"/>
          <w:tag w:val="A26FMDNumDommage"/>
          <w:id w:val="1560829149"/>
          <w:placeholder>
            <w:docPart w:val="6F4A05DD6E494BEAB122969E61433818"/>
          </w:placeholder>
          <w15:color w:val="FF6600"/>
        </w:sdtPr>
        <w:sdtEndPr/>
        <w:sdtContent>
          <w:r>
            <w:t>1</w:t>
          </w:r>
        </w:sdtContent>
      </w:sdt>
      <w:r>
        <w:t xml:space="preserve"> : </w:t>
      </w:r>
      <w:sdt>
        <w:sdtPr>
          <w:alias w:val="A26-DLibelleDommage"/>
          <w:tag w:val="A26FMDLibelleDommage"/>
          <w:id w:val="1693496317"/>
          <w:placeholder>
            <w:docPart w:val="93AE7FAB1C254D188C76BEA90AE6BA01"/>
          </w:placeholder>
          <w15:color w:val="FF6600"/>
        </w:sdtPr>
        <w:sdtEndPr/>
        <w:sdtContent>
          <w:r>
            <w:t>Fissures</w:t>
          </w:r>
        </w:sdtContent>
      </w:sdt>
    </w:p>
    <w:p w14:paraId="01FF9CE9" w14:textId="77777777" w:rsidR="009D6F01" w:rsidRDefault="009D6F01" w:rsidP="00565FE1">
      <w:pPr>
        <w:rPr>
          <w:lang w:eastAsia="ja-JP"/>
        </w:rPr>
      </w:pPr>
    </w:p>
    <w:p w14:paraId="463340DE" w14:textId="77777777" w:rsidR="009D6F01" w:rsidRDefault="009D6F01" w:rsidP="00E71AC7">
      <w:pPr>
        <w:pStyle w:val="Titre3"/>
      </w:pPr>
      <w:r>
        <w:t>D</w:t>
      </w:r>
      <w:r w:rsidRPr="00E71AC7">
        <w:t xml:space="preserve">escription du </w:t>
      </w:r>
      <w:r>
        <w:t>d</w:t>
      </w:r>
      <w:r w:rsidRPr="00E71AC7">
        <w:t xml:space="preserve">ommage </w:t>
      </w:r>
      <w:r>
        <w:t>constaté</w:t>
      </w:r>
    </w:p>
    <w:p w14:paraId="374C58E9" w14:textId="77777777" w:rsidR="009D6F01" w:rsidRPr="002616D8" w:rsidRDefault="009D6F01" w:rsidP="002616D8"/>
    <w:p w14:paraId="06FBA3B0" w14:textId="77777777" w:rsidR="009D6F01" w:rsidRDefault="009D6F01" w:rsidP="00C46274"/>
    <w:p w14:paraId="7EC33D86" w14:textId="77777777" w:rsidR="009D6F01" w:rsidRDefault="009D6F01" w:rsidP="00C46274"/>
    <w:p w14:paraId="231C2C6D" w14:textId="77777777" w:rsidR="009D6F01" w:rsidRDefault="009D6F01" w:rsidP="00A11806">
      <w:pPr>
        <w:pStyle w:val="Titre3"/>
      </w:pPr>
      <w:r>
        <w:t>Analyse du dommage</w:t>
      </w:r>
    </w:p>
    <w:p w14:paraId="0AE1170F" w14:textId="77777777" w:rsidR="009D6F01" w:rsidRPr="002616D8" w:rsidRDefault="009D6F01" w:rsidP="002616D8"/>
    <w:p w14:paraId="783E5C88" w14:textId="77777777" w:rsidR="009D6F01" w:rsidRDefault="009D6F01" w:rsidP="00C46274"/>
    <w:p w14:paraId="0B70D58E" w14:textId="77777777" w:rsidR="009D6F01" w:rsidRDefault="009D6F01" w:rsidP="00C46274"/>
    <w:p w14:paraId="02BD5DB7" w14:textId="77777777" w:rsidR="009D6F01" w:rsidRDefault="009D6F01" w:rsidP="00E71AC7">
      <w:pPr>
        <w:pStyle w:val="Titre3"/>
      </w:pPr>
      <w:r>
        <w:t>Evaluation du dommage</w:t>
      </w:r>
    </w:p>
    <w:p w14:paraId="35C0E0A4" w14:textId="77777777" w:rsidR="009D6F01" w:rsidRDefault="009D6F01" w:rsidP="008A549F"/>
    <w:p w14:paraId="4376BF09" w14:textId="77777777" w:rsidR="009D6F01" w:rsidRPr="000B4BD7" w:rsidRDefault="009D6F01" w:rsidP="001C4E15">
      <w:pPr>
        <w:pStyle w:val="Titre4"/>
      </w:pPr>
      <w:r>
        <w:t>Cause</w:t>
      </w:r>
      <w:r w:rsidRPr="000B4BD7">
        <w:t> :</w:t>
      </w:r>
    </w:p>
    <w:p w14:paraId="3D8B8361" w14:textId="77777777" w:rsidR="009D6F01" w:rsidRPr="008A549F" w:rsidRDefault="009D6F01" w:rsidP="00B26DF7">
      <w:pPr>
        <w:ind w:left="284"/>
      </w:pPr>
    </w:p>
    <w:p w14:paraId="2C3BE22D" w14:textId="77777777" w:rsidR="009D6F01" w:rsidRPr="008A549F" w:rsidRDefault="009D6F01" w:rsidP="005E7753">
      <w:pPr>
        <w:ind w:left="284" w:right="5103"/>
      </w:pPr>
      <w:r>
        <w:t>Détails travaux et référence devis</w:t>
      </w:r>
    </w:p>
    <w:p w14:paraId="1060AC32" w14:textId="77777777" w:rsidR="009D6F01" w:rsidRPr="008A549F" w:rsidRDefault="009D6F01" w:rsidP="00F441FB">
      <w:pPr>
        <w:tabs>
          <w:tab w:val="left" w:pos="567"/>
          <w:tab w:val="left" w:pos="7088"/>
          <w:tab w:val="right" w:pos="9072"/>
        </w:tabs>
        <w:ind w:left="284" w:right="5103"/>
      </w:pPr>
      <w:r>
        <w:rPr>
          <w:i/>
          <w:iCs/>
        </w:rPr>
        <w:tab/>
      </w:r>
      <w:r w:rsidRPr="008A549F">
        <w:tab/>
        <w:t>HT</w:t>
      </w:r>
      <w:r w:rsidRPr="008A549F">
        <w:tab/>
      </w:r>
      <w:r>
        <w:t xml:space="preserve"> </w:t>
      </w:r>
      <w:r w:rsidRPr="008A549F">
        <w:t>€</w:t>
      </w:r>
    </w:p>
    <w:p w14:paraId="67BAB774" w14:textId="77777777" w:rsidR="009D6F01" w:rsidRPr="00923E5E" w:rsidRDefault="009D6F01" w:rsidP="00474432">
      <w:pPr>
        <w:tabs>
          <w:tab w:val="left" w:pos="7088"/>
          <w:tab w:val="right" w:pos="9072"/>
        </w:tabs>
        <w:ind w:left="284"/>
        <w:rPr>
          <w:u w:val="single"/>
        </w:rPr>
      </w:pPr>
      <w:r w:rsidRPr="008A549F">
        <w:tab/>
      </w:r>
      <w:r w:rsidRPr="00923E5E">
        <w:rPr>
          <w:u w:val="single"/>
        </w:rPr>
        <w:t>TVA  %</w:t>
      </w:r>
    </w:p>
    <w:p w14:paraId="011CCD50" w14:textId="77777777" w:rsidR="009D6F01" w:rsidRPr="008A549F" w:rsidRDefault="009D6F01" w:rsidP="00474432">
      <w:pPr>
        <w:tabs>
          <w:tab w:val="left" w:pos="7655"/>
          <w:tab w:val="right" w:pos="9639"/>
        </w:tabs>
        <w:ind w:left="284"/>
      </w:pPr>
      <w:r w:rsidRPr="008A549F">
        <w:tab/>
        <w:t>TTC</w:t>
      </w:r>
      <w:r w:rsidRPr="008A549F">
        <w:tab/>
      </w:r>
      <w:r>
        <w:t xml:space="preserve"> </w:t>
      </w:r>
      <w:r w:rsidRPr="008A549F">
        <w:t>€</w:t>
      </w:r>
    </w:p>
    <w:p w14:paraId="48FD2651" w14:textId="77777777" w:rsidR="009D6F01" w:rsidRPr="008A549F" w:rsidRDefault="009D6F01" w:rsidP="00B26DF7">
      <w:pPr>
        <w:ind w:left="284"/>
      </w:pPr>
    </w:p>
    <w:p w14:paraId="32B3CA5E" w14:textId="77777777" w:rsidR="009D6F01" w:rsidRPr="0049467C" w:rsidRDefault="009D6F01" w:rsidP="0049467C">
      <w:pPr>
        <w:tabs>
          <w:tab w:val="left" w:pos="5670"/>
          <w:tab w:val="right" w:pos="9639"/>
        </w:tabs>
        <w:ind w:left="284"/>
        <w:rPr>
          <w:b/>
          <w:bCs/>
        </w:rPr>
      </w:pPr>
      <w:r w:rsidRPr="008A549F">
        <w:tab/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>TOTAL DOMMAGE TTC</w:t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ab/>
      </w:r>
      <w:r>
        <w:rPr>
          <w:b/>
          <w:bCs/>
          <w:bdr w:val="single" w:sz="4" w:space="0" w:color="auto"/>
          <w:shd w:val="clear" w:color="auto" w:fill="D9E2F3" w:themeFill="accent1" w:themeFillTint="33"/>
        </w:rPr>
        <w:t xml:space="preserve"> </w:t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>€</w:t>
      </w:r>
    </w:p>
    <w:p w14:paraId="36674E64" w14:textId="77777777" w:rsidR="009D6F01" w:rsidRDefault="009D6F01" w:rsidP="00F058CF"/>
    <w:bookmarkEnd w:id="0"/>
    <w:p w14:paraId="47B73CE3" w14:textId="77777777" w:rsidR="00F058CF" w:rsidRDefault="00F058CF" w:rsidP="004A72FE"/>
    <w:p w14:paraId="5BA7A090" w14:textId="2BF057EE" w:rsidR="00F058CF" w:rsidRDefault="00652153" w:rsidP="006B4B2F">
      <w:pPr>
        <w:jc w:val="right"/>
      </w:pPr>
      <w:r>
        <w:t>L</w:t>
      </w:r>
      <w:r w:rsidR="006B4B2F">
        <w:t xml:space="preserve">e </w:t>
      </w:r>
      <w:r w:rsidR="006B4B2F">
        <w:fldChar w:fldCharType="begin"/>
      </w:r>
      <w:r w:rsidR="006B4B2F">
        <w:instrText xml:space="preserve"> TIME \@ "d MMMM yyyy" </w:instrText>
      </w:r>
      <w:r w:rsidR="006B4B2F">
        <w:fldChar w:fldCharType="separate"/>
      </w:r>
      <w:r w:rsidR="004552E3">
        <w:rPr>
          <w:noProof/>
        </w:rPr>
        <w:t>3 avril 2024</w:t>
      </w:r>
      <w:r w:rsidR="006B4B2F">
        <w:fldChar w:fldCharType="end"/>
      </w:r>
    </w:p>
    <w:p w14:paraId="48C794D2" w14:textId="77777777" w:rsidR="006B4B2F" w:rsidRDefault="00257A83" w:rsidP="006B4B2F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288F235" wp14:editId="0AC0D29E">
                <wp:simplePos x="0" y="0"/>
                <wp:positionH relativeFrom="margin">
                  <wp:align>right</wp:align>
                </wp:positionH>
                <wp:positionV relativeFrom="paragraph">
                  <wp:posOffset>133460</wp:posOffset>
                </wp:positionV>
                <wp:extent cx="1386840" cy="792480"/>
                <wp:effectExtent l="0" t="0" r="3810" b="762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6840" cy="792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DE2115" w14:textId="4AA2A5C7" w:rsidR="008A70AE" w:rsidRDefault="008A70AE" w:rsidP="008A70AE">
                            <w:pPr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907376000"/>
                                <w15:color w:val="0000FF"/>
                              </w:sdtPr>
                              <w:sdtEndPr/>
                              <w:sdtContent>
                                <w:r w:rsidR="009D6F01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>
                              <w:fldChar w:fldCharType="separate"/>
                            </w:r>
                            <w:r w:rsidR="004E7C26">
                              <w:fldChar w:fldCharType="begin"/>
                            </w:r>
                            <w:r w:rsidR="004E7C26">
                              <w:instrText xml:space="preserve"> INCLUDEPICTURE  \d "c://avensys/ace/expert/ABR.jpg" \* MERGEFORMATINET </w:instrText>
                            </w:r>
                            <w:r w:rsidR="004E7C26">
                              <w:fldChar w:fldCharType="separate"/>
                            </w:r>
                            <w:r w:rsidR="004552E3">
                              <w:fldChar w:fldCharType="begin"/>
                            </w:r>
                            <w:r w:rsidR="004552E3">
                              <w:instrText xml:space="preserve"> </w:instrText>
                            </w:r>
                            <w:r w:rsidR="004552E3">
                              <w:instrText>INCLUDEPICTURE  \d "c://avensys/ace/expert/ABR.jpg" \* MERGEFORMATINET</w:instrText>
                            </w:r>
                            <w:r w:rsidR="004552E3">
                              <w:instrText xml:space="preserve"> </w:instrText>
                            </w:r>
                            <w:r w:rsidR="004552E3">
                              <w:fldChar w:fldCharType="separate"/>
                            </w:r>
                            <w:r w:rsidR="004552E3">
                              <w:pict w14:anchorId="1D0D3E75">
                                <v:shape id="_x0000_i1027" type="#_x0000_t75" style="width:94.5pt;height:39.75pt">
                                  <v:imagedata r:id="rId13"/>
                                </v:shape>
                              </w:pict>
                            </w:r>
                            <w:r w:rsidR="004552E3">
                              <w:fldChar w:fldCharType="end"/>
                            </w:r>
                            <w:r w:rsidR="004E7C26"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288F235" id="Zone de texte 3" o:spid="_x0000_s1027" type="#_x0000_t202" style="position:absolute;left:0;text-align:left;margin-left:58pt;margin-top:10.5pt;width:109.2pt;height:62.4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" fillcolor="window" stroked="f" strokeweight=".5pt">
                <v:textbox>
                  <w:txbxContent>
                    <w:p w14:paraId="7DDE2115" w14:textId="4AA2A5C7" w:rsidR="008A70AE" w:rsidRDefault="008A70AE" w:rsidP="008A70AE">
                      <w:pPr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907376000"/>
                          <w15:color w:val="0000FF"/>
                        </w:sdtPr>
                        <w:sdtEndPr/>
                        <w:sdtContent>
                          <w:r w:rsidR="009D6F01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>
                        <w:fldChar w:fldCharType="separate"/>
                      </w:r>
                      <w:r w:rsidR="004E7C26">
                        <w:fldChar w:fldCharType="begin"/>
                      </w:r>
                      <w:r w:rsidR="004E7C26">
                        <w:instrText xml:space="preserve"> </w:instrText>
                      </w:r>
                      <w:r w:rsidR="004E7C26">
                        <w:instrText>INCLUDEPICTURE  \d "c://avensys/ace/expert/ABR.jpg" \* MERGEFORMATINET</w:instrText>
                      </w:r>
                      <w:r w:rsidR="004E7C26">
                        <w:instrText xml:space="preserve"> </w:instrText>
                      </w:r>
                      <w:r w:rsidR="004E7C26">
                        <w:fldChar w:fldCharType="separate"/>
                      </w:r>
                      <w:r w:rsidR="004E7C26">
                        <w:pict w14:anchorId="1D0D3E75">
                          <v:shape id="_x0000_i1027" type="#_x0000_t75" style="width:94.5pt;height:39.75pt">
                            <v:imagedata r:id="rId14"/>
                          </v:shape>
                        </w:pict>
                      </w:r>
                      <w:r w:rsidR="004E7C26"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A51455" w14:textId="77777777" w:rsidR="006B4B2F" w:rsidRDefault="006B4B2F" w:rsidP="006B4B2F">
      <w:pPr>
        <w:jc w:val="right"/>
      </w:pPr>
    </w:p>
    <w:p w14:paraId="7709C4C3" w14:textId="77777777" w:rsidR="006B4B2F" w:rsidRDefault="006B4B2F" w:rsidP="006B4B2F">
      <w:pPr>
        <w:jc w:val="right"/>
      </w:pPr>
    </w:p>
    <w:p w14:paraId="4CCE5C68" w14:textId="77777777" w:rsidR="006B4B2F" w:rsidRDefault="006B4B2F" w:rsidP="006B4B2F">
      <w:pPr>
        <w:jc w:val="right"/>
      </w:pPr>
    </w:p>
    <w:sdt>
      <w:sdtPr>
        <w:alias w:val="A26-NomExperts"/>
        <w:tag w:val="A26LINomExperts"/>
        <w:id w:val="817540055"/>
        <w:placeholder>
          <w:docPart w:val="73EB7C1FD4844717BCF6986685138CEA"/>
        </w:placeholder>
        <w15:color w:val="0000FF"/>
      </w:sdtPr>
      <w:sdtEndPr/>
      <w:sdtContent>
        <w:p w14:paraId="23BBED75" w14:textId="2F4F52A8" w:rsidR="006B4B2F" w:rsidRDefault="009D6F01" w:rsidP="006B4B2F">
          <w:pPr>
            <w:jc w:val="right"/>
          </w:pPr>
          <w:r>
            <w:t>BRESSON Alexandre</w:t>
          </w:r>
        </w:p>
      </w:sdtContent>
    </w:sdt>
    <w:sdt>
      <w:sdtPr>
        <w:alias w:val="A26-Courriel"/>
        <w:tag w:val="A26LICourriel"/>
        <w:id w:val="-1229533799"/>
        <w:placeholder>
          <w:docPart w:val="839FE0B500F24DB9910697C601290A25"/>
        </w:placeholder>
        <w15:color w:val="0000FF"/>
      </w:sdtPr>
      <w:sdtEndPr/>
      <w:sdtContent>
        <w:p w14:paraId="7B9155A7" w14:textId="7D04CB97" w:rsidR="006B4B2F" w:rsidRDefault="009D6F01" w:rsidP="006B4B2F">
          <w:pPr>
            <w:jc w:val="right"/>
          </w:pPr>
          <w:r>
            <w:t>alexandre.bresson@expert-fabex.fr</w:t>
          </w:r>
        </w:p>
      </w:sdtContent>
    </w:sdt>
    <w:p w14:paraId="118FD1B2" w14:textId="77777777" w:rsidR="008A70AE" w:rsidRDefault="008A70AE" w:rsidP="006B4B2F">
      <w:pPr>
        <w:jc w:val="right"/>
      </w:pPr>
    </w:p>
    <w:p w14:paraId="556C4E0A" w14:textId="77777777" w:rsidR="008A70AE" w:rsidRDefault="008A70AE" w:rsidP="006B4B2F">
      <w:pPr>
        <w:jc w:val="right"/>
      </w:pPr>
    </w:p>
    <w:p w14:paraId="36FAAE33" w14:textId="77777777" w:rsidR="00251211" w:rsidRPr="006F5647" w:rsidRDefault="00251211" w:rsidP="00251211">
      <w:pPr>
        <w:pBdr>
          <w:top w:val="single" w:sz="6" w:space="1" w:color="3186B5"/>
          <w:left w:val="single" w:sz="6" w:space="4" w:color="3186B5"/>
          <w:bottom w:val="single" w:sz="6" w:space="1" w:color="3186B5"/>
          <w:right w:val="single" w:sz="6" w:space="4" w:color="3186B5"/>
        </w:pBdr>
        <w:shd w:val="clear" w:color="auto" w:fill="D9E2F3" w:themeFill="accent1" w:themeFillTint="33"/>
        <w:rPr>
          <w:i/>
          <w:iCs/>
        </w:rPr>
      </w:pPr>
      <w:r w:rsidRPr="000C5989">
        <w:rPr>
          <w:i/>
          <w:iCs/>
          <w:u w:val="single"/>
        </w:rPr>
        <w:t>Nota important</w:t>
      </w:r>
      <w:r>
        <w:rPr>
          <w:i/>
          <w:iCs/>
        </w:rPr>
        <w:t> : l</w:t>
      </w:r>
      <w:r w:rsidRPr="006F5647">
        <w:rPr>
          <w:i/>
          <w:iCs/>
        </w:rPr>
        <w:t xml:space="preserve">’expert soussigné rappelle qu’il intervient seulement à titre conservatoire pour répondre à la mission qui lui est </w:t>
      </w:r>
      <w:r w:rsidR="00652153">
        <w:rPr>
          <w:i/>
          <w:iCs/>
        </w:rPr>
        <w:t>confiée</w:t>
      </w:r>
      <w:r w:rsidRPr="006F5647">
        <w:rPr>
          <w:i/>
          <w:iCs/>
        </w:rPr>
        <w:t>. Son intervention ne préjuge pas de la position que prendra l’assureur</w:t>
      </w:r>
      <w:r>
        <w:rPr>
          <w:i/>
          <w:iCs/>
        </w:rPr>
        <w:t>, et ne relève pas d’une mission de maitrise d’œuvre.</w:t>
      </w:r>
    </w:p>
    <w:p w14:paraId="49F9A8D4" w14:textId="77777777" w:rsidR="008A70AE" w:rsidRPr="004A72FE" w:rsidRDefault="008A70AE" w:rsidP="006B4B2F">
      <w:pPr>
        <w:jc w:val="right"/>
      </w:pPr>
    </w:p>
    <w:sectPr w:rsidR="008A70AE" w:rsidRPr="004A72FE" w:rsidSect="00B63E85">
      <w:footerReference w:type="default" r:id="rId15"/>
      <w:headerReference w:type="first" r:id="rId16"/>
      <w:pgSz w:w="11906" w:h="16838"/>
      <w:pgMar w:top="1668" w:right="1133" w:bottom="1417" w:left="1134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BF718" w14:textId="77777777" w:rsidR="009D6F01" w:rsidRDefault="009D6F01" w:rsidP="00790D0C">
      <w:r>
        <w:separator/>
      </w:r>
    </w:p>
  </w:endnote>
  <w:endnote w:type="continuationSeparator" w:id="0">
    <w:p w14:paraId="7808A1EE" w14:textId="77777777" w:rsidR="009D6F01" w:rsidRDefault="009D6F01" w:rsidP="0079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7021089C" w14:textId="77777777" w:rsidR="00790D0C" w:rsidRDefault="00790D0C" w:rsidP="00790D0C">
        <w:pPr>
          <w:pStyle w:val="Pieddepage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1B32783F" wp14:editId="7A3BBC49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1" name="Imag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42A9B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F4D82" w14:textId="77777777" w:rsidR="009D6F01" w:rsidRDefault="009D6F01" w:rsidP="00790D0C">
      <w:r>
        <w:separator/>
      </w:r>
    </w:p>
  </w:footnote>
  <w:footnote w:type="continuationSeparator" w:id="0">
    <w:p w14:paraId="165C96E2" w14:textId="77777777" w:rsidR="009D6F01" w:rsidRDefault="009D6F01" w:rsidP="00790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2" w:rightFromText="142" w:vertAnchor="text" w:tblpY="114"/>
      <w:tblOverlap w:val="never"/>
      <w:tblW w:w="0" w:type="auto"/>
      <w:tblLayout w:type="fixed"/>
      <w:tblLook w:val="04A0" w:firstRow="1" w:lastRow="0" w:firstColumn="1" w:lastColumn="0" w:noHBand="0" w:noVBand="1"/>
    </w:tblPr>
    <w:tblGrid>
      <w:gridCol w:w="5803"/>
    </w:tblGrid>
    <w:tr w:rsidR="006E1333" w14:paraId="31397FF3" w14:textId="77777777" w:rsidTr="00302E56">
      <w:trPr>
        <w:trHeight w:hRule="exact" w:val="1135"/>
      </w:trPr>
      <w:tc>
        <w:tcPr>
          <w:tcW w:w="5803" w:type="dxa"/>
          <w:tcBorders>
            <w:top w:val="nil"/>
            <w:left w:val="nil"/>
            <w:bottom w:val="nil"/>
            <w:right w:val="nil"/>
          </w:tcBorders>
        </w:tcPr>
        <w:p w14:paraId="37D2E8CB" w14:textId="69F1F0E4" w:rsidR="006E1333" w:rsidRPr="0052014C" w:rsidRDefault="006E1333" w:rsidP="006E1333">
          <w:pPr>
            <w:pStyle w:val="En-tte"/>
            <w:ind w:left="-113"/>
            <w:jc w:val="left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fldChar w:fldCharType="begin"/>
          </w:r>
          <w:r>
            <w:rPr>
              <w:noProof/>
              <w:sz w:val="16"/>
              <w:szCs w:val="16"/>
            </w:rPr>
            <w:instrText xml:space="preserve"> INCLUDEPICTURE "https://fabex.a26.fr/dossier/images/FABEX/bureau/</w:instrText>
          </w:r>
          <w:sdt>
            <w:sdtPr>
              <w:rPr>
                <w:noProof/>
                <w:sz w:val="16"/>
                <w:szCs w:val="16"/>
              </w:rPr>
              <w:alias w:val="A26-Logo"/>
              <w:tag w:val="A26LILogo"/>
              <w:id w:val="1651865597"/>
              <w:placeholder>
                <w:docPart w:val="84BBAA8F4A9A4DB1B35844C2E2C28785"/>
              </w:placeholder>
              <w15:color w:val="0000FF"/>
            </w:sdtPr>
            <w:sdtEndPr/>
            <w:sdtContent>
              <w:r w:rsidR="009D6F01">
                <w:rPr>
                  <w:noProof/>
                  <w:sz w:val="16"/>
                  <w:szCs w:val="16"/>
                </w:rPr>
                <w:instrText>FAB</w:instrText>
              </w:r>
            </w:sdtContent>
          </w:sdt>
          <w:r>
            <w:rPr>
              <w:noProof/>
              <w:sz w:val="16"/>
              <w:szCs w:val="16"/>
            </w:rPr>
            <w:instrText xml:space="preserve">.JPG" \d </w:instrText>
          </w:r>
          <w:r>
            <w:rPr>
              <w:noProof/>
              <w:sz w:val="16"/>
              <w:szCs w:val="16"/>
            </w:rPr>
            <w:fldChar w:fldCharType="separate"/>
          </w:r>
          <w:r w:rsidR="004E7C26">
            <w:rPr>
              <w:noProof/>
              <w:sz w:val="16"/>
              <w:szCs w:val="16"/>
            </w:rPr>
            <w:fldChar w:fldCharType="begin"/>
          </w:r>
          <w:r w:rsidR="004E7C26">
            <w:rPr>
              <w:noProof/>
              <w:sz w:val="16"/>
              <w:szCs w:val="16"/>
            </w:rPr>
            <w:instrText xml:space="preserve"> INCLUDEPICTURE  \d "https://fabex.a26.fr/dossier/images/FABEX/bureau/FAB.JPG" \* MERGEFORMATINET </w:instrText>
          </w:r>
          <w:r w:rsidR="004E7C26">
            <w:rPr>
              <w:noProof/>
              <w:sz w:val="16"/>
              <w:szCs w:val="16"/>
            </w:rPr>
            <w:fldChar w:fldCharType="separate"/>
          </w:r>
          <w:r w:rsidR="004552E3">
            <w:rPr>
              <w:noProof/>
              <w:sz w:val="16"/>
              <w:szCs w:val="16"/>
            </w:rPr>
            <w:fldChar w:fldCharType="begin"/>
          </w:r>
          <w:r w:rsidR="004552E3">
            <w:rPr>
              <w:noProof/>
              <w:sz w:val="16"/>
              <w:szCs w:val="16"/>
            </w:rPr>
            <w:instrText xml:space="preserve"> </w:instrText>
          </w:r>
          <w:r w:rsidR="004552E3">
            <w:rPr>
              <w:noProof/>
              <w:sz w:val="16"/>
              <w:szCs w:val="16"/>
            </w:rPr>
            <w:instrText>INCLUDEPICTURE  \d "https://fabex.a26.fr/dossier/images/FABEX/bureau/FAB.JPG" \* MERGEFORMATINET</w:instrText>
          </w:r>
          <w:r w:rsidR="004552E3">
            <w:rPr>
              <w:noProof/>
              <w:sz w:val="16"/>
              <w:szCs w:val="16"/>
            </w:rPr>
            <w:instrText xml:space="preserve"> </w:instrText>
          </w:r>
          <w:r w:rsidR="004552E3">
            <w:rPr>
              <w:noProof/>
              <w:sz w:val="16"/>
              <w:szCs w:val="16"/>
            </w:rPr>
            <w:fldChar w:fldCharType="separate"/>
          </w:r>
          <w:r w:rsidR="004552E3">
            <w:rPr>
              <w:noProof/>
              <w:sz w:val="16"/>
              <w:szCs w:val="16"/>
            </w:rPr>
            <w:pict w14:anchorId="11B50CC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42.25pt;height:57pt">
                <v:imagedata r:id="rId1"/>
              </v:shape>
            </w:pict>
          </w:r>
          <w:r w:rsidR="004552E3">
            <w:rPr>
              <w:noProof/>
              <w:sz w:val="16"/>
              <w:szCs w:val="16"/>
            </w:rPr>
            <w:fldChar w:fldCharType="end"/>
          </w:r>
          <w:r w:rsidR="004E7C26">
            <w:rPr>
              <w:noProof/>
              <w:sz w:val="16"/>
              <w:szCs w:val="16"/>
            </w:rPr>
            <w:fldChar w:fldCharType="end"/>
          </w:r>
          <w:r>
            <w:rPr>
              <w:noProof/>
              <w:sz w:val="16"/>
              <w:szCs w:val="16"/>
            </w:rPr>
            <w:fldChar w:fldCharType="end"/>
          </w:r>
        </w:p>
      </w:tc>
    </w:tr>
  </w:tbl>
  <w:p w14:paraId="05EE5CB5" w14:textId="3DDE0D71" w:rsidR="00B2713E" w:rsidRPr="009B3A5D" w:rsidRDefault="00B2713E" w:rsidP="00B2713E">
    <w:pPr>
      <w:pStyle w:val="En-tte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 w:rsidRPr="009B3A5D">
      <w:rPr>
        <w:sz w:val="16"/>
        <w:szCs w:val="16"/>
      </w:rPr>
      <w:ptab w:relativeTo="margin" w:alignment="center" w:leader="none"/>
    </w:r>
    <w:r w:rsidRPr="009B3A5D">
      <w:rPr>
        <w:sz w:val="16"/>
        <w:szCs w:val="16"/>
      </w:rPr>
      <w:ptab w:relativeTo="margin" w:alignment="right" w:leader="none"/>
    </w:r>
    <w:sdt>
      <w:sdtPr>
        <w:rPr>
          <w:sz w:val="16"/>
          <w:szCs w:val="16"/>
        </w:rPr>
        <w:alias w:val="A26-BureauNom"/>
        <w:tag w:val="A26LIBureauNom"/>
        <w:id w:val="-782190877"/>
        <w:placeholder>
          <w:docPart w:val="6C375C5AA38A43A1A04A5A34457F0BFC"/>
        </w:placeholder>
        <w15:color w:val="0000FF"/>
      </w:sdtPr>
      <w:sdtEndPr>
        <w:rPr>
          <w:rFonts w:ascii="Arial Black" w:hAnsi="Arial Black" w:cs="Times New Roman"/>
          <w:b/>
          <w:bCs/>
          <w:color w:val="1F3864" w:themeColor="accent1" w:themeShade="80"/>
        </w:rPr>
      </w:sdtEndPr>
      <w:sdtContent>
        <w:r w:rsidR="009D6F01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sdtContent>
    </w:sdt>
  </w:p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443074511"/>
      <w:placeholder>
        <w:docPart w:val="B71C2C28AE404BC48FD1C103E4A785A6"/>
      </w:placeholder>
      <w15:color w:val="0000FF"/>
    </w:sdtPr>
    <w:sdtEndPr/>
    <w:sdtContent>
      <w:p w14:paraId="24672D8C" w14:textId="15740715" w:rsidR="00B2713E" w:rsidRPr="009B3A5D" w:rsidRDefault="009D6F01" w:rsidP="00B2713E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445889661"/>
      <w:placeholder>
        <w:docPart w:val="56D22F15692F4FC3BED995EB2FC425C2"/>
      </w:placeholder>
      <w15:color w:val="0000FF"/>
    </w:sdtPr>
    <w:sdtEndPr/>
    <w:sdtContent>
      <w:p w14:paraId="254B2AA1" w14:textId="05D6FFC4" w:rsidR="00B2713E" w:rsidRPr="009B3A5D" w:rsidRDefault="009D6F01" w:rsidP="00B2713E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4FAF2300" w14:textId="77777777" w:rsidR="000C431D" w:rsidRPr="009B3A5D" w:rsidRDefault="000C431D" w:rsidP="00B2713E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0CDE9FE7" w14:textId="4ABC33E8" w:rsidR="00B2713E" w:rsidRPr="009B3A5D" w:rsidRDefault="00B2713E" w:rsidP="00B2713E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56621779"/>
        <w:placeholder>
          <w:docPart w:val="2BEFA8748B424AAE876807F789B8C316"/>
        </w:placeholder>
        <w15:color w:val="0000FF"/>
      </w:sdtPr>
      <w:sdtEndPr>
        <w:rPr>
          <w:lang w:val="de-DE"/>
        </w:rPr>
      </w:sdtEndPr>
      <w:sdtContent>
        <w:r w:rsidR="009D6F01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 </w:t>
    </w:r>
  </w:p>
  <w:p w14:paraId="53A91FC8" w14:textId="3990442F" w:rsidR="00B2713E" w:rsidRPr="009B3A5D" w:rsidRDefault="00B2713E" w:rsidP="00B2713E">
    <w:pPr>
      <w:pStyle w:val="En-tte"/>
      <w:jc w:val="right"/>
      <w:rPr>
        <w:sz w:val="16"/>
        <w:szCs w:val="16"/>
      </w:rPr>
    </w:pPr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 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423264010"/>
        <w:placeholder>
          <w:docPart w:val="EDFADF09B68649E9AE0DC464FEC5E694"/>
        </w:placeholder>
        <w15:color w:val="0000FF"/>
      </w:sdtPr>
      <w:sdtEndPr>
        <w:rPr>
          <w:lang w:val="de-DE"/>
        </w:rPr>
      </w:sdtEndPr>
      <w:sdtContent>
        <w:r w:rsidR="009D6F01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 </w:t>
    </w:r>
  </w:p>
  <w:p w14:paraId="1A3524B5" w14:textId="77777777" w:rsidR="00B2713E" w:rsidRPr="009B3A5D" w:rsidRDefault="00B2713E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2.75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7DE67284"/>
    <w:lvl w:ilvl="0" w:tplc="AA040E4C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3E13"/>
    <w:multiLevelType w:val="hybridMultilevel"/>
    <w:tmpl w:val="3BF23CE2"/>
    <w:lvl w:ilvl="0" w:tplc="120EEDC8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31FF507E-15CF-4214-8AFC-015B65084BE2}"/>
    <w:docVar w:name="dgnword-eventsink" w:val="2359822600368"/>
  </w:docVars>
  <w:rsids>
    <w:rsidRoot w:val="009D6F01"/>
    <w:rsid w:val="00003A64"/>
    <w:rsid w:val="0000689D"/>
    <w:rsid w:val="00007BDD"/>
    <w:rsid w:val="00013F7D"/>
    <w:rsid w:val="00022A1F"/>
    <w:rsid w:val="00023632"/>
    <w:rsid w:val="00026178"/>
    <w:rsid w:val="000268A9"/>
    <w:rsid w:val="00027049"/>
    <w:rsid w:val="00037AD1"/>
    <w:rsid w:val="000421F7"/>
    <w:rsid w:val="00047598"/>
    <w:rsid w:val="0005058A"/>
    <w:rsid w:val="0005187A"/>
    <w:rsid w:val="00051DB5"/>
    <w:rsid w:val="00066E81"/>
    <w:rsid w:val="000670C6"/>
    <w:rsid w:val="0007199D"/>
    <w:rsid w:val="00072705"/>
    <w:rsid w:val="00087E8E"/>
    <w:rsid w:val="00093135"/>
    <w:rsid w:val="0009539B"/>
    <w:rsid w:val="00096E00"/>
    <w:rsid w:val="00097884"/>
    <w:rsid w:val="000A0B7F"/>
    <w:rsid w:val="000B2348"/>
    <w:rsid w:val="000B359D"/>
    <w:rsid w:val="000B4BD7"/>
    <w:rsid w:val="000B585C"/>
    <w:rsid w:val="000C1C94"/>
    <w:rsid w:val="000C431D"/>
    <w:rsid w:val="000C57C0"/>
    <w:rsid w:val="000C5989"/>
    <w:rsid w:val="000C5D9E"/>
    <w:rsid w:val="000C6B7B"/>
    <w:rsid w:val="000D1D89"/>
    <w:rsid w:val="000D3503"/>
    <w:rsid w:val="000E0908"/>
    <w:rsid w:val="000E1164"/>
    <w:rsid w:val="000E2035"/>
    <w:rsid w:val="000E2C24"/>
    <w:rsid w:val="000F7BE6"/>
    <w:rsid w:val="001011DB"/>
    <w:rsid w:val="00113B22"/>
    <w:rsid w:val="00130507"/>
    <w:rsid w:val="00131E7A"/>
    <w:rsid w:val="00136CF3"/>
    <w:rsid w:val="00137B9E"/>
    <w:rsid w:val="00144107"/>
    <w:rsid w:val="00147FE3"/>
    <w:rsid w:val="00160065"/>
    <w:rsid w:val="001616C9"/>
    <w:rsid w:val="00161B09"/>
    <w:rsid w:val="00166245"/>
    <w:rsid w:val="00175294"/>
    <w:rsid w:val="0018374E"/>
    <w:rsid w:val="00184DAF"/>
    <w:rsid w:val="001904B5"/>
    <w:rsid w:val="001A1AC0"/>
    <w:rsid w:val="001A6F3A"/>
    <w:rsid w:val="001C4E15"/>
    <w:rsid w:val="001D0A3E"/>
    <w:rsid w:val="001E331F"/>
    <w:rsid w:val="001E6706"/>
    <w:rsid w:val="001F01CE"/>
    <w:rsid w:val="001F353E"/>
    <w:rsid w:val="001F7501"/>
    <w:rsid w:val="001F77C1"/>
    <w:rsid w:val="0020624C"/>
    <w:rsid w:val="00215817"/>
    <w:rsid w:val="00221D32"/>
    <w:rsid w:val="002232C2"/>
    <w:rsid w:val="00224276"/>
    <w:rsid w:val="0022735B"/>
    <w:rsid w:val="00237DF3"/>
    <w:rsid w:val="0024079C"/>
    <w:rsid w:val="00244BE3"/>
    <w:rsid w:val="0024545D"/>
    <w:rsid w:val="002473E2"/>
    <w:rsid w:val="00251211"/>
    <w:rsid w:val="002521D0"/>
    <w:rsid w:val="00257A83"/>
    <w:rsid w:val="002616D8"/>
    <w:rsid w:val="00265AFD"/>
    <w:rsid w:val="002673F7"/>
    <w:rsid w:val="00267C70"/>
    <w:rsid w:val="00271C0D"/>
    <w:rsid w:val="00273618"/>
    <w:rsid w:val="002757D0"/>
    <w:rsid w:val="00277098"/>
    <w:rsid w:val="0028463E"/>
    <w:rsid w:val="002878B8"/>
    <w:rsid w:val="00287C90"/>
    <w:rsid w:val="002A16AC"/>
    <w:rsid w:val="002A5E56"/>
    <w:rsid w:val="002B1C6B"/>
    <w:rsid w:val="002B44A5"/>
    <w:rsid w:val="002B54AD"/>
    <w:rsid w:val="002B6461"/>
    <w:rsid w:val="002C3819"/>
    <w:rsid w:val="002C3B40"/>
    <w:rsid w:val="002C68E0"/>
    <w:rsid w:val="002D027A"/>
    <w:rsid w:val="002D05CA"/>
    <w:rsid w:val="002D0BC4"/>
    <w:rsid w:val="002E0B76"/>
    <w:rsid w:val="002F61BF"/>
    <w:rsid w:val="00301E9B"/>
    <w:rsid w:val="00304983"/>
    <w:rsid w:val="003057B8"/>
    <w:rsid w:val="003114FD"/>
    <w:rsid w:val="00316FE7"/>
    <w:rsid w:val="00320463"/>
    <w:rsid w:val="003272AC"/>
    <w:rsid w:val="0033136A"/>
    <w:rsid w:val="003343C7"/>
    <w:rsid w:val="00346BBA"/>
    <w:rsid w:val="00350C45"/>
    <w:rsid w:val="003556D0"/>
    <w:rsid w:val="0036178C"/>
    <w:rsid w:val="00374039"/>
    <w:rsid w:val="003851A3"/>
    <w:rsid w:val="00392260"/>
    <w:rsid w:val="003956A5"/>
    <w:rsid w:val="003A714E"/>
    <w:rsid w:val="003B7719"/>
    <w:rsid w:val="003B791E"/>
    <w:rsid w:val="003C667A"/>
    <w:rsid w:val="003D11B3"/>
    <w:rsid w:val="003D16F4"/>
    <w:rsid w:val="003D519F"/>
    <w:rsid w:val="003E226C"/>
    <w:rsid w:val="003E6D03"/>
    <w:rsid w:val="003F033C"/>
    <w:rsid w:val="003F0606"/>
    <w:rsid w:val="003F123D"/>
    <w:rsid w:val="003F430C"/>
    <w:rsid w:val="003F74D3"/>
    <w:rsid w:val="00401A2A"/>
    <w:rsid w:val="00403F7F"/>
    <w:rsid w:val="0040551B"/>
    <w:rsid w:val="004134A9"/>
    <w:rsid w:val="0041659E"/>
    <w:rsid w:val="00431281"/>
    <w:rsid w:val="00432591"/>
    <w:rsid w:val="00436714"/>
    <w:rsid w:val="0044010C"/>
    <w:rsid w:val="0044038F"/>
    <w:rsid w:val="004412A7"/>
    <w:rsid w:val="00442DC7"/>
    <w:rsid w:val="004513F7"/>
    <w:rsid w:val="004530E7"/>
    <w:rsid w:val="0045333A"/>
    <w:rsid w:val="00453C60"/>
    <w:rsid w:val="0045495F"/>
    <w:rsid w:val="004552E3"/>
    <w:rsid w:val="004576F2"/>
    <w:rsid w:val="00460F8A"/>
    <w:rsid w:val="00464123"/>
    <w:rsid w:val="0046591A"/>
    <w:rsid w:val="004666D0"/>
    <w:rsid w:val="004679B7"/>
    <w:rsid w:val="00472B2C"/>
    <w:rsid w:val="00474432"/>
    <w:rsid w:val="00475B4D"/>
    <w:rsid w:val="00477FA0"/>
    <w:rsid w:val="0049090F"/>
    <w:rsid w:val="00493201"/>
    <w:rsid w:val="0049467C"/>
    <w:rsid w:val="004A580F"/>
    <w:rsid w:val="004A5FFA"/>
    <w:rsid w:val="004A72FE"/>
    <w:rsid w:val="004B3A6C"/>
    <w:rsid w:val="004B59E8"/>
    <w:rsid w:val="004B64E7"/>
    <w:rsid w:val="004C0199"/>
    <w:rsid w:val="004D0750"/>
    <w:rsid w:val="004D1713"/>
    <w:rsid w:val="004D40E6"/>
    <w:rsid w:val="004D533D"/>
    <w:rsid w:val="004D5F65"/>
    <w:rsid w:val="004E5031"/>
    <w:rsid w:val="004E717C"/>
    <w:rsid w:val="004E7C26"/>
    <w:rsid w:val="004F5275"/>
    <w:rsid w:val="00501236"/>
    <w:rsid w:val="005031D1"/>
    <w:rsid w:val="00526181"/>
    <w:rsid w:val="00526975"/>
    <w:rsid w:val="0053493F"/>
    <w:rsid w:val="00540F99"/>
    <w:rsid w:val="00543591"/>
    <w:rsid w:val="0054494D"/>
    <w:rsid w:val="00546CD2"/>
    <w:rsid w:val="00550749"/>
    <w:rsid w:val="00557A58"/>
    <w:rsid w:val="00560728"/>
    <w:rsid w:val="00565123"/>
    <w:rsid w:val="005659AC"/>
    <w:rsid w:val="00565FE1"/>
    <w:rsid w:val="00572F35"/>
    <w:rsid w:val="00581C27"/>
    <w:rsid w:val="00585609"/>
    <w:rsid w:val="005909D3"/>
    <w:rsid w:val="00592444"/>
    <w:rsid w:val="005951BA"/>
    <w:rsid w:val="005A1917"/>
    <w:rsid w:val="005A1A1F"/>
    <w:rsid w:val="005A61D6"/>
    <w:rsid w:val="005A713B"/>
    <w:rsid w:val="005A7E6A"/>
    <w:rsid w:val="005B32FD"/>
    <w:rsid w:val="005B3B12"/>
    <w:rsid w:val="005B4C67"/>
    <w:rsid w:val="005B5D1F"/>
    <w:rsid w:val="005C3C75"/>
    <w:rsid w:val="005C4539"/>
    <w:rsid w:val="005C51A4"/>
    <w:rsid w:val="005C7D53"/>
    <w:rsid w:val="005D1A84"/>
    <w:rsid w:val="005E08D4"/>
    <w:rsid w:val="005E2855"/>
    <w:rsid w:val="005E35A0"/>
    <w:rsid w:val="005E7753"/>
    <w:rsid w:val="005F6A22"/>
    <w:rsid w:val="00606DCE"/>
    <w:rsid w:val="00614CFC"/>
    <w:rsid w:val="00615A88"/>
    <w:rsid w:val="00625754"/>
    <w:rsid w:val="00627546"/>
    <w:rsid w:val="00634C47"/>
    <w:rsid w:val="00634EA1"/>
    <w:rsid w:val="00652153"/>
    <w:rsid w:val="0065359E"/>
    <w:rsid w:val="006557D8"/>
    <w:rsid w:val="0065755C"/>
    <w:rsid w:val="00666552"/>
    <w:rsid w:val="006809A2"/>
    <w:rsid w:val="00680B38"/>
    <w:rsid w:val="00683CDA"/>
    <w:rsid w:val="00687760"/>
    <w:rsid w:val="00692A1A"/>
    <w:rsid w:val="00693179"/>
    <w:rsid w:val="006977FF"/>
    <w:rsid w:val="006A00BF"/>
    <w:rsid w:val="006B2751"/>
    <w:rsid w:val="006B2D7E"/>
    <w:rsid w:val="006B4B2F"/>
    <w:rsid w:val="006C2238"/>
    <w:rsid w:val="006C3AF2"/>
    <w:rsid w:val="006C5525"/>
    <w:rsid w:val="006D345E"/>
    <w:rsid w:val="006E1333"/>
    <w:rsid w:val="006E238C"/>
    <w:rsid w:val="006E4957"/>
    <w:rsid w:val="006E5C11"/>
    <w:rsid w:val="006E61A8"/>
    <w:rsid w:val="006F5647"/>
    <w:rsid w:val="006F6899"/>
    <w:rsid w:val="007018AF"/>
    <w:rsid w:val="0070280B"/>
    <w:rsid w:val="00703D7E"/>
    <w:rsid w:val="00704DB3"/>
    <w:rsid w:val="00705BB1"/>
    <w:rsid w:val="0071256C"/>
    <w:rsid w:val="0073053A"/>
    <w:rsid w:val="00732DC1"/>
    <w:rsid w:val="0073524B"/>
    <w:rsid w:val="00747B68"/>
    <w:rsid w:val="00753CB6"/>
    <w:rsid w:val="00776C16"/>
    <w:rsid w:val="00790D0C"/>
    <w:rsid w:val="007919D3"/>
    <w:rsid w:val="007A0E47"/>
    <w:rsid w:val="007A2E1C"/>
    <w:rsid w:val="007B3293"/>
    <w:rsid w:val="007B696D"/>
    <w:rsid w:val="007B7D39"/>
    <w:rsid w:val="007C1867"/>
    <w:rsid w:val="007C4EDD"/>
    <w:rsid w:val="007D1B4D"/>
    <w:rsid w:val="007D4F1E"/>
    <w:rsid w:val="007E2D06"/>
    <w:rsid w:val="007E5A67"/>
    <w:rsid w:val="007E5A7C"/>
    <w:rsid w:val="007E77CF"/>
    <w:rsid w:val="00810201"/>
    <w:rsid w:val="00817056"/>
    <w:rsid w:val="00817619"/>
    <w:rsid w:val="00821F42"/>
    <w:rsid w:val="00826807"/>
    <w:rsid w:val="008273A6"/>
    <w:rsid w:val="00837B84"/>
    <w:rsid w:val="00841BE2"/>
    <w:rsid w:val="00850A8C"/>
    <w:rsid w:val="00850C40"/>
    <w:rsid w:val="00851A9E"/>
    <w:rsid w:val="00857475"/>
    <w:rsid w:val="00861176"/>
    <w:rsid w:val="00870259"/>
    <w:rsid w:val="0088020D"/>
    <w:rsid w:val="008812F7"/>
    <w:rsid w:val="008825A4"/>
    <w:rsid w:val="008827E2"/>
    <w:rsid w:val="00886615"/>
    <w:rsid w:val="008866EE"/>
    <w:rsid w:val="00886BCD"/>
    <w:rsid w:val="00887E38"/>
    <w:rsid w:val="008942E9"/>
    <w:rsid w:val="00896D6C"/>
    <w:rsid w:val="0089730E"/>
    <w:rsid w:val="008A549F"/>
    <w:rsid w:val="008A6D21"/>
    <w:rsid w:val="008A70AE"/>
    <w:rsid w:val="008B3324"/>
    <w:rsid w:val="008B3328"/>
    <w:rsid w:val="008B4D8F"/>
    <w:rsid w:val="008C07B6"/>
    <w:rsid w:val="008C3B6F"/>
    <w:rsid w:val="008C4773"/>
    <w:rsid w:val="008C7C1F"/>
    <w:rsid w:val="008D0352"/>
    <w:rsid w:val="008D0427"/>
    <w:rsid w:val="008D2207"/>
    <w:rsid w:val="008E1312"/>
    <w:rsid w:val="008E2168"/>
    <w:rsid w:val="008E606B"/>
    <w:rsid w:val="008F6CA3"/>
    <w:rsid w:val="00902EE7"/>
    <w:rsid w:val="0090470A"/>
    <w:rsid w:val="0090597F"/>
    <w:rsid w:val="00917AB7"/>
    <w:rsid w:val="00917FD9"/>
    <w:rsid w:val="00920603"/>
    <w:rsid w:val="00923E5E"/>
    <w:rsid w:val="00924663"/>
    <w:rsid w:val="0092696E"/>
    <w:rsid w:val="00930047"/>
    <w:rsid w:val="009308B5"/>
    <w:rsid w:val="0093382E"/>
    <w:rsid w:val="00935C76"/>
    <w:rsid w:val="00935D53"/>
    <w:rsid w:val="00935FB0"/>
    <w:rsid w:val="009429A2"/>
    <w:rsid w:val="00942EAB"/>
    <w:rsid w:val="00942F23"/>
    <w:rsid w:val="00956060"/>
    <w:rsid w:val="009610EA"/>
    <w:rsid w:val="00962267"/>
    <w:rsid w:val="00963694"/>
    <w:rsid w:val="0096774E"/>
    <w:rsid w:val="00967AFF"/>
    <w:rsid w:val="00973B23"/>
    <w:rsid w:val="0098046B"/>
    <w:rsid w:val="009812CC"/>
    <w:rsid w:val="00981C40"/>
    <w:rsid w:val="0098259D"/>
    <w:rsid w:val="0099009D"/>
    <w:rsid w:val="009946C2"/>
    <w:rsid w:val="0099509E"/>
    <w:rsid w:val="00995C90"/>
    <w:rsid w:val="009A0495"/>
    <w:rsid w:val="009A6920"/>
    <w:rsid w:val="009B102A"/>
    <w:rsid w:val="009B3A5D"/>
    <w:rsid w:val="009B487D"/>
    <w:rsid w:val="009B7DD8"/>
    <w:rsid w:val="009D419D"/>
    <w:rsid w:val="009D6F01"/>
    <w:rsid w:val="009E20C4"/>
    <w:rsid w:val="009E2986"/>
    <w:rsid w:val="009E3599"/>
    <w:rsid w:val="00A001BB"/>
    <w:rsid w:val="00A04DE0"/>
    <w:rsid w:val="00A11806"/>
    <w:rsid w:val="00A17017"/>
    <w:rsid w:val="00A2469D"/>
    <w:rsid w:val="00A277EA"/>
    <w:rsid w:val="00A279E1"/>
    <w:rsid w:val="00A31FEE"/>
    <w:rsid w:val="00A327BF"/>
    <w:rsid w:val="00A435B7"/>
    <w:rsid w:val="00A44FBD"/>
    <w:rsid w:val="00A45C37"/>
    <w:rsid w:val="00A47615"/>
    <w:rsid w:val="00A52911"/>
    <w:rsid w:val="00A53989"/>
    <w:rsid w:val="00A55F0D"/>
    <w:rsid w:val="00A60107"/>
    <w:rsid w:val="00A63E60"/>
    <w:rsid w:val="00A64020"/>
    <w:rsid w:val="00A659DE"/>
    <w:rsid w:val="00A714C8"/>
    <w:rsid w:val="00A80BB3"/>
    <w:rsid w:val="00A85F2D"/>
    <w:rsid w:val="00A90D99"/>
    <w:rsid w:val="00AA2CEF"/>
    <w:rsid w:val="00AA71DD"/>
    <w:rsid w:val="00AB0F40"/>
    <w:rsid w:val="00AB1B14"/>
    <w:rsid w:val="00AB2AC3"/>
    <w:rsid w:val="00AB6C28"/>
    <w:rsid w:val="00AB79B1"/>
    <w:rsid w:val="00AC2FED"/>
    <w:rsid w:val="00AC5457"/>
    <w:rsid w:val="00AC7E49"/>
    <w:rsid w:val="00AE04AD"/>
    <w:rsid w:val="00AE53C2"/>
    <w:rsid w:val="00AE5F75"/>
    <w:rsid w:val="00AF3914"/>
    <w:rsid w:val="00B01965"/>
    <w:rsid w:val="00B03230"/>
    <w:rsid w:val="00B05E22"/>
    <w:rsid w:val="00B1508E"/>
    <w:rsid w:val="00B26C3B"/>
    <w:rsid w:val="00B26DF7"/>
    <w:rsid w:val="00B2713E"/>
    <w:rsid w:val="00B37198"/>
    <w:rsid w:val="00B40614"/>
    <w:rsid w:val="00B42C34"/>
    <w:rsid w:val="00B445D2"/>
    <w:rsid w:val="00B50FF8"/>
    <w:rsid w:val="00B52700"/>
    <w:rsid w:val="00B53188"/>
    <w:rsid w:val="00B5527D"/>
    <w:rsid w:val="00B555BE"/>
    <w:rsid w:val="00B63E85"/>
    <w:rsid w:val="00B65913"/>
    <w:rsid w:val="00B803F0"/>
    <w:rsid w:val="00B814E5"/>
    <w:rsid w:val="00B82CB8"/>
    <w:rsid w:val="00B92AA7"/>
    <w:rsid w:val="00B95DEF"/>
    <w:rsid w:val="00B97FB5"/>
    <w:rsid w:val="00BA0CE6"/>
    <w:rsid w:val="00BA1223"/>
    <w:rsid w:val="00BA5451"/>
    <w:rsid w:val="00BC3C41"/>
    <w:rsid w:val="00BC76F1"/>
    <w:rsid w:val="00BD74CD"/>
    <w:rsid w:val="00BE44A8"/>
    <w:rsid w:val="00BF11CC"/>
    <w:rsid w:val="00BF3356"/>
    <w:rsid w:val="00C03843"/>
    <w:rsid w:val="00C1002C"/>
    <w:rsid w:val="00C101B7"/>
    <w:rsid w:val="00C126B0"/>
    <w:rsid w:val="00C12908"/>
    <w:rsid w:val="00C171B8"/>
    <w:rsid w:val="00C237BC"/>
    <w:rsid w:val="00C238AE"/>
    <w:rsid w:val="00C25ED5"/>
    <w:rsid w:val="00C31A36"/>
    <w:rsid w:val="00C329F4"/>
    <w:rsid w:val="00C32EC3"/>
    <w:rsid w:val="00C46274"/>
    <w:rsid w:val="00C4686F"/>
    <w:rsid w:val="00C47279"/>
    <w:rsid w:val="00C5248E"/>
    <w:rsid w:val="00C53895"/>
    <w:rsid w:val="00C65E56"/>
    <w:rsid w:val="00C66377"/>
    <w:rsid w:val="00C7075A"/>
    <w:rsid w:val="00C71921"/>
    <w:rsid w:val="00C8709E"/>
    <w:rsid w:val="00C937FC"/>
    <w:rsid w:val="00C949A2"/>
    <w:rsid w:val="00C96A5D"/>
    <w:rsid w:val="00CB063C"/>
    <w:rsid w:val="00CB44B9"/>
    <w:rsid w:val="00CC18EE"/>
    <w:rsid w:val="00CC5C9B"/>
    <w:rsid w:val="00CC7EC3"/>
    <w:rsid w:val="00CD1730"/>
    <w:rsid w:val="00CD2336"/>
    <w:rsid w:val="00CD3243"/>
    <w:rsid w:val="00CD4CCC"/>
    <w:rsid w:val="00CE080A"/>
    <w:rsid w:val="00CF1A28"/>
    <w:rsid w:val="00D02F94"/>
    <w:rsid w:val="00D06476"/>
    <w:rsid w:val="00D06A03"/>
    <w:rsid w:val="00D06AC4"/>
    <w:rsid w:val="00D076C4"/>
    <w:rsid w:val="00D10C0D"/>
    <w:rsid w:val="00D13A69"/>
    <w:rsid w:val="00D23E73"/>
    <w:rsid w:val="00D23E7A"/>
    <w:rsid w:val="00D2495B"/>
    <w:rsid w:val="00D31EDF"/>
    <w:rsid w:val="00D37BC4"/>
    <w:rsid w:val="00D451EA"/>
    <w:rsid w:val="00D51554"/>
    <w:rsid w:val="00D51D43"/>
    <w:rsid w:val="00D52F6A"/>
    <w:rsid w:val="00D545D6"/>
    <w:rsid w:val="00D71C13"/>
    <w:rsid w:val="00D90B93"/>
    <w:rsid w:val="00DA2C19"/>
    <w:rsid w:val="00DA2DF4"/>
    <w:rsid w:val="00DA709B"/>
    <w:rsid w:val="00DB0258"/>
    <w:rsid w:val="00DC1797"/>
    <w:rsid w:val="00DC4266"/>
    <w:rsid w:val="00DD3F99"/>
    <w:rsid w:val="00DD4AC9"/>
    <w:rsid w:val="00DE295D"/>
    <w:rsid w:val="00DE53A2"/>
    <w:rsid w:val="00DE6990"/>
    <w:rsid w:val="00DF15C1"/>
    <w:rsid w:val="00DF311E"/>
    <w:rsid w:val="00DF3FAE"/>
    <w:rsid w:val="00DF7F36"/>
    <w:rsid w:val="00E00D15"/>
    <w:rsid w:val="00E019CD"/>
    <w:rsid w:val="00E07531"/>
    <w:rsid w:val="00E155F6"/>
    <w:rsid w:val="00E16CCB"/>
    <w:rsid w:val="00E17454"/>
    <w:rsid w:val="00E216D6"/>
    <w:rsid w:val="00E23887"/>
    <w:rsid w:val="00E243DF"/>
    <w:rsid w:val="00E57729"/>
    <w:rsid w:val="00E66D33"/>
    <w:rsid w:val="00E71AC7"/>
    <w:rsid w:val="00E733FC"/>
    <w:rsid w:val="00E820BF"/>
    <w:rsid w:val="00E907FD"/>
    <w:rsid w:val="00E91CC2"/>
    <w:rsid w:val="00E94AFA"/>
    <w:rsid w:val="00EA5F80"/>
    <w:rsid w:val="00EB436A"/>
    <w:rsid w:val="00EB7F8E"/>
    <w:rsid w:val="00EC0712"/>
    <w:rsid w:val="00EC60A5"/>
    <w:rsid w:val="00EC7569"/>
    <w:rsid w:val="00ED02A5"/>
    <w:rsid w:val="00ED16F3"/>
    <w:rsid w:val="00ED3591"/>
    <w:rsid w:val="00ED6F95"/>
    <w:rsid w:val="00ED73D7"/>
    <w:rsid w:val="00EE027F"/>
    <w:rsid w:val="00EE0F25"/>
    <w:rsid w:val="00EE13D0"/>
    <w:rsid w:val="00EE15D9"/>
    <w:rsid w:val="00EE2720"/>
    <w:rsid w:val="00EE2888"/>
    <w:rsid w:val="00F058CF"/>
    <w:rsid w:val="00F06295"/>
    <w:rsid w:val="00F138F4"/>
    <w:rsid w:val="00F207E1"/>
    <w:rsid w:val="00F23636"/>
    <w:rsid w:val="00F23848"/>
    <w:rsid w:val="00F2772F"/>
    <w:rsid w:val="00F32F8A"/>
    <w:rsid w:val="00F35112"/>
    <w:rsid w:val="00F3661C"/>
    <w:rsid w:val="00F424FB"/>
    <w:rsid w:val="00F42F8A"/>
    <w:rsid w:val="00F441FB"/>
    <w:rsid w:val="00F4473B"/>
    <w:rsid w:val="00F51233"/>
    <w:rsid w:val="00F602BA"/>
    <w:rsid w:val="00F65AE2"/>
    <w:rsid w:val="00F6724A"/>
    <w:rsid w:val="00F80B61"/>
    <w:rsid w:val="00F82475"/>
    <w:rsid w:val="00F8371A"/>
    <w:rsid w:val="00F85319"/>
    <w:rsid w:val="00F9504F"/>
    <w:rsid w:val="00FA0BE7"/>
    <w:rsid w:val="00FA12D4"/>
    <w:rsid w:val="00FA3CFC"/>
    <w:rsid w:val="00FA42E0"/>
    <w:rsid w:val="00FA6BE9"/>
    <w:rsid w:val="00FB6BA4"/>
    <w:rsid w:val="00FC16A2"/>
    <w:rsid w:val="00FC2ED0"/>
    <w:rsid w:val="00FC7250"/>
    <w:rsid w:val="00FC7A7C"/>
    <w:rsid w:val="00FD3854"/>
    <w:rsid w:val="00FE36E3"/>
    <w:rsid w:val="00FE4244"/>
    <w:rsid w:val="00FE4CFC"/>
    <w:rsid w:val="00FE692A"/>
    <w:rsid w:val="00FE77CA"/>
    <w:rsid w:val="00FE7856"/>
    <w:rsid w:val="00FE7B4B"/>
    <w:rsid w:val="00FF208A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  <w14:docId w14:val="4F1453E8"/>
  <w15:chartTrackingRefBased/>
  <w15:docId w15:val="{B5CCD51C-B301-475E-A571-0ABB4AAF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3A2"/>
    <w:pPr>
      <w:jc w:val="both"/>
    </w:pPr>
  </w:style>
  <w:style w:type="paragraph" w:styleId="Titre1">
    <w:name w:val="heading 1"/>
    <w:basedOn w:val="Normal"/>
    <w:next w:val="Normal"/>
    <w:link w:val="Titre1Car"/>
    <w:autoRedefine/>
    <w:unhideWhenUsed/>
    <w:qFormat/>
    <w:rsid w:val="000D1D89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1C4E15"/>
    <w:pPr>
      <w:keepNext/>
      <w:keepLines/>
      <w:numPr>
        <w:numId w:val="5"/>
      </w:numPr>
      <w:ind w:left="357" w:hanging="357"/>
      <w:jc w:val="left"/>
      <w:outlineLvl w:val="2"/>
    </w:pPr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47598"/>
    <w:pPr>
      <w:keepNext/>
      <w:keepLines/>
      <w:tabs>
        <w:tab w:val="left" w:pos="284"/>
      </w:tabs>
      <w:ind w:left="284"/>
      <w:jc w:val="left"/>
      <w:outlineLvl w:val="3"/>
    </w:pPr>
    <w:rPr>
      <w:rFonts w:ascii="Bahnschrift SemiBold" w:eastAsiaTheme="majorEastAsia" w:hAnsi="Bahnschrift SemiBold" w:cstheme="majorBidi"/>
      <w:bCs/>
      <w:i/>
      <w:iCs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qFormat/>
    <w:rsid w:val="0073053A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Bidi"/>
      <w:caps/>
      <w:color w:val="3186B5"/>
      <w:sz w:val="20"/>
      <w:szCs w:val="20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qFormat/>
    <w:rsid w:val="006809A2"/>
    <w:pPr>
      <w:keepNext/>
      <w:keepLines/>
      <w:outlineLvl w:val="5"/>
    </w:pPr>
    <w:rPr>
      <w:rFonts w:asciiTheme="majorHAnsi" w:eastAsiaTheme="majorEastAsia" w:hAnsiTheme="majorHAnsi" w:cstheme="majorBidi"/>
      <w:b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0D1D89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qFormat/>
    <w:rsid w:val="00175294"/>
    <w:pPr>
      <w:spacing w:line="288" w:lineRule="auto"/>
    </w:pPr>
    <w:rPr>
      <w:rFonts w:eastAsiaTheme="minorEastAsia"/>
      <w:color w:val="000000" w:themeColor="text1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1C4E15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47598"/>
    <w:rPr>
      <w:rFonts w:ascii="Bahnschrift SemiBold" w:eastAsiaTheme="majorEastAsia" w:hAnsi="Bahnschrift SemiBold" w:cstheme="majorBidi"/>
      <w:bCs/>
      <w:i/>
      <w:iCs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73053A"/>
    <w:rPr>
      <w:rFonts w:asciiTheme="majorHAnsi" w:eastAsiaTheme="majorEastAsia" w:hAnsiTheme="majorHAnsi" w:cstheme="majorBidi"/>
      <w:caps/>
      <w:color w:val="3186B5"/>
      <w:sz w:val="20"/>
      <w:szCs w:val="20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6809A2"/>
    <w:rPr>
      <w:rFonts w:asciiTheme="majorHAnsi" w:eastAsiaTheme="majorEastAsia" w:hAnsiTheme="majorHAnsi" w:cstheme="majorBidi"/>
      <w:b/>
      <w:caps/>
      <w:color w:val="3186B5"/>
      <w:sz w:val="20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  <w:style w:type="paragraph" w:customStyle="1" w:styleId="Tableaucentr">
    <w:name w:val="Tableau centré"/>
    <w:basedOn w:val="Normal"/>
    <w:link w:val="TableaucentrCar"/>
    <w:qFormat/>
    <w:rsid w:val="00D2495B"/>
    <w:pPr>
      <w:keepNext/>
      <w:spacing w:before="120" w:after="120"/>
      <w:ind w:left="-150" w:right="-158"/>
      <w:jc w:val="center"/>
    </w:pPr>
    <w:rPr>
      <w:color w:val="000000" w:themeColor="text1"/>
      <w:szCs w:val="20"/>
    </w:rPr>
  </w:style>
  <w:style w:type="character" w:customStyle="1" w:styleId="TableaucentrCar">
    <w:name w:val="Tableau centré Car"/>
    <w:basedOn w:val="Policepardfaut"/>
    <w:link w:val="Tableaucentr"/>
    <w:rsid w:val="00D2495B"/>
    <w:rPr>
      <w:color w:val="000000" w:themeColor="text1"/>
      <w:szCs w:val="20"/>
    </w:rPr>
  </w:style>
  <w:style w:type="paragraph" w:customStyle="1" w:styleId="Tableaugauche11">
    <w:name w:val="Tableau gauche 11"/>
    <w:basedOn w:val="Tableaucentr"/>
    <w:link w:val="Tableaugauche11Car"/>
    <w:autoRedefine/>
    <w:qFormat/>
    <w:rsid w:val="008D0427"/>
    <w:pPr>
      <w:spacing w:before="40" w:after="0" w:line="288" w:lineRule="auto"/>
      <w:ind w:left="147"/>
      <w:jc w:val="left"/>
    </w:pPr>
    <w:rPr>
      <w:rFonts w:eastAsiaTheme="minorEastAsia"/>
      <w:bCs/>
      <w:lang w:eastAsia="ja-JP"/>
    </w:rPr>
  </w:style>
  <w:style w:type="character" w:customStyle="1" w:styleId="Tableaugauche11Car">
    <w:name w:val="Tableau gauche 11 Car"/>
    <w:basedOn w:val="TableaucentrCar"/>
    <w:link w:val="Tableaugauche11"/>
    <w:rsid w:val="008D0427"/>
    <w:rPr>
      <w:rFonts w:eastAsiaTheme="minorEastAsia"/>
      <w:bCs/>
      <w:color w:val="000000" w:themeColor="text1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/avensys/ace/expert/ABR.jpg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/avensys/ace/expert/ABR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Rapport%20RCD%20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C375C5AA38A43A1A04A5A34457F0B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8B1E33-54CE-4376-9B23-49F2E933EE04}"/>
      </w:docPartPr>
      <w:docPartBody>
        <w:p w:rsidR="002C2525" w:rsidRDefault="002C2525"/>
      </w:docPartBody>
    </w:docPart>
    <w:docPart>
      <w:docPartPr>
        <w:name w:val="B71C2C28AE404BC48FD1C103E4A785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F98D0B-78F5-4A8E-9319-38F48B7E997B}"/>
      </w:docPartPr>
      <w:docPartBody>
        <w:p w:rsidR="002C2525" w:rsidRDefault="002C2525"/>
      </w:docPartBody>
    </w:docPart>
    <w:docPart>
      <w:docPartPr>
        <w:name w:val="56D22F15692F4FC3BED995EB2FC425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609ABB-9A10-4E0F-84B3-B6D645F4007D}"/>
      </w:docPartPr>
      <w:docPartBody>
        <w:p w:rsidR="002C2525" w:rsidRDefault="002C2525"/>
      </w:docPartBody>
    </w:docPart>
    <w:docPart>
      <w:docPartPr>
        <w:name w:val="2BEFA8748B424AAE876807F789B8C31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A9D9D9-5F96-4DD2-96A9-734591FF03A1}"/>
      </w:docPartPr>
      <w:docPartBody>
        <w:p w:rsidR="002C2525" w:rsidRDefault="002C2525"/>
      </w:docPartBody>
    </w:docPart>
    <w:docPart>
      <w:docPartPr>
        <w:name w:val="EDFADF09B68649E9AE0DC464FEC5E6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E174913-4234-4D73-A480-C96CD4D4B2F4}"/>
      </w:docPartPr>
      <w:docPartBody>
        <w:p w:rsidR="002C2525" w:rsidRDefault="002C2525"/>
      </w:docPartBody>
    </w:docPart>
    <w:docPart>
      <w:docPartPr>
        <w:name w:val="2AFFED4D9F6F4491870E6F542521F8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95C9215-15D8-4252-BE87-9F6684CFD519}"/>
      </w:docPartPr>
      <w:docPartBody>
        <w:p w:rsidR="002C2525" w:rsidRDefault="002C2525"/>
      </w:docPartBody>
    </w:docPart>
    <w:docPart>
      <w:docPartPr>
        <w:name w:val="CB686534889C4FBDB3993517E58572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B18FB9-90F0-485B-9DBA-0CEB129D3E62}"/>
      </w:docPartPr>
      <w:docPartBody>
        <w:p w:rsidR="002C2525" w:rsidRDefault="002C2525"/>
      </w:docPartBody>
    </w:docPart>
    <w:docPart>
      <w:docPartPr>
        <w:name w:val="6D47811CC8AE4B5CB2E0E711272889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3FD04E-66F0-47A2-B331-F7DD600367AA}"/>
      </w:docPartPr>
      <w:docPartBody>
        <w:p w:rsidR="002C2525" w:rsidRDefault="002C2525"/>
      </w:docPartBody>
    </w:docPart>
    <w:docPart>
      <w:docPartPr>
        <w:name w:val="84BBAA8F4A9A4DB1B35844C2E2C287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9187A3-2806-4367-A477-D6AC7132613E}"/>
      </w:docPartPr>
      <w:docPartBody>
        <w:p w:rsidR="002C2525" w:rsidRDefault="002C2525"/>
      </w:docPartBody>
    </w:docPart>
    <w:docPart>
      <w:docPartPr>
        <w:name w:val="73EB7C1FD4844717BCF6986685138C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EFBE8C-5594-4AAE-82FA-1A0063D83115}"/>
      </w:docPartPr>
      <w:docPartBody>
        <w:p w:rsidR="002C2525" w:rsidRDefault="002C2525"/>
      </w:docPartBody>
    </w:docPart>
    <w:docPart>
      <w:docPartPr>
        <w:name w:val="839FE0B500F24DB9910697C601290A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F3D47B-34D2-4399-8B59-077F3F350398}"/>
      </w:docPartPr>
      <w:docPartBody>
        <w:p w:rsidR="002C2525" w:rsidRDefault="002C2525"/>
      </w:docPartBody>
    </w:docPart>
    <w:docPart>
      <w:docPartPr>
        <w:name w:val="6F4A05DD6E494BEAB122969E614338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48C65CE-C408-42B8-AFEE-0E355141E750}"/>
      </w:docPartPr>
      <w:docPartBody>
        <w:p w:rsidR="002C2525" w:rsidRDefault="002C2525"/>
      </w:docPartBody>
    </w:docPart>
    <w:docPart>
      <w:docPartPr>
        <w:name w:val="93AE7FAB1C254D188C76BEA90AE6BA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832EA76-AF72-41DC-8B49-514FEC7FFF94}"/>
      </w:docPartPr>
      <w:docPartBody>
        <w:p w:rsidR="002C2525" w:rsidRDefault="002C2525"/>
      </w:docPartBody>
    </w:docPart>
    <w:docPart>
      <w:docPartPr>
        <w:name w:val="FF5F4603AC164B44A28A0AD147F63E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DF4651-86E7-4F64-BB95-88AFCC3CCB01}"/>
      </w:docPartPr>
      <w:docPartBody>
        <w:p w:rsidR="002C2525" w:rsidRDefault="002C2525"/>
      </w:docPartBody>
    </w:docPart>
    <w:docPart>
      <w:docPartPr>
        <w:name w:val="CA0BF9C1EC314D17B5C770321CED9A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997E69-6146-4884-BB3E-FBD0EB30F874}"/>
      </w:docPartPr>
      <w:docPartBody>
        <w:p w:rsidR="002C2525" w:rsidRDefault="002C2525"/>
      </w:docPartBody>
    </w:docPart>
    <w:docPart>
      <w:docPartPr>
        <w:name w:val="352E3BDB1CC54CB787459F804B95EB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17B90B-13CA-4A0B-85A9-C8240BC491B6}"/>
      </w:docPartPr>
      <w:docPartBody>
        <w:p w:rsidR="002C2525" w:rsidRDefault="002C2525"/>
      </w:docPartBody>
    </w:docPart>
    <w:docPart>
      <w:docPartPr>
        <w:name w:val="EE672C135AE0478DA621A525FD533C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45C0F7-2FEA-4E24-84FE-8C0E962D2A4D}"/>
      </w:docPartPr>
      <w:docPartBody>
        <w:p w:rsidR="002C2525" w:rsidRDefault="002C2525"/>
      </w:docPartBody>
    </w:docPart>
    <w:docPart>
      <w:docPartPr>
        <w:name w:val="5F1B3490A76F426B9D8F1A6BACAC2E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51594E2-4F0C-4B1C-9741-F55E351CB9B9}"/>
      </w:docPartPr>
      <w:docPartBody>
        <w:p w:rsidR="002C2525" w:rsidRDefault="002C2525"/>
      </w:docPartBody>
    </w:docPart>
    <w:docPart>
      <w:docPartPr>
        <w:name w:val="8592074610BC45DAB58AB0662C51142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637D6C-7CC3-40A2-BBA3-1C0CF707BE52}"/>
      </w:docPartPr>
      <w:docPartBody>
        <w:p w:rsidR="002C2525" w:rsidRDefault="002C2525"/>
      </w:docPartBody>
    </w:docPart>
    <w:docPart>
      <w:docPartPr>
        <w:name w:val="529423706082409CA8DFCBF90F92D2B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1E650E-47A4-4C0F-8B04-8D9B5B3FE38E}"/>
      </w:docPartPr>
      <w:docPartBody>
        <w:p w:rsidR="002C2525" w:rsidRDefault="002C2525"/>
      </w:docPartBody>
    </w:docPart>
    <w:docPart>
      <w:docPartPr>
        <w:name w:val="C4A922CCDE34478EB9012FD3D4B96C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D34A806-F0E3-4110-9906-9DE784EB4CE0}"/>
      </w:docPartPr>
      <w:docPartBody>
        <w:p w:rsidR="002C2525" w:rsidRDefault="002C2525"/>
      </w:docPartBody>
    </w:docPart>
    <w:docPart>
      <w:docPartPr>
        <w:name w:val="F00D7B78ECF34EDE9A27E41C55E1BF0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20714F-ABA3-4880-B8C9-47B5BE8DE645}"/>
      </w:docPartPr>
      <w:docPartBody>
        <w:p w:rsidR="002C2525" w:rsidRDefault="002C2525"/>
      </w:docPartBody>
    </w:docPart>
    <w:docPart>
      <w:docPartPr>
        <w:name w:val="A652A62749F74E5EA49769751556E8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6EBAFF-DE41-4007-903A-AB62DA7DC0AB}"/>
      </w:docPartPr>
      <w:docPartBody>
        <w:p w:rsidR="002C2525" w:rsidRDefault="002C2525"/>
      </w:docPartBody>
    </w:docPart>
    <w:docPart>
      <w:docPartPr>
        <w:name w:val="06A63FD3F4FA4C4D81982B3F449235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008F1B-0CA2-4041-8D47-A8C3F94E8405}"/>
      </w:docPartPr>
      <w:docPartBody>
        <w:p w:rsidR="002C2525" w:rsidRDefault="002C2525"/>
      </w:docPartBody>
    </w:docPart>
    <w:docPart>
      <w:docPartPr>
        <w:name w:val="0A049F62975348C8B06D7529C2C891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B0E5EBA-22A4-4330-AF91-3C558F25DF5A}"/>
      </w:docPartPr>
      <w:docPartBody>
        <w:p w:rsidR="002C2525" w:rsidRDefault="002C2525"/>
      </w:docPartBody>
    </w:docPart>
    <w:docPart>
      <w:docPartPr>
        <w:name w:val="E848B46349004DF79FFF4860179DBF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7643D3-456C-4B4C-A864-FE8D9D2D3815}"/>
      </w:docPartPr>
      <w:docPartBody>
        <w:p w:rsidR="002C2525" w:rsidRDefault="002C2525"/>
      </w:docPartBody>
    </w:docPart>
    <w:docPart>
      <w:docPartPr>
        <w:name w:val="CE008A9B1AFB4A598496390EE7F705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798043-2B5E-4C97-B2F7-A2C8839F6E13}"/>
      </w:docPartPr>
      <w:docPartBody>
        <w:p w:rsidR="002C2525" w:rsidRDefault="002C2525"/>
      </w:docPartBody>
    </w:docPart>
    <w:docPart>
      <w:docPartPr>
        <w:name w:val="A8A4C0CC3D4F434FA9EE61C2493D15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0F7AB4-560D-4385-822B-024E6F580048}"/>
      </w:docPartPr>
      <w:docPartBody>
        <w:p w:rsidR="002C2525" w:rsidRDefault="002C2525"/>
      </w:docPartBody>
    </w:docPart>
    <w:docPart>
      <w:docPartPr>
        <w:name w:val="8DE35A13BA4743709B85EC487D5770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982E91-A1F7-41AA-9904-34D4F39DB833}"/>
      </w:docPartPr>
      <w:docPartBody>
        <w:p w:rsidR="002C2525" w:rsidRDefault="002C2525"/>
      </w:docPartBody>
    </w:docPart>
    <w:docPart>
      <w:docPartPr>
        <w:name w:val="667B3EAD078545179C69968A1CA2E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270988-1FC1-46F5-8CD9-4705FD7655CF}"/>
      </w:docPartPr>
      <w:docPartBody>
        <w:p w:rsidR="002C2525" w:rsidRDefault="002C2525"/>
      </w:docPartBody>
    </w:docPart>
    <w:docPart>
      <w:docPartPr>
        <w:name w:val="21FF9C2FAAF14ECD82E2343C70DD46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774A1C-7CC6-46C1-9833-784085D41BD9}"/>
      </w:docPartPr>
      <w:docPartBody>
        <w:p w:rsidR="002C2525" w:rsidRDefault="002C2525"/>
      </w:docPartBody>
    </w:docPart>
    <w:docPart>
      <w:docPartPr>
        <w:name w:val="A49C370595A84C938E53A7683AC2CD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685FFDF-9C7F-4742-9B83-4185D734E07E}"/>
      </w:docPartPr>
      <w:docPartBody>
        <w:p w:rsidR="002C2525" w:rsidRDefault="002C2525"/>
      </w:docPartBody>
    </w:docPart>
    <w:docPart>
      <w:docPartPr>
        <w:name w:val="1F32A1553FDF4506B6B35B3EB32CC0D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761156-7F32-4154-A58F-19FBE2178F45}"/>
      </w:docPartPr>
      <w:docPartBody>
        <w:p w:rsidR="002C2525" w:rsidRDefault="002C2525"/>
      </w:docPartBody>
    </w:docPart>
    <w:docPart>
      <w:docPartPr>
        <w:name w:val="1A5748585D31469690FF054A1C360E2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CE61B1-FE72-4ED0-9DF8-3DF2B2B760DF}"/>
      </w:docPartPr>
      <w:docPartBody>
        <w:p w:rsidR="002C2525" w:rsidRDefault="002C2525"/>
      </w:docPartBody>
    </w:docPart>
    <w:docPart>
      <w:docPartPr>
        <w:name w:val="9C71832713F54D18AF86F68E7CD9116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DCC5236-C8A0-4F6F-BB47-5D6A25A0BE93}"/>
      </w:docPartPr>
      <w:docPartBody>
        <w:p w:rsidR="002C2525" w:rsidRDefault="002C2525"/>
      </w:docPartBody>
    </w:docPart>
    <w:docPart>
      <w:docPartPr>
        <w:name w:val="5887B6406E6F4474B6F90CBD4FB770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701872-6173-4FE6-B22C-2856F7E5D2EE}"/>
      </w:docPartPr>
      <w:docPartBody>
        <w:p w:rsidR="002C2525" w:rsidRDefault="002C252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25"/>
    <w:rsid w:val="002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insertions>
  <A26Insertions001>A26SAgendapasses01A26NParticipant01</A26Insertions001>
  <A26Insertions002>A26SAgendapasses01A26NParticipant02</A26Insertions002>
  <A26Insertions003>A26SAgendapasses01A26NParticipant03</A26Insertions003>
</insertions>
</file>

<file path=customXml/item4.xml><?xml version="1.0" encoding="utf-8"?>
<params>
  <plidestinataire>Yves BADAROUX\n83 Impasse Grand Treillas\n\n\n30330 GAUJAC\n</plidestinataire>
  <courriela/>
  <courrielobjet/>
  <courrielmessage/>
  <courrieldestinataire/>
</param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10" ma:contentTypeDescription="Crée un document." ma:contentTypeScope="" ma:versionID="0b3036a9502ab462f6a5972824d02427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3b0a3d23065468439f4541d406c17a6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customXml/itemProps2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7724C-2A7C-4D05-9198-0BC87307646D}">
  <ds:schemaRefs/>
</ds:datastoreItem>
</file>

<file path=customXml/itemProps4.xml><?xml version="1.0" encoding="utf-8"?>
<ds:datastoreItem xmlns:ds="http://schemas.openxmlformats.org/officeDocument/2006/customXml" ds:itemID="{577E04AA-141A-4D4B-91B6-794C9BB9BDB5}">
  <ds:schemaRefs/>
</ds:datastoreItem>
</file>

<file path=customXml/itemProps5.xml><?xml version="1.0" encoding="utf-8"?>
<ds:datastoreItem xmlns:ds="http://schemas.openxmlformats.org/officeDocument/2006/customXml" ds:itemID="{30DFE3EB-0EA1-4669-BA6B-82AC9C240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D677F1A-13D0-45B3-A066-EB81E20264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RCD 1.dotx</Template>
  <TotalTime>0</TotalTime>
  <Pages>3</Pages>
  <Words>281</Words>
  <Characters>1605</Characters>
  <Application>Microsoft Office Word</Application>
  <DocSecurity>0</DocSecurity>
  <Lines>141</Lines>
  <Paragraphs>61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RCD 1.dotx</vt:lpstr>
    </vt:vector>
  </TitlesOfParts>
  <Company>Société Avensys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Société Avensys</dc:subject>
  <dc:creator>Zorha Souhaimi</dc:creator>
  <cp:keywords/>
  <dc:description/>
  <cp:lastModifiedBy>lea pruvot</cp:lastModifiedBy>
  <cp:revision>5</cp:revision>
  <cp:lastPrinted>2024-03-14T08:07:00Z</cp:lastPrinted>
  <dcterms:created xsi:type="dcterms:W3CDTF">2024-03-14T08:00:00Z</dcterms:created>
  <dcterms:modified xsi:type="dcterms:W3CDTF">2024-04-03T09:56:00Z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Yves BADAROUX</vt:lpwstr>
  </property>
  <property fmtid="{D5CDD505-2E9C-101B-9397-08002B2CF9AE}" pid="8" name="NbDestFusion">
    <vt:lpwstr/>
  </property>
  <property fmtid="{D5CDD505-2E9C-101B-9397-08002B2CF9AE}" pid="9" name="TacheNomAdresse">
    <vt:lpwstr>Yves BADAROUX</vt:lpwstr>
  </property>
  <property fmtid="{D5CDD505-2E9C-101B-9397-08002B2CF9AE}" pid="10" name="TacheAdresse1">
    <vt:lpwstr>83 Impasse Grand Treillas</vt:lpwstr>
  </property>
  <property fmtid="{D5CDD505-2E9C-101B-9397-08002B2CF9AE}" pid="11" name="TacheAdresse2">
    <vt:lpwstr/>
  </property>
  <property fmtid="{D5CDD505-2E9C-101B-9397-08002B2CF9AE}" pid="12" name="TacheAdresse23">
    <vt:lpwstr/>
  </property>
  <property fmtid="{D5CDD505-2E9C-101B-9397-08002B2CF9AE}" pid="13" name="TacheCP">
    <vt:lpwstr>30330</vt:lpwstr>
  </property>
  <property fmtid="{D5CDD505-2E9C-101B-9397-08002B2CF9AE}" pid="14" name="TacheVille">
    <vt:lpwstr>GAUJAC</vt:lpwstr>
  </property>
  <property fmtid="{D5CDD505-2E9C-101B-9397-08002B2CF9AE}" pid="15" name="TacheCivilite">
    <vt:lpwstr/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Rapport RCD 1 FABEX (Yves BADAROUX)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20231013160844</vt:lpwstr>
  </property>
  <property fmtid="{D5CDD505-2E9C-101B-9397-08002B2CF9AE}" pid="43" name="A26SDossiertechnique01Quest">
    <vt:lpwstr>Selectionner pièces techniques examinées</vt:lpwstr>
  </property>
  <property fmtid="{D5CDD505-2E9C-101B-9397-08002B2CF9AE}" pid="44" name="A26SAgendapasses01Quest">
    <vt:lpwstr>Selectionner date de RDV</vt:lpwstr>
  </property>
  <property fmtid="{D5CDD505-2E9C-101B-9397-08002B2CF9AE}" pid="45" name="A26SAgendapasses01Rech">
    <vt:lpwstr/>
  </property>
  <property fmtid="{D5CDD505-2E9C-101B-9397-08002B2CF9AE}" pid="46" name="A26SAgendapasses01A26NParticipant01Rech">
    <vt:lpwstr>RDVPresentRDVPresent</vt:lpwstr>
  </property>
  <property fmtid="{D5CDD505-2E9C-101B-9397-08002B2CF9AE}" pid="47" name="A26SAgendapasses01A26NParticipant02Rech">
    <vt:lpwstr>RDVAbsent</vt:lpwstr>
  </property>
  <property fmtid="{D5CDD505-2E9C-101B-9397-08002B2CF9AE}" pid="48" name="A26SInterDest01Rech">
    <vt:lpwstr>AdresseInter</vt:lpwstr>
  </property>
  <property fmtid="{D5CDD505-2E9C-101B-9397-08002B2CF9AE}" pid="49" name="A26SInterDest01Select">
    <vt:lpwstr>Tous</vt:lpwstr>
  </property>
  <property fmtid="{D5CDD505-2E9C-101B-9397-08002B2CF9AE}" pid="50" name="A26SInterDest01Quest">
    <vt:lpwstr/>
  </property>
  <property fmtid="{D5CDD505-2E9C-101B-9397-08002B2CF9AE}" pid="51" name="A26SAgendapasses01A26NParticipant03Quest">
    <vt:lpwstr/>
  </property>
  <property fmtid="{D5CDD505-2E9C-101B-9397-08002B2CF9AE}" pid="52" name="A26SAgendapasses01A26NParticipant03Rech">
    <vt:lpwstr>RDVExcuse</vt:lpwstr>
  </property>
  <property fmtid="{D5CDD505-2E9C-101B-9397-08002B2CF9AE}" pid="53" name="A26SAgendapasses01A26NParticipant02Quest">
    <vt:lpwstr/>
  </property>
  <property fmtid="{D5CDD505-2E9C-101B-9397-08002B2CF9AE}" pid="54" name="ModeleDot">
    <vt:lpwstr>C:\avensys\ace\trame\Rapport RCD 1.dotx</vt:lpwstr>
  </property>
  <property fmtid="{D5CDD505-2E9C-101B-9397-08002B2CF9AE}" pid="55" name="NumDossier15">
    <vt:lpwstr>202400100100422</vt:lpwstr>
  </property>
  <property fmtid="{D5CDD505-2E9C-101B-9397-08002B2CF9AE}" pid="56" name="AdresseIP">
    <vt:lpwstr>fabex.a26.fr</vt:lpwstr>
  </property>
  <property fmtid="{D5CDD505-2E9C-101B-9397-08002B2CF9AE}" pid="57" name="AffRefDossier">
    <vt:lpwstr>2024FAB100422</vt:lpwstr>
  </property>
  <property fmtid="{D5CDD505-2E9C-101B-9397-08002B2CF9AE}" pid="58" name="BureauCode">
    <vt:lpwstr>FAB</vt:lpwstr>
  </property>
  <property fmtid="{D5CDD505-2E9C-101B-9397-08002B2CF9AE}" pid="59" name="Definitif">
    <vt:lpwstr/>
  </property>
</Properties>
</file>