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2B761" w14:textId="77777777" w:rsidR="005E35A0" w:rsidRDefault="005E35A0"/>
    <w:p w14:paraId="63A1BB4F" w14:textId="77777777" w:rsidR="00C31A36" w:rsidRDefault="00C31A36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278"/>
        <w:gridCol w:w="6684"/>
      </w:tblGrid>
      <w:tr w:rsidR="00013F7D" w:rsidRPr="004E16B2" w14:paraId="462CC14F" w14:textId="77777777" w:rsidTr="005E35A0">
        <w:trPr>
          <w:trHeight w:val="747"/>
          <w:jc w:val="center"/>
        </w:trPr>
        <w:tc>
          <w:tcPr>
            <w:tcW w:w="9579" w:type="dxa"/>
            <w:gridSpan w:val="3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E9BB2F2" w14:textId="77777777" w:rsidR="00013F7D" w:rsidRPr="004E16B2" w:rsidRDefault="00013F7D" w:rsidP="00822EE3">
            <w:pPr>
              <w:jc w:val="center"/>
              <w:rPr>
                <w:rFonts w:cstheme="minorHAnsi"/>
                <w:b/>
                <w:bCs/>
                <w:color w:val="3186B5"/>
              </w:rPr>
            </w:pPr>
            <w:r w:rsidRPr="004E16B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EXPERTISE </w:t>
            </w:r>
            <w:r w:rsidR="00CC18EE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 xml:space="preserve">RESPONSABILITE </w:t>
            </w:r>
            <w:r w:rsidR="005F6A22">
              <w:rPr>
                <w:rFonts w:cstheme="minorHAnsi"/>
                <w:b/>
                <w:bCs/>
                <w:color w:val="FFFFFF" w:themeColor="background1"/>
                <w:sz w:val="44"/>
                <w:szCs w:val="44"/>
              </w:rPr>
              <w:t>DECENNALE</w:t>
            </w:r>
          </w:p>
        </w:tc>
      </w:tr>
      <w:tr w:rsidR="00013F7D" w14:paraId="25D9B088" w14:textId="77777777" w:rsidTr="005E35A0">
        <w:trPr>
          <w:trHeight w:val="721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vAlign w:val="center"/>
          </w:tcPr>
          <w:p w14:paraId="3E00D3E8" w14:textId="77777777" w:rsidR="00013F7D" w:rsidRPr="00FC3D64" w:rsidRDefault="00013F7D" w:rsidP="00822EE3">
            <w:pPr>
              <w:jc w:val="center"/>
              <w:rPr>
                <w:b/>
                <w:bCs/>
                <w:color w:val="3186B5"/>
                <w:sz w:val="26"/>
                <w:szCs w:val="26"/>
              </w:rPr>
            </w:pPr>
            <w:r w:rsidRPr="00FC3D64">
              <w:rPr>
                <w:b/>
                <w:bCs/>
                <w:color w:val="3186B5"/>
                <w:sz w:val="26"/>
                <w:szCs w:val="26"/>
              </w:rPr>
              <w:t xml:space="preserve">Le 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begin"/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instrText xml:space="preserve"> TIME \@ "d MMMM yyyy" </w:instrTex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separate"/>
            </w:r>
            <w:r w:rsidR="00045772">
              <w:rPr>
                <w:b/>
                <w:bCs/>
                <w:noProof/>
                <w:color w:val="3186B5"/>
                <w:sz w:val="26"/>
                <w:szCs w:val="26"/>
              </w:rPr>
              <w:t>30 mars 2024</w:t>
            </w:r>
            <w:r w:rsidR="00B555BE">
              <w:rPr>
                <w:b/>
                <w:bCs/>
                <w:color w:val="3186B5"/>
                <w:sz w:val="26"/>
                <w:szCs w:val="26"/>
              </w:rPr>
              <w:fldChar w:fldCharType="end"/>
            </w:r>
          </w:p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40CE4DD0" w14:textId="77777777" w:rsidR="00013F7D" w:rsidRDefault="00013F7D" w:rsidP="00822EE3"/>
        </w:tc>
        <w:tc>
          <w:tcPr>
            <w:tcW w:w="6684" w:type="dxa"/>
            <w:vAlign w:val="center"/>
          </w:tcPr>
          <w:p w14:paraId="458BF8EF" w14:textId="77777777" w:rsidR="00013F7D" w:rsidRDefault="00013F7D" w:rsidP="00822EE3"/>
        </w:tc>
      </w:tr>
      <w:tr w:rsidR="00013F7D" w:rsidRPr="004A00C3" w14:paraId="5BCAC51A" w14:textId="77777777" w:rsidTr="00D90B93">
        <w:trPr>
          <w:trHeight w:val="113"/>
          <w:jc w:val="center"/>
        </w:trPr>
        <w:tc>
          <w:tcPr>
            <w:tcW w:w="2617" w:type="dxa"/>
            <w:vMerge w:val="restart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B5624BA" w14:textId="77777777" w:rsidR="00013F7D" w:rsidRPr="004E16B2" w:rsidRDefault="00013F7D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Comp"/>
              <w:tag w:val="A26LINomComp"/>
              <w:id w:val="1697886166"/>
              <w:placeholder>
                <w:docPart w:val="5B496D7B459B4BCAB01B1845C5F2F8C0"/>
              </w:placeholder>
              <w15:color w:val="0000FF"/>
            </w:sdtPr>
            <w:sdtEndPr/>
            <w:sdtContent>
              <w:p w14:paraId="22CBCCD0" w14:textId="77777777" w:rsidR="00013F7D" w:rsidRPr="00D451EA" w:rsidRDefault="00045772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MAF</w:t>
                </w:r>
              </w:p>
            </w:sdtContent>
          </w:sdt>
        </w:tc>
        <w:tc>
          <w:tcPr>
            <w:tcW w:w="278" w:type="dxa"/>
            <w:vMerge w:val="restart"/>
            <w:tcBorders>
              <w:left w:val="single" w:sz="24" w:space="0" w:color="3186B5"/>
            </w:tcBorders>
            <w:vAlign w:val="center"/>
          </w:tcPr>
          <w:p w14:paraId="7F7D07D9" w14:textId="77777777" w:rsidR="00013F7D" w:rsidRDefault="00013F7D" w:rsidP="00822EE3"/>
        </w:tc>
        <w:tc>
          <w:tcPr>
            <w:tcW w:w="6684" w:type="dxa"/>
            <w:tcBorders>
              <w:bottom w:val="thickThinMediumGap" w:sz="24" w:space="0" w:color="404040" w:themeColor="text1" w:themeTint="BF"/>
            </w:tcBorders>
            <w:vAlign w:val="center"/>
          </w:tcPr>
          <w:p w14:paraId="7AA30A30" w14:textId="77777777" w:rsidR="00013F7D" w:rsidRPr="004A00C3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013F7D" w:rsidRPr="00A435B7" w14:paraId="4FFB2E35" w14:textId="77777777" w:rsidTr="00D90B93">
        <w:trPr>
          <w:trHeight w:val="851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0CF8656B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30576DB9" w14:textId="77777777" w:rsidR="00013F7D" w:rsidRDefault="00013F7D" w:rsidP="00822EE3"/>
        </w:tc>
        <w:tc>
          <w:tcPr>
            <w:tcW w:w="6684" w:type="dxa"/>
            <w:tcBorders>
              <w:top w:val="thickThinMediumGap" w:sz="24" w:space="0" w:color="404040" w:themeColor="text1" w:themeTint="BF"/>
              <w:bottom w:val="thinThickMediumGap" w:sz="24" w:space="0" w:color="404040" w:themeColor="text1" w:themeTint="BF"/>
            </w:tcBorders>
            <w:vAlign w:val="center"/>
          </w:tcPr>
          <w:p w14:paraId="2519205C" w14:textId="77777777" w:rsidR="0065359E" w:rsidRPr="00A435B7" w:rsidRDefault="00A47615" w:rsidP="00136CF3">
            <w:pPr>
              <w:jc w:val="center"/>
              <w:rPr>
                <w:b/>
                <w:bCs/>
                <w:color w:val="7F7F7F" w:themeColor="text1" w:themeTint="80"/>
                <w:sz w:val="36"/>
                <w:szCs w:val="36"/>
              </w:rPr>
            </w:pP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RAPPORT 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DE RECONNAISSANCE </w:t>
            </w:r>
            <w:r w:rsidRPr="00A47615">
              <w:rPr>
                <w:b/>
                <w:bCs/>
                <w:color w:val="404040" w:themeColor="text1" w:themeTint="BF"/>
                <w:sz w:val="36"/>
                <w:szCs w:val="36"/>
                <w:highlight w:val="yellow"/>
              </w:rPr>
              <w:t>ou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D’EXPERTISE</w:t>
            </w:r>
            <w:r>
              <w:rPr>
                <w:b/>
                <w:bCs/>
                <w:color w:val="404040" w:themeColor="text1" w:themeTint="BF"/>
                <w:sz w:val="36"/>
                <w:szCs w:val="36"/>
              </w:rPr>
              <w:t xml:space="preserve"> </w:t>
            </w:r>
            <w:r w:rsidRPr="00D90B93">
              <w:rPr>
                <w:b/>
                <w:bCs/>
                <w:color w:val="404040" w:themeColor="text1" w:themeTint="BF"/>
                <w:sz w:val="36"/>
                <w:szCs w:val="36"/>
              </w:rPr>
              <w:t>(N°1)</w:t>
            </w:r>
          </w:p>
        </w:tc>
      </w:tr>
      <w:tr w:rsidR="00013F7D" w:rsidRPr="00085547" w14:paraId="0FD9C6B6" w14:textId="77777777" w:rsidTr="00D90B93">
        <w:trPr>
          <w:trHeight w:val="113"/>
          <w:jc w:val="center"/>
        </w:trPr>
        <w:tc>
          <w:tcPr>
            <w:tcW w:w="2617" w:type="dxa"/>
            <w:vMerge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2287759" w14:textId="77777777" w:rsidR="00013F7D" w:rsidRPr="004E16B2" w:rsidRDefault="00013F7D" w:rsidP="00822EE3">
            <w:pPr>
              <w:spacing w:before="120" w:after="120"/>
              <w:rPr>
                <w:color w:val="FFFFFF" w:themeColor="background1"/>
                <w:sz w:val="26"/>
                <w:szCs w:val="26"/>
                <w:u w:val="single"/>
              </w:rPr>
            </w:pPr>
          </w:p>
        </w:tc>
        <w:tc>
          <w:tcPr>
            <w:tcW w:w="278" w:type="dxa"/>
            <w:vMerge/>
            <w:tcBorders>
              <w:left w:val="single" w:sz="24" w:space="0" w:color="3186B5"/>
            </w:tcBorders>
            <w:vAlign w:val="center"/>
          </w:tcPr>
          <w:p w14:paraId="15779835" w14:textId="77777777" w:rsidR="00013F7D" w:rsidRDefault="00013F7D" w:rsidP="00822EE3"/>
        </w:tc>
        <w:tc>
          <w:tcPr>
            <w:tcW w:w="6684" w:type="dxa"/>
            <w:tcBorders>
              <w:top w:val="thinThickMediumGap" w:sz="24" w:space="0" w:color="404040" w:themeColor="text1" w:themeTint="BF"/>
            </w:tcBorders>
            <w:vAlign w:val="center"/>
          </w:tcPr>
          <w:p w14:paraId="2816DAEF" w14:textId="77777777" w:rsidR="00013F7D" w:rsidRPr="00085547" w:rsidRDefault="00013F7D" w:rsidP="00822EE3">
            <w:pPr>
              <w:jc w:val="center"/>
              <w:rPr>
                <w:b/>
                <w:bCs/>
                <w:color w:val="7F7F7F" w:themeColor="text1" w:themeTint="80"/>
                <w:sz w:val="4"/>
                <w:szCs w:val="4"/>
              </w:rPr>
            </w:pPr>
          </w:p>
        </w:tc>
      </w:tr>
      <w:tr w:rsidR="00A47615" w14:paraId="509B82F3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30A8FD53" w14:textId="77777777" w:rsidR="00A47615" w:rsidRPr="004E16B2" w:rsidRDefault="00A47615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mandant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DosCie"/>
              <w:tag w:val="A26LINDosCie"/>
              <w:id w:val="1801416545"/>
              <w:placeholder>
                <w:docPart w:val="2E62A83D9EED4A9D954384B0789671C5"/>
              </w:placeholder>
              <w15:color w:val="0000FF"/>
            </w:sdtPr>
            <w:sdtEndPr/>
            <w:sdtContent>
              <w:p w14:paraId="5E0B1E62" w14:textId="77777777" w:rsidR="00A47615" w:rsidRPr="00D451EA" w:rsidRDefault="00045772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MA-23-220-3316697-E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6B998F82" w14:textId="77777777" w:rsidR="00A47615" w:rsidRDefault="00A47615" w:rsidP="00822EE3"/>
        </w:tc>
        <w:tc>
          <w:tcPr>
            <w:tcW w:w="6684" w:type="dxa"/>
            <w:vMerge w:val="restart"/>
            <w:vAlign w:val="center"/>
          </w:tcPr>
          <w:p w14:paraId="7D235C5E" w14:textId="77777777" w:rsidR="00A47615" w:rsidRDefault="00A47615" w:rsidP="00822EE3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7938B6" wp14:editId="7F8141A1">
                      <wp:simplePos x="0" y="0"/>
                      <wp:positionH relativeFrom="column">
                        <wp:posOffset>121009</wp:posOffset>
                      </wp:positionH>
                      <wp:positionV relativeFrom="paragraph">
                        <wp:posOffset>6322</wp:posOffset>
                      </wp:positionV>
                      <wp:extent cx="3848431" cy="2751152"/>
                      <wp:effectExtent l="0" t="0" r="0" b="0"/>
                      <wp:wrapNone/>
                      <wp:docPr id="2" name="Zone de text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48431" cy="275115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92AC79F" w14:textId="77777777" w:rsidR="00A47615" w:rsidRDefault="00A47615" w:rsidP="0033136A">
                                  <w:pPr>
                                    <w:jc w:val="center"/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INCLUDEPICTURE "</w:instrText>
                                  </w:r>
                                  <w:fldSimple w:instr=" DDE ACE DossierCours ResUrlPhoto \* CHARFORMAT \t  \* MERGEFORMAT \* MERGEFORMAT ">
                                    <w:r w:rsidR="00045772">
                                      <w:rPr>
                                        <w:noProof/>
                                      </w:rPr>
                                      <w:instrText>https://fabex.a26.fr/dossier/api/Download.ashx?type=photo&amp;numdoss=202300100100334&amp;code=20-03-24%20(20240327180308)&amp;fichier=029.jpg</w:instrText>
                                    </w:r>
                                  </w:fldSimple>
                                  <w:r>
                                    <w:instrText xml:space="preserve">" \d </w:instrText>
                                  </w:r>
                                  <w:r w:rsidR="00045772">
                                    <w:fldChar w:fldCharType="separate"/>
                                  </w:r>
                                  <w:r w:rsidR="00045772">
                                    <w:pict w14:anchorId="524AB84E">
                                      <v:shape id="_x0000_i1031" type="#_x0000_t75" style="width:278.25pt;height:208.5pt">
                                        <v:imagedata r:id="rId13"/>
                                      </v:shape>
                                    </w:pict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27938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left:0;text-align:left;margin-left:9.55pt;margin-top:.5pt;width:303.05pt;height:216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" fillcolor="white [3201]" stroked="f" strokeweight=".5pt">
                      <v:textbox>
                        <w:txbxContent>
                          <w:p w14:paraId="492AC79F" w14:textId="77777777" w:rsidR="00A47615" w:rsidRDefault="00A47615" w:rsidP="0033136A">
                            <w:pPr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</w:instrText>
                            </w:r>
                            <w:fldSimple w:instr=" DDE ACE DossierCours ResUrlPhoto \* CHARFORMAT \t  \* MERGEFORMAT \* MERGEFORMAT ">
                              <w:r w:rsidR="00045772">
                                <w:rPr>
                                  <w:noProof/>
                                </w:rPr>
                                <w:instrText>https://fabex.a26.fr/dossier/api/Download.ashx?type=photo&amp;numdoss=202300100100334&amp;code=20-03-24%20(20240327180308)&amp;fichier=029.jpg</w:instrText>
                              </w:r>
                            </w:fldSimple>
                            <w:r>
                              <w:instrText xml:space="preserve">" \d </w:instrText>
                            </w:r>
                            <w:r w:rsidR="00045772">
                              <w:fldChar w:fldCharType="separate"/>
                            </w:r>
                            <w:r w:rsidR="00045772">
                              <w:pict w14:anchorId="524AB84E">
                                <v:shape id="_x0000_i1031" type="#_x0000_t75" style="width:278.25pt;height:208.5pt">
                                  <v:imagedata r:id="rId14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47615" w14:paraId="4A997CBA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8FB8768" w14:textId="77777777" w:rsidR="00A47615" w:rsidRPr="004E16B2" w:rsidRDefault="00A47615" w:rsidP="003A714E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Gestionnaire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Gest"/>
              <w:tag w:val="A26LINomGest"/>
              <w:id w:val="1502853039"/>
              <w:placeholder>
                <w:docPart w:val="EDCAFF65AECD4A73A3F3C4340A01E791"/>
              </w:placeholder>
              <w15:color w:val="0000FF"/>
            </w:sdtPr>
            <w:sdtEndPr/>
            <w:sdtContent>
              <w:p w14:paraId="64868688" w14:textId="77777777" w:rsidR="00A47615" w:rsidRPr="00D451EA" w:rsidRDefault="00045772" w:rsidP="00822EE3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Nebya TERFOUS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17E40306" w14:textId="77777777" w:rsidR="00A47615" w:rsidRDefault="00A47615" w:rsidP="00822EE3"/>
        </w:tc>
        <w:tc>
          <w:tcPr>
            <w:tcW w:w="6684" w:type="dxa"/>
            <w:vMerge/>
            <w:vAlign w:val="center"/>
          </w:tcPr>
          <w:p w14:paraId="2154BB13" w14:textId="77777777" w:rsidR="00A47615" w:rsidRDefault="00A47615" w:rsidP="00822EE3">
            <w:pPr>
              <w:jc w:val="center"/>
            </w:pPr>
          </w:p>
        </w:tc>
      </w:tr>
      <w:tr w:rsidR="00A47615" w14:paraId="267667E2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D52C794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Référence FABEX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AffRefDossier"/>
              <w:tag w:val="A26LIAffRefDossier"/>
              <w:id w:val="-204024284"/>
              <w:placeholder>
                <w:docPart w:val="94BB79C0580440A1AB60EBDADDD397D3"/>
              </w:placeholder>
              <w15:color w:val="0000FF"/>
            </w:sdtPr>
            <w:sdtEndPr/>
            <w:sdtContent>
              <w:p w14:paraId="6BBF7B10" w14:textId="77777777" w:rsidR="00A47615" w:rsidRPr="00D451EA" w:rsidRDefault="00045772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2023FAB100334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2BE11039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74381479" w14:textId="77777777" w:rsidR="00A47615" w:rsidRDefault="00A47615" w:rsidP="005F6A22"/>
        </w:tc>
      </w:tr>
      <w:tr w:rsidR="00A47615" w14:paraId="534E568C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277C21BE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Expert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Experts"/>
              <w:tag w:val="A26LINomExperts"/>
              <w:id w:val="1281842872"/>
              <w:placeholder>
                <w:docPart w:val="FD4C73C1E5D042F383606FA1403AC5C9"/>
              </w:placeholder>
              <w15:color w:val="0000FF"/>
            </w:sdtPr>
            <w:sdtEndPr/>
            <w:sdtContent>
              <w:p w14:paraId="60274B4A" w14:textId="77777777" w:rsidR="00A47615" w:rsidRPr="00D451EA" w:rsidRDefault="00045772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BILLON François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E804AD8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7AC42F0F" w14:textId="77777777" w:rsidR="00A47615" w:rsidRDefault="00A47615" w:rsidP="00CE080A">
            <w:pPr>
              <w:jc w:val="center"/>
            </w:pPr>
          </w:p>
        </w:tc>
      </w:tr>
      <w:tr w:rsidR="00A47615" w:rsidRPr="00800FD4" w14:paraId="064FFD28" w14:textId="77777777" w:rsidTr="008D0427">
        <w:trPr>
          <w:trHeight w:hRule="exact" w:val="173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7F5B1BB0" w14:textId="77777777" w:rsidR="00A47615" w:rsidRPr="004E16B2" w:rsidRDefault="00A47615" w:rsidP="005F6A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Opération de construction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ResNom"/>
              <w:tag w:val="A26LIResNom"/>
              <w:id w:val="1603376406"/>
              <w:placeholder>
                <w:docPart w:val="AB41359405D94C76AF6F4AB724592FC9"/>
              </w:placeholder>
              <w15:color w:val="0000FF"/>
            </w:sdtPr>
            <w:sdtEndPr/>
            <w:sdtContent>
              <w:p w14:paraId="65421F2E" w14:textId="77777777" w:rsidR="00A47615" w:rsidRPr="00D451EA" w:rsidRDefault="00045772" w:rsidP="005F6A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Consorts CAROL- NOUVEL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34B30572" w14:textId="77777777" w:rsidR="00A47615" w:rsidRDefault="00A47615" w:rsidP="005F6A22"/>
        </w:tc>
        <w:tc>
          <w:tcPr>
            <w:tcW w:w="6684" w:type="dxa"/>
            <w:vMerge w:val="restart"/>
            <w:vAlign w:val="bottom"/>
          </w:tcPr>
          <w:tbl>
            <w:tblPr>
              <w:tblStyle w:val="Grilledutableau"/>
              <w:tblpPr w:leftFromText="141" w:rightFromText="141" w:vertAnchor="page" w:horzAnchor="margin" w:tblpXSpec="center" w:tblpY="1"/>
              <w:tblOverlap w:val="never"/>
              <w:tblW w:w="0" w:type="auto"/>
              <w:tblBorders>
                <w:insideH w:val="single" w:sz="2" w:space="0" w:color="000000" w:themeColor="text1"/>
                <w:insideV w:val="single" w:sz="2" w:space="0" w:color="000000" w:themeColor="text1"/>
              </w:tblBorders>
              <w:tblLook w:val="04A0" w:firstRow="1" w:lastRow="0" w:firstColumn="1" w:lastColumn="0" w:noHBand="0" w:noVBand="1"/>
            </w:tblPr>
            <w:tblGrid>
              <w:gridCol w:w="4183"/>
              <w:gridCol w:w="1515"/>
            </w:tblGrid>
            <w:tr w:rsidR="00A47615" w:rsidRPr="00800FD4" w14:paraId="2E065FE6" w14:textId="77777777" w:rsidTr="00A47615">
              <w:trPr>
                <w:trHeight w:val="292"/>
              </w:trPr>
              <w:tc>
                <w:tcPr>
                  <w:tcW w:w="5698" w:type="dxa"/>
                  <w:gridSpan w:val="2"/>
                  <w:vAlign w:val="center"/>
                </w:tcPr>
                <w:p w14:paraId="52E4C92B" w14:textId="77777777" w:rsidR="00A47615" w:rsidRPr="00800FD4" w:rsidRDefault="00A47615" w:rsidP="00A47615">
                  <w:pPr>
                    <w:ind w:left="169"/>
                    <w:jc w:val="center"/>
                    <w:rPr>
                      <w:b/>
                      <w:bCs/>
                      <w:color w:val="7F7F7F" w:themeColor="text1" w:themeTint="80"/>
                      <w:sz w:val="18"/>
                      <w:szCs w:val="18"/>
                    </w:rPr>
                  </w:pPr>
                  <w:r w:rsidRPr="005E7F32">
                    <w:rPr>
                      <w:b/>
                      <w:bCs/>
                      <w:sz w:val="18"/>
                      <w:szCs w:val="18"/>
                    </w:rPr>
                    <w:t>Chronologie du dossier</w:t>
                  </w:r>
                </w:p>
              </w:tc>
            </w:tr>
            <w:tr w:rsidR="00A47615" w:rsidRPr="00800FD4" w14:paraId="2BD387AD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4599B5E6" w14:textId="77777777" w:rsidR="00A47615" w:rsidRPr="004F6B16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 w:rsidRPr="004F6B16">
                    <w:rPr>
                      <w:sz w:val="18"/>
                      <w:szCs w:val="18"/>
                    </w:rPr>
                    <w:t>Déclaration de sinistre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Decl"/>
                  <w:tag w:val="A26LIDecl"/>
                  <w:id w:val="339674849"/>
                  <w:placeholder>
                    <w:docPart w:val="A932B43268944949A3142D182FB9B475"/>
                  </w:placeholder>
                  <w15:color w:val="0000FF"/>
                </w:sdtPr>
                <w:sdtEndPr/>
                <w:sdtContent>
                  <w:tc>
                    <w:tcPr>
                      <w:tcW w:w="1515" w:type="dxa"/>
                      <w:vAlign w:val="center"/>
                    </w:tcPr>
                    <w:p w14:paraId="34E40D00" w14:textId="77777777" w:rsidR="00A47615" w:rsidRPr="004F6B16" w:rsidRDefault="00045772" w:rsidP="00A47615">
                      <w:pPr>
                        <w:ind w:right="2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14/09/2023</w:t>
                      </w:r>
                    </w:p>
                  </w:tc>
                </w:sdtContent>
              </w:sdt>
            </w:tr>
            <w:tr w:rsidR="00A47615" w:rsidRPr="00800FD4" w14:paraId="2BD16397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6D08C70B" w14:textId="77777777" w:rsidR="00A47615" w:rsidRPr="004F6B16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Réception mission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RMission"/>
                  <w:tag w:val="A26LIRMission"/>
                  <w:id w:val="1474940370"/>
                  <w:placeholder>
                    <w:docPart w:val="B7A5EFC16B7A4542A905E8B4DA1988DB"/>
                  </w:placeholder>
                  <w15:color w:val="0000FF"/>
                </w:sdtPr>
                <w:sdtEndPr/>
                <w:sdtContent>
                  <w:tc>
                    <w:tcPr>
                      <w:tcW w:w="1515" w:type="dxa"/>
                      <w:vAlign w:val="center"/>
                    </w:tcPr>
                    <w:p w14:paraId="04C8F0FA" w14:textId="77777777" w:rsidR="00A47615" w:rsidRPr="004F6B16" w:rsidRDefault="00045772" w:rsidP="00A47615">
                      <w:pPr>
                        <w:ind w:right="2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21/11/2023</w:t>
                      </w:r>
                    </w:p>
                  </w:tc>
                </w:sdtContent>
              </w:sdt>
            </w:tr>
            <w:tr w:rsidR="00A47615" w:rsidRPr="00800FD4" w14:paraId="556A383A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1AE6573F" w14:textId="77777777" w:rsidR="00A47615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Réunion</w:t>
                  </w:r>
                </w:p>
              </w:tc>
              <w:sdt>
                <w:sdtPr>
                  <w:rPr>
                    <w:sz w:val="18"/>
                    <w:szCs w:val="18"/>
                  </w:rPr>
                  <w:alias w:val="A26-PVisiteCourt"/>
                  <w:tag w:val="A26LIPVisiteCourt"/>
                  <w:id w:val="1091893685"/>
                  <w:placeholder>
                    <w:docPart w:val="7EDDDAEA31164EAA802ED7E6DE89FD6E"/>
                  </w:placeholder>
                  <w15:color w:val="0000FF"/>
                </w:sdtPr>
                <w:sdtEndPr/>
                <w:sdtContent>
                  <w:tc>
                    <w:tcPr>
                      <w:tcW w:w="1515" w:type="dxa"/>
                      <w:vAlign w:val="center"/>
                    </w:tcPr>
                    <w:p w14:paraId="11ADD8FE" w14:textId="77777777" w:rsidR="00A47615" w:rsidRPr="004F6B16" w:rsidRDefault="00045772" w:rsidP="00A47615">
                      <w:pPr>
                        <w:ind w:right="22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20/03/2024</w:t>
                      </w:r>
                    </w:p>
                  </w:tc>
                </w:sdtContent>
              </w:sdt>
            </w:tr>
            <w:tr w:rsidR="00A47615" w:rsidRPr="00800FD4" w14:paraId="242BACD2" w14:textId="77777777" w:rsidTr="00A47615">
              <w:trPr>
                <w:trHeight w:val="292"/>
              </w:trPr>
              <w:tc>
                <w:tcPr>
                  <w:tcW w:w="4183" w:type="dxa"/>
                  <w:vAlign w:val="center"/>
                </w:tcPr>
                <w:p w14:paraId="66FBEC80" w14:textId="77777777" w:rsidR="00A47615" w:rsidRDefault="00A47615" w:rsidP="00A47615">
                  <w:pPr>
                    <w:ind w:right="164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Rapport (n°1)</w:t>
                  </w:r>
                </w:p>
              </w:tc>
              <w:tc>
                <w:tcPr>
                  <w:tcW w:w="1515" w:type="dxa"/>
                  <w:vAlign w:val="center"/>
                </w:tcPr>
                <w:p w14:paraId="69ACC5C3" w14:textId="77777777" w:rsidR="00A47615" w:rsidRPr="004F6B16" w:rsidRDefault="00A47615" w:rsidP="00A47615">
                  <w:pPr>
                    <w:ind w:right="22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/>
                  </w:r>
                  <w:r>
                    <w:rPr>
                      <w:sz w:val="18"/>
                      <w:szCs w:val="18"/>
                    </w:rPr>
                    <w:instrText xml:space="preserve"> TIME \@ "dd/MM/yyyy" </w:instrText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 w:rsidR="00045772">
                    <w:rPr>
                      <w:noProof/>
                      <w:sz w:val="18"/>
                      <w:szCs w:val="18"/>
                    </w:rPr>
                    <w:t>30/03/2024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3A91CC1B" w14:textId="77777777" w:rsidR="00A47615" w:rsidRPr="00800FD4" w:rsidRDefault="00A47615" w:rsidP="005F6A22">
            <w:pPr>
              <w:rPr>
                <w:sz w:val="18"/>
                <w:szCs w:val="18"/>
              </w:rPr>
            </w:pPr>
          </w:p>
        </w:tc>
      </w:tr>
      <w:tr w:rsidR="00A47615" w14:paraId="437FB54C" w14:textId="77777777" w:rsidTr="00F06295">
        <w:trPr>
          <w:trHeight w:hRule="exact" w:val="1418"/>
          <w:jc w:val="center"/>
        </w:trPr>
        <w:tc>
          <w:tcPr>
            <w:tcW w:w="2617" w:type="dxa"/>
            <w:tcBorders>
              <w:top w:val="single" w:sz="24" w:space="0" w:color="3186B5"/>
              <w:left w:val="single" w:sz="24" w:space="0" w:color="3186B5"/>
              <w:bottom w:val="single" w:sz="24" w:space="0" w:color="3186B5"/>
              <w:right w:val="single" w:sz="24" w:space="0" w:color="3186B5"/>
            </w:tcBorders>
            <w:shd w:val="clear" w:color="auto" w:fill="3186B5"/>
            <w:vAlign w:val="center"/>
          </w:tcPr>
          <w:p w14:paraId="45AF96BC" w14:textId="77777777" w:rsidR="00A47615" w:rsidRPr="004E16B2" w:rsidRDefault="00A47615" w:rsidP="00113B22">
            <w:pPr>
              <w:spacing w:before="120" w:after="120"/>
              <w:jc w:val="left"/>
              <w:rPr>
                <w:color w:val="FFFFFF" w:themeColor="background1"/>
                <w:sz w:val="26"/>
                <w:szCs w:val="26"/>
                <w:u w:val="single"/>
              </w:rPr>
            </w:pPr>
            <w:r>
              <w:rPr>
                <w:color w:val="FFFFFF" w:themeColor="background1"/>
                <w:sz w:val="26"/>
                <w:szCs w:val="26"/>
                <w:u w:val="single"/>
              </w:rPr>
              <w:t>Assuré</w:t>
            </w:r>
            <w:r w:rsidRPr="004E16B2">
              <w:rPr>
                <w:color w:val="FFFFFF" w:themeColor="background1"/>
                <w:sz w:val="26"/>
                <w:szCs w:val="26"/>
                <w:u w:val="single"/>
              </w:rPr>
              <w:t> :</w:t>
            </w:r>
          </w:p>
          <w:sdt>
            <w:sdtPr>
              <w:rPr>
                <w:b/>
                <w:bCs/>
                <w:color w:val="FFFFFF" w:themeColor="background1"/>
                <w:sz w:val="24"/>
                <w:szCs w:val="24"/>
              </w:rPr>
              <w:alias w:val="A26-NomSous"/>
              <w:tag w:val="A26LINomSous"/>
              <w:id w:val="-833988340"/>
              <w:placeholder>
                <w:docPart w:val="58971C0341F6466584723A87F371585D"/>
              </w:placeholder>
              <w15:color w:val="0000FF"/>
            </w:sdtPr>
            <w:sdtEndPr/>
            <w:sdtContent>
              <w:p w14:paraId="7C3694C4" w14:textId="77777777" w:rsidR="00A47615" w:rsidRPr="00D451EA" w:rsidRDefault="00045772" w:rsidP="00113B22">
                <w:pPr>
                  <w:spacing w:before="120" w:after="120"/>
                  <w:jc w:val="right"/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</w:pPr>
                <w:r>
                  <w:rPr>
                    <w:b/>
                    <w:bCs/>
                    <w:color w:val="FFFFFF" w:themeColor="background1"/>
                    <w:sz w:val="24"/>
                    <w:szCs w:val="24"/>
                  </w:rPr>
                  <w:t>FRUTUOSO Léa</w:t>
                </w:r>
              </w:p>
            </w:sdtContent>
          </w:sdt>
        </w:tc>
        <w:tc>
          <w:tcPr>
            <w:tcW w:w="278" w:type="dxa"/>
            <w:tcBorders>
              <w:left w:val="single" w:sz="24" w:space="0" w:color="3186B5"/>
            </w:tcBorders>
            <w:vAlign w:val="center"/>
          </w:tcPr>
          <w:p w14:paraId="54F627AD" w14:textId="77777777" w:rsidR="00A47615" w:rsidRDefault="00A47615" w:rsidP="005F6A22"/>
        </w:tc>
        <w:tc>
          <w:tcPr>
            <w:tcW w:w="6684" w:type="dxa"/>
            <w:vMerge/>
            <w:vAlign w:val="center"/>
          </w:tcPr>
          <w:p w14:paraId="025CF716" w14:textId="77777777" w:rsidR="00A47615" w:rsidRDefault="00A47615" w:rsidP="005F6A22"/>
        </w:tc>
      </w:tr>
    </w:tbl>
    <w:p w14:paraId="155B0832" w14:textId="77777777" w:rsidR="001904B5" w:rsidRDefault="001904B5">
      <w:pPr>
        <w:jc w:val="left"/>
        <w:rPr>
          <w:lang w:eastAsia="ja-JP"/>
        </w:rPr>
      </w:pPr>
      <w:r>
        <w:rPr>
          <w:lang w:eastAsia="ja-JP"/>
        </w:rPr>
        <w:br w:type="page"/>
      </w:r>
    </w:p>
    <w:p w14:paraId="605619A3" w14:textId="77777777" w:rsidR="001904B5" w:rsidRDefault="001904B5" w:rsidP="001904B5">
      <w:pPr>
        <w:pStyle w:val="Titre1"/>
      </w:pPr>
      <w:r w:rsidRPr="00DF15C1">
        <w:lastRenderedPageBreak/>
        <w:t>RENSEIGNEMENTS ADMINISTRATIFS</w:t>
      </w:r>
    </w:p>
    <w:p w14:paraId="62227A40" w14:textId="77777777" w:rsidR="001904B5" w:rsidRDefault="001904B5" w:rsidP="00130507">
      <w:pPr>
        <w:rPr>
          <w:lang w:eastAsia="ja-JP"/>
        </w:rPr>
      </w:pPr>
    </w:p>
    <w:tbl>
      <w:tblPr>
        <w:tblStyle w:val="Grilledutableau"/>
        <w:tblW w:w="963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2126"/>
        <w:gridCol w:w="5944"/>
      </w:tblGrid>
      <w:tr w:rsidR="00251211" w14:paraId="595E21D5" w14:textId="77777777" w:rsidTr="0073053A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bottom w:val="single" w:sz="4" w:space="0" w:color="3186B5"/>
            </w:tcBorders>
            <w:vAlign w:val="center"/>
          </w:tcPr>
          <w:p w14:paraId="5FB8C2A3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2F7F1C">
              <w:rPr>
                <w:rFonts w:asciiTheme="majorHAnsi" w:hAnsiTheme="majorHAnsi" w:cstheme="majorHAnsi"/>
                <w:color w:val="3186B5"/>
              </w:rPr>
              <w:t>SOUSCRIPTEUR (OU ASSURE)</w:t>
            </w:r>
          </w:p>
        </w:tc>
        <w:tc>
          <w:tcPr>
            <w:tcW w:w="2126" w:type="dxa"/>
            <w:vAlign w:val="center"/>
          </w:tcPr>
          <w:p w14:paraId="4E0FDBCD" w14:textId="77777777" w:rsidR="00251211" w:rsidRPr="002F7F1C" w:rsidRDefault="00251211" w:rsidP="007B1320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Nom</w:t>
            </w:r>
            <w:r w:rsidRPr="00177A12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Sous"/>
            <w:tag w:val="A26LINomSous"/>
            <w:id w:val="-69888533"/>
            <w:placeholder>
              <w:docPart w:val="3D225A9B236946E48F723EB9ADA06346"/>
            </w:placeholder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51703996" w14:textId="77777777" w:rsidR="00251211" w:rsidRPr="002F7F1C" w:rsidRDefault="00045772" w:rsidP="007B1320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FRUTUOSO Léa</w:t>
                </w:r>
              </w:p>
            </w:tc>
          </w:sdtContent>
        </w:sdt>
      </w:tr>
      <w:tr w:rsidR="00251211" w14:paraId="306E39C1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B44C944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68E9E3DB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Adresse</w:t>
            </w:r>
            <w:r w:rsidRPr="00177A12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6FD74490" w14:textId="77777777" w:rsidR="00251211" w:rsidRDefault="00251211" w:rsidP="007B1320">
            <w:pPr>
              <w:ind w:left="-113"/>
            </w:pP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1"/>
                <w:tag w:val="A26LIAdrSous1"/>
                <w:id w:val="1526143629"/>
                <w:placeholder>
                  <w:docPart w:val="5C36EFF4F6E84E64A4956064E243109A"/>
                </w:placeholder>
                <w15:color w:val="0000FF"/>
              </w:sdtPr>
              <w:sdtEndPr/>
              <w:sdtContent>
                <w:r w:rsidR="00045772">
                  <w:instrText>6 rue des Clairettes</w:instrText>
                </w:r>
              </w:sdtContent>
            </w:sdt>
            <w:r>
              <w:instrText>" = "" "" "</w:instrText>
            </w:r>
            <w:sdt>
              <w:sdtPr>
                <w:alias w:val="A26-AdrSous1"/>
                <w:tag w:val="A26LIAdrSous1"/>
                <w:id w:val="-954336104"/>
                <w:placeholder>
                  <w:docPart w:val="2EE62199E64B4C0FBC97556389092062"/>
                </w:placeholder>
                <w15:color w:val="0000FF"/>
              </w:sdtPr>
              <w:sdtEndPr/>
              <w:sdtContent>
                <w:r w:rsidR="00045772">
                  <w:instrText>6 rue des Clairettes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045772">
              <w:rPr>
                <w:noProof/>
              </w:rPr>
              <w:t>6 rue des Clairettes</w: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"/>
                <w:tag w:val="A26LIAdrSous2"/>
                <w:id w:val="-477916435"/>
                <w:placeholder>
                  <w:docPart w:val="BE37C741731549DAAA9E4DE698EB4360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"/>
                <w:tag w:val="A26LIAdrSous2"/>
                <w:id w:val="-1848250223"/>
                <w:placeholder>
                  <w:docPart w:val="919DDB39B5EF42B0998B625D13AC8B5E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23"/>
                <w:tag w:val="A26LIAdrSous23"/>
                <w:id w:val="462075788"/>
                <w:placeholder>
                  <w:docPart w:val="9A17F1E8B96C4A728FE7DB9C985B8A0A"/>
                </w:placeholder>
                <w:showingPlcHdr/>
                <w15:color w:val="0000FF"/>
              </w:sdtPr>
              <w:sdtEndPr/>
              <w:sdtContent/>
            </w:sdt>
            <w:r>
              <w:instrText>" = "" "" "</w:instrText>
            </w:r>
            <w:sdt>
              <w:sdtPr>
                <w:alias w:val="A26-AdrSous23"/>
                <w:tag w:val="A26LIAdrSous23"/>
                <w:id w:val="-1246410450"/>
                <w:placeholder>
                  <w:docPart w:val="81D3D65547994E41943AB9570668B70F"/>
                </w:placeholder>
                <w:showingPlcHdr/>
                <w15:color w:val="0000FF"/>
              </w:sdtPr>
              <w:sdtEndPr/>
              <w:sdtContent/>
            </w:sdt>
            <w:r>
              <w:instrText xml:space="preserve">" </w:instrText>
            </w:r>
            <w:r>
              <w:fldChar w:fldCharType="end"/>
            </w:r>
            <w:r>
              <w:fldChar w:fldCharType="begin"/>
            </w:r>
            <w:r>
              <w:instrText xml:space="preserve"> IF "</w:instrText>
            </w:r>
            <w:sdt>
              <w:sdtPr>
                <w:alias w:val="A26-AdrSous3"/>
                <w:tag w:val="A26LIAdrSous3"/>
                <w:id w:val="-2050987913"/>
                <w:placeholder>
                  <w:docPart w:val="A438EF346FE84E3F8BECEF2DAB07A79B"/>
                </w:placeholder>
                <w15:color w:val="0000FF"/>
              </w:sdtPr>
              <w:sdtEndPr/>
              <w:sdtContent>
                <w:r w:rsidR="00045772">
                  <w:instrText>34090 MONTPELLIER</w:instrText>
                </w:r>
              </w:sdtContent>
            </w:sdt>
            <w:r>
              <w:instrText>" = "" "" "</w:instrText>
            </w:r>
            <w:sdt>
              <w:sdtPr>
                <w:alias w:val="A26-AdrSous3"/>
                <w:tag w:val="A26LIAdrSous3"/>
                <w:id w:val="-1459103121"/>
                <w:placeholder>
                  <w:docPart w:val="CBC0C435F6D04BE7B78266866692C91E"/>
                </w:placeholder>
                <w15:color w:val="0000FF"/>
              </w:sdtPr>
              <w:sdtEndPr/>
              <w:sdtContent>
                <w:r w:rsidR="00045772">
                  <w:instrText>34090 MONTPELLIER</w:instrText>
                </w:r>
              </w:sdtContent>
            </w:sdt>
            <w:r>
              <w:instrText xml:space="preserve">" </w:instrText>
            </w:r>
            <w:r>
              <w:fldChar w:fldCharType="separate"/>
            </w:r>
            <w:r w:rsidR="00045772">
              <w:rPr>
                <w:noProof/>
              </w:rPr>
              <w:t>34090 MONTPELLIER</w:t>
            </w:r>
            <w:r>
              <w:fldChar w:fldCharType="end"/>
            </w:r>
          </w:p>
        </w:tc>
      </w:tr>
      <w:tr w:rsidR="008C3B6F" w14:paraId="28DD832E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FAA7B41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1A4733CC" w14:textId="77777777" w:rsidR="008C3B6F" w:rsidRDefault="00037AD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SIREN</w:t>
            </w:r>
            <w:r w:rsidR="00A47615">
              <w:rPr>
                <w:b/>
              </w:rPr>
              <w:t> :</w:t>
            </w:r>
          </w:p>
        </w:tc>
        <w:sdt>
          <w:sdtPr>
            <w:alias w:val="A26-SiretSous"/>
            <w:tag w:val="A26LISiretSous"/>
            <w:id w:val="1571161335"/>
            <w:placeholder>
              <w:docPart w:val="C4CD52192D964C9CBAC89DACD1C4CD10"/>
            </w:placeholder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389AE204" w14:textId="77777777" w:rsidR="008C3B6F" w:rsidRDefault="00045772" w:rsidP="007B1320">
                <w:pPr>
                  <w:ind w:left="-113"/>
                </w:pPr>
                <w:r>
                  <w:t>800349623</w:t>
                </w:r>
              </w:p>
            </w:tc>
          </w:sdtContent>
        </w:sdt>
      </w:tr>
      <w:tr w:rsidR="008C3B6F" w14:paraId="791C431C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54FE3960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37EC0486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Forme juridique</w:t>
            </w:r>
            <w:r w:rsidR="00A47615">
              <w:rPr>
                <w:b/>
              </w:rPr>
              <w:t> :</w:t>
            </w:r>
          </w:p>
        </w:tc>
        <w:sdt>
          <w:sdtPr>
            <w:alias w:val="A26-LibelleStatutAssure"/>
            <w:tag w:val="A26LILibelleStatutAssure"/>
            <w:id w:val="1742061471"/>
            <w:placeholder>
              <w:docPart w:val="7C60504DDECB4F5498507F19328A0D69"/>
            </w:placeholder>
            <w:showingPlcHdr/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74764AB0" w14:textId="77777777" w:rsidR="008C3B6F" w:rsidRDefault="008C3B6F" w:rsidP="007B1320">
                <w:pPr>
                  <w:ind w:left="-113"/>
                </w:pPr>
              </w:p>
            </w:tc>
          </w:sdtContent>
        </w:sdt>
      </w:tr>
      <w:tr w:rsidR="00251211" w14:paraId="59F423ED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C478F11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tcBorders>
              <w:bottom w:val="single" w:sz="4" w:space="0" w:color="3186B5"/>
            </w:tcBorders>
            <w:vAlign w:val="center"/>
          </w:tcPr>
          <w:p w14:paraId="70486FCA" w14:textId="77777777" w:rsidR="00251211" w:rsidRDefault="00251211" w:rsidP="007B1320">
            <w:pPr>
              <w:spacing w:after="120"/>
              <w:ind w:left="-52" w:right="-202"/>
            </w:pPr>
            <w:r>
              <w:rPr>
                <w:b/>
              </w:rPr>
              <w:t>En activité</w:t>
            </w:r>
            <w:r w:rsidRPr="00177A12">
              <w:rPr>
                <w:b/>
              </w:rPr>
              <w:t xml:space="preserve"> :</w:t>
            </w:r>
          </w:p>
        </w:tc>
        <w:sdt>
          <w:sdtPr>
            <w:alias w:val="A26-ActiviteSous"/>
            <w:tag w:val="A26LIActiviteSous"/>
            <w:id w:val="738288503"/>
            <w:placeholder>
              <w:docPart w:val="5480313F552E48D1AE7CC51007A36D26"/>
            </w:placeholder>
            <w15:color w:val="0000FF"/>
          </w:sdtPr>
          <w:sdtEndPr/>
          <w:sdtContent>
            <w:tc>
              <w:tcPr>
                <w:tcW w:w="5944" w:type="dxa"/>
                <w:tcBorders>
                  <w:bottom w:val="single" w:sz="4" w:space="0" w:color="3186B5"/>
                </w:tcBorders>
                <w:vAlign w:val="center"/>
              </w:tcPr>
              <w:p w14:paraId="25F598D0" w14:textId="77777777" w:rsidR="00251211" w:rsidRDefault="00045772" w:rsidP="007B1320">
                <w:pPr>
                  <w:spacing w:after="120"/>
                  <w:ind w:left="-113"/>
                </w:pPr>
                <w:r>
                  <w:t>Oui</w:t>
                </w:r>
              </w:p>
            </w:tc>
          </w:sdtContent>
        </w:sdt>
      </w:tr>
      <w:tr w:rsidR="00251211" w14:paraId="1030D755" w14:textId="77777777" w:rsidTr="0073053A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</w:tcBorders>
            <w:vAlign w:val="center"/>
          </w:tcPr>
          <w:p w14:paraId="06131611" w14:textId="77777777" w:rsidR="00251211" w:rsidRPr="00D52297" w:rsidRDefault="00251211" w:rsidP="007B1320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CONTRAT D’ASSURANCE</w:t>
            </w:r>
          </w:p>
        </w:tc>
        <w:tc>
          <w:tcPr>
            <w:tcW w:w="2126" w:type="dxa"/>
            <w:tcBorders>
              <w:top w:val="single" w:sz="4" w:space="0" w:color="3186B5"/>
            </w:tcBorders>
            <w:vAlign w:val="center"/>
          </w:tcPr>
          <w:p w14:paraId="25422AEC" w14:textId="77777777" w:rsidR="00251211" w:rsidRDefault="00251211" w:rsidP="007B1320">
            <w:pPr>
              <w:spacing w:before="120"/>
              <w:ind w:left="-52" w:right="-202"/>
            </w:pPr>
            <w:r>
              <w:rPr>
                <w:b/>
              </w:rPr>
              <w:t>Nom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tcBorders>
              <w:top w:val="single" w:sz="4" w:space="0" w:color="3186B5"/>
            </w:tcBorders>
            <w:vAlign w:val="center"/>
          </w:tcPr>
          <w:p w14:paraId="767561AB" w14:textId="77777777" w:rsidR="00251211" w:rsidRDefault="00251211" w:rsidP="007B1320">
            <w:pPr>
              <w:spacing w:before="120"/>
              <w:ind w:left="-113"/>
            </w:pPr>
          </w:p>
        </w:tc>
      </w:tr>
      <w:tr w:rsidR="00251211" w14:paraId="0E2E6725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3CC1953F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698762A8" w14:textId="77777777" w:rsidR="00251211" w:rsidRDefault="00251211" w:rsidP="007B1320">
            <w:pPr>
              <w:ind w:left="-52" w:right="-202"/>
            </w:pPr>
            <w:r w:rsidRPr="00177A12">
              <w:rPr>
                <w:b/>
              </w:rPr>
              <w:t xml:space="preserve">N° de </w:t>
            </w:r>
            <w:r>
              <w:rPr>
                <w:b/>
              </w:rPr>
              <w:t>police</w:t>
            </w:r>
            <w:r w:rsidRPr="00177A12">
              <w:rPr>
                <w:b/>
              </w:rPr>
              <w:t xml:space="preserve"> :</w:t>
            </w:r>
          </w:p>
        </w:tc>
        <w:sdt>
          <w:sdtPr>
            <w:alias w:val="A26-Police"/>
            <w:tag w:val="A26LIPolice"/>
            <w:id w:val="649484408"/>
            <w:placeholder>
              <w:docPart w:val="905476D121754447A00E38B533C6B4AD"/>
            </w:placeholder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09E0BFE5" w14:textId="77777777" w:rsidR="00251211" w:rsidRDefault="00045772" w:rsidP="007B1320">
                <w:pPr>
                  <w:ind w:left="-113"/>
                </w:pPr>
                <w:r>
                  <w:t>157870 B</w:t>
                </w:r>
              </w:p>
            </w:tc>
          </w:sdtContent>
        </w:sdt>
      </w:tr>
      <w:tr w:rsidR="00251211" w14:paraId="0466DAB9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2537BDB3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66754BE6" w14:textId="77777777" w:rsidR="00251211" w:rsidRDefault="00113B22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CP consultées</w:t>
            </w:r>
            <w:r w:rsidR="00251211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3CEDA885" w14:textId="77777777" w:rsidR="00251211" w:rsidRDefault="00251211" w:rsidP="007B1320">
            <w:pPr>
              <w:ind w:left="-113"/>
            </w:pPr>
            <w:r w:rsidRPr="00726167">
              <w:t xml:space="preserve">oui </w:t>
            </w:r>
            <w:sdt>
              <w:sdtPr>
                <w:id w:val="315313552"/>
                <w14:checkbox>
                  <w14:checked w14:val="1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726167">
                  <w:sym w:font="Wingdings" w:char="F0FE"/>
                </w:r>
              </w:sdtContent>
            </w:sdt>
            <w:r w:rsidRPr="00726167">
              <w:tab/>
            </w:r>
            <w:r w:rsidRPr="00726167">
              <w:tab/>
              <w:t xml:space="preserve">non </w:t>
            </w:r>
            <w:sdt>
              <w:sdtPr>
                <w:id w:val="-3293688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Pr="00726167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</w:tr>
      <w:tr w:rsidR="00251211" w14:paraId="15A0B620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78E1ADF7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04DBD6DE" w14:textId="77777777" w:rsidR="00251211" w:rsidRDefault="0025121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Date d’effet</w:t>
            </w:r>
            <w:r w:rsidR="00A47615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00CEB920" w14:textId="77777777" w:rsidR="00251211" w:rsidRDefault="00251211" w:rsidP="007B1320">
            <w:pPr>
              <w:ind w:left="-113"/>
            </w:pPr>
          </w:p>
        </w:tc>
      </w:tr>
      <w:tr w:rsidR="00251211" w14:paraId="436B9352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5177B7A0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78CC5DD6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Date de résiliation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vAlign w:val="center"/>
          </w:tcPr>
          <w:p w14:paraId="5338C1B1" w14:textId="77777777" w:rsidR="00251211" w:rsidRDefault="00251211" w:rsidP="007B1320">
            <w:pPr>
              <w:ind w:left="-113"/>
            </w:pPr>
          </w:p>
        </w:tc>
      </w:tr>
      <w:tr w:rsidR="008C3B6F" w14:paraId="2AE7FA50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vAlign w:val="center"/>
          </w:tcPr>
          <w:p w14:paraId="10FF7979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33E3D1C7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Franchise</w:t>
            </w:r>
            <w:r w:rsidR="00A47615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45F38952" w14:textId="77777777" w:rsidR="008C3B6F" w:rsidRDefault="008C3B6F" w:rsidP="007B1320">
            <w:pPr>
              <w:ind w:left="-113"/>
            </w:pPr>
          </w:p>
        </w:tc>
      </w:tr>
      <w:tr w:rsidR="00251211" w14:paraId="0F288C3A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bottom w:val="single" w:sz="4" w:space="0" w:color="3186B5"/>
            </w:tcBorders>
            <w:vAlign w:val="center"/>
          </w:tcPr>
          <w:p w14:paraId="207A9BA4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tcBorders>
              <w:bottom w:val="single" w:sz="4" w:space="0" w:color="3186B5"/>
            </w:tcBorders>
            <w:vAlign w:val="center"/>
          </w:tcPr>
          <w:p w14:paraId="1AB1AE7C" w14:textId="77777777" w:rsidR="00251211" w:rsidRPr="00177A12" w:rsidRDefault="00251211" w:rsidP="007B1320">
            <w:pPr>
              <w:spacing w:after="120"/>
              <w:ind w:left="-52" w:right="-202"/>
              <w:rPr>
                <w:b/>
              </w:rPr>
            </w:pPr>
            <w:r>
              <w:rPr>
                <w:b/>
              </w:rPr>
              <w:t>Activités souscrites</w:t>
            </w:r>
            <w:r w:rsidRPr="00177A12">
              <w:rPr>
                <w:b/>
              </w:rPr>
              <w:t> :</w:t>
            </w:r>
          </w:p>
        </w:tc>
        <w:tc>
          <w:tcPr>
            <w:tcW w:w="5944" w:type="dxa"/>
            <w:tcBorders>
              <w:bottom w:val="single" w:sz="4" w:space="0" w:color="3186B5"/>
            </w:tcBorders>
            <w:vAlign w:val="center"/>
          </w:tcPr>
          <w:p w14:paraId="2D7F7E99" w14:textId="77777777" w:rsidR="00251211" w:rsidRDefault="00251211" w:rsidP="007B1320">
            <w:pPr>
              <w:spacing w:after="120"/>
              <w:ind w:left="-113"/>
            </w:pPr>
          </w:p>
        </w:tc>
      </w:tr>
      <w:tr w:rsidR="00251211" w14:paraId="6AC8C1F7" w14:textId="77777777" w:rsidTr="0073053A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1983BFA" w14:textId="77777777" w:rsidR="00251211" w:rsidRPr="00D52297" w:rsidRDefault="00251211" w:rsidP="007B1320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 w:rsidRPr="00D52297">
              <w:rPr>
                <w:rFonts w:asciiTheme="majorHAnsi" w:hAnsiTheme="majorHAnsi" w:cstheme="majorHAnsi"/>
                <w:color w:val="3186B5"/>
              </w:rPr>
              <w:t>OPERATION DE CONSTRUCTION</w:t>
            </w:r>
          </w:p>
        </w:tc>
        <w:tc>
          <w:tcPr>
            <w:tcW w:w="2126" w:type="dxa"/>
            <w:tcBorders>
              <w:top w:val="single" w:sz="4" w:space="0" w:color="3186B5"/>
            </w:tcBorders>
            <w:vAlign w:val="center"/>
          </w:tcPr>
          <w:p w14:paraId="6841B46B" w14:textId="77777777" w:rsidR="00251211" w:rsidRDefault="00251211" w:rsidP="007B1320">
            <w:pPr>
              <w:spacing w:before="120"/>
              <w:ind w:left="-52" w:right="-202"/>
            </w:pPr>
            <w:r w:rsidRPr="00177A12">
              <w:rPr>
                <w:b/>
              </w:rPr>
              <w:t>Nom :</w:t>
            </w:r>
          </w:p>
        </w:tc>
        <w:sdt>
          <w:sdtPr>
            <w:alias w:val="A26-ResNom"/>
            <w:tag w:val="A26LIResNom"/>
            <w:id w:val="-1968419721"/>
            <w:placeholder>
              <w:docPart w:val="B05142B5A1AC498DBD1CA3DFFC2AC37C"/>
            </w:placeholder>
            <w15:color w:val="0000FF"/>
          </w:sdtPr>
          <w:sdtEndPr/>
          <w:sdtContent>
            <w:tc>
              <w:tcPr>
                <w:tcW w:w="5944" w:type="dxa"/>
                <w:tcBorders>
                  <w:top w:val="single" w:sz="4" w:space="0" w:color="3186B5"/>
                </w:tcBorders>
                <w:vAlign w:val="center"/>
              </w:tcPr>
              <w:p w14:paraId="3BB35B77" w14:textId="77777777" w:rsidR="00251211" w:rsidRDefault="00045772" w:rsidP="007B1320">
                <w:pPr>
                  <w:spacing w:before="120"/>
                  <w:ind w:left="-113"/>
                </w:pPr>
                <w:r>
                  <w:t>Consorts CAROL- NOUVEL</w:t>
                </w:r>
              </w:p>
            </w:tc>
          </w:sdtContent>
        </w:sdt>
      </w:tr>
      <w:tr w:rsidR="00251211" w14:paraId="43294C83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2C6037D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71809578" w14:textId="77777777" w:rsidR="00251211" w:rsidRPr="001A2B41" w:rsidRDefault="00251211" w:rsidP="007B1320">
            <w:pPr>
              <w:ind w:left="-52" w:right="-202"/>
              <w:rPr>
                <w:b/>
              </w:rPr>
            </w:pPr>
            <w:r w:rsidRPr="00177A12">
              <w:rPr>
                <w:b/>
              </w:rPr>
              <w:t>Adresse :</w:t>
            </w:r>
          </w:p>
        </w:tc>
        <w:tc>
          <w:tcPr>
            <w:tcW w:w="5944" w:type="dxa"/>
            <w:vAlign w:val="center"/>
          </w:tcPr>
          <w:p w14:paraId="6CF30C3C" w14:textId="77777777" w:rsidR="00251211" w:rsidRPr="001A2B41" w:rsidRDefault="00045772" w:rsidP="007B1320">
            <w:pPr>
              <w:ind w:left="-113"/>
              <w:rPr>
                <w:bCs/>
              </w:rPr>
            </w:pPr>
            <w:sdt>
              <w:sdtPr>
                <w:rPr>
                  <w:bCs/>
                </w:rPr>
                <w:alias w:val="A26-ResAdr1"/>
                <w:tag w:val="A26LIResAdr1"/>
                <w:id w:val="802360112"/>
                <w:placeholder>
                  <w:docPart w:val="5D52F6F2C41A4F41B83D07491A60AF63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Lieudit Babara</w:t>
                </w:r>
              </w:sdtContent>
            </w:sdt>
            <w:r w:rsidR="00251211" w:rsidRPr="001A2B41">
              <w:rPr>
                <w:bCs/>
              </w:rPr>
              <w:fldChar w:fldCharType="begin"/>
            </w:r>
            <w:r w:rsidR="00251211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1292169618"/>
                <w:placeholder>
                  <w:docPart w:val="4E8074D027E346A08E174AFCCF2CDE2C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Lieudit Babara</w:instrText>
                </w:r>
              </w:sdtContent>
            </w:sdt>
            <w:r w:rsidR="00251211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"/>
                <w:tag w:val="A26LIAdrAffaire2"/>
                <w:id w:val="-903911609"/>
                <w:placeholder>
                  <w:docPart w:val="BD679502A97841E2A4F4080B2A8995A9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Lieudit Babara</w:instrText>
                </w:r>
              </w:sdtContent>
            </w:sdt>
            <w:r w:rsidR="00251211" w:rsidRPr="001A2B41">
              <w:rPr>
                <w:bCs/>
              </w:rPr>
              <w:instrText xml:space="preserve">" </w:instrText>
            </w:r>
            <w:r w:rsidR="00251211" w:rsidRPr="001A2B41">
              <w:rPr>
                <w:bCs/>
              </w:rPr>
              <w:fldChar w:fldCharType="separate"/>
            </w:r>
            <w:r w:rsidRPr="001A2B41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Lieudit Babara</w:t>
            </w:r>
            <w:r w:rsidR="00251211" w:rsidRPr="001A2B41">
              <w:rPr>
                <w:bCs/>
              </w:rPr>
              <w:fldChar w:fldCharType="end"/>
            </w:r>
            <w:r w:rsidR="00251211" w:rsidRPr="001A2B41">
              <w:rPr>
                <w:bCs/>
              </w:rPr>
              <w:fldChar w:fldCharType="begin"/>
            </w:r>
            <w:r w:rsidR="00251211" w:rsidRPr="001A2B41"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1816753316"/>
                <w:placeholder>
                  <w:docPart w:val="C35F107C37C3434BB09E6592542512F8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en haut de la rue dernier bâtiment (Atelier)</w:instrText>
                </w:r>
              </w:sdtContent>
            </w:sdt>
            <w:r w:rsidR="00251211" w:rsidRPr="001A2B41">
              <w:rPr>
                <w:bCs/>
              </w:rPr>
              <w:instrText xml:space="preserve">" = "" "" " </w:instrText>
            </w:r>
            <w:sdt>
              <w:sdtPr>
                <w:rPr>
                  <w:bCs/>
                </w:rPr>
                <w:alias w:val="A26-AdrAffaire23"/>
                <w:tag w:val="A26LIAdrAffaire23"/>
                <w:id w:val="-342008419"/>
                <w:placeholder>
                  <w:docPart w:val="5141E138E81E41C3AD5E745628D6416D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instrText>en haut de la rue dernier bâtiment (Atelier)</w:instrText>
                </w:r>
              </w:sdtContent>
            </w:sdt>
            <w:r w:rsidR="00251211" w:rsidRPr="001A2B41">
              <w:rPr>
                <w:bCs/>
              </w:rPr>
              <w:instrText xml:space="preserve">" </w:instrText>
            </w:r>
            <w:r w:rsidR="00251211" w:rsidRPr="001A2B41">
              <w:rPr>
                <w:bCs/>
              </w:rPr>
              <w:fldChar w:fldCharType="separate"/>
            </w:r>
            <w:r w:rsidRPr="001A2B41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en haut de la rue dernier bâtiment (Atelier)</w:t>
            </w:r>
            <w:r w:rsidR="00251211" w:rsidRPr="001A2B41">
              <w:rPr>
                <w:bCs/>
              </w:rPr>
              <w:fldChar w:fldCharType="end"/>
            </w:r>
            <w:r w:rsidR="00251211" w:rsidRPr="001A2B41">
              <w:rPr>
                <w:bCs/>
              </w:rPr>
              <w:t xml:space="preserve">, </w:t>
            </w:r>
            <w:sdt>
              <w:sdtPr>
                <w:rPr>
                  <w:bCs/>
                </w:rPr>
                <w:alias w:val="A26-ResCP"/>
                <w:tag w:val="A26LIResCP"/>
                <w:id w:val="2124955693"/>
                <w:placeholder>
                  <w:docPart w:val="A63C7082CC434E5C9A8A1C4DF23B2B91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34270</w:t>
                </w:r>
              </w:sdtContent>
            </w:sdt>
            <w:r w:rsidR="00251211" w:rsidRPr="001A2B41">
              <w:rPr>
                <w:bCs/>
              </w:rPr>
              <w:t xml:space="preserve"> </w:t>
            </w:r>
            <w:sdt>
              <w:sdtPr>
                <w:rPr>
                  <w:bCs/>
                </w:rPr>
                <w:alias w:val="A26-ResVille"/>
                <w:tag w:val="A26LIResVille"/>
                <w:id w:val="1902246425"/>
                <w:placeholder>
                  <w:docPart w:val="33BEDB759672460FAF94BF9A71933502"/>
                </w:placeholder>
                <w15:color w:val="0000FF"/>
              </w:sdtPr>
              <w:sdtEndPr/>
              <w:sdtContent>
                <w:r>
                  <w:rPr>
                    <w:bCs/>
                  </w:rPr>
                  <w:t>VACQUIERES</w:t>
                </w:r>
              </w:sdtContent>
            </w:sdt>
          </w:p>
        </w:tc>
      </w:tr>
      <w:tr w:rsidR="00251211" w14:paraId="3281AA7C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2691B07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353EA26D" w14:textId="77777777" w:rsidR="00251211" w:rsidRDefault="00251211" w:rsidP="007B1320">
            <w:pPr>
              <w:ind w:left="-52" w:right="-202"/>
            </w:pPr>
            <w:r w:rsidRPr="00177A12">
              <w:rPr>
                <w:b/>
              </w:rPr>
              <w:t>Description :</w:t>
            </w:r>
          </w:p>
        </w:tc>
        <w:tc>
          <w:tcPr>
            <w:tcW w:w="5944" w:type="dxa"/>
            <w:vAlign w:val="center"/>
          </w:tcPr>
          <w:p w14:paraId="3EEA02FE" w14:textId="77777777" w:rsidR="00251211" w:rsidRDefault="00251211" w:rsidP="007B1320">
            <w:pPr>
              <w:ind w:left="-113"/>
            </w:pPr>
          </w:p>
        </w:tc>
      </w:tr>
      <w:tr w:rsidR="00251211" w14:paraId="02BA77BE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3761337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53CBF959" w14:textId="77777777" w:rsidR="00251211" w:rsidRDefault="00251211" w:rsidP="007B1320">
            <w:pPr>
              <w:ind w:left="-52" w:right="-202"/>
            </w:pPr>
            <w:r w:rsidRPr="00177A12">
              <w:rPr>
                <w:b/>
              </w:rPr>
              <w:t>DROC :</w:t>
            </w:r>
          </w:p>
        </w:tc>
        <w:sdt>
          <w:sdtPr>
            <w:alias w:val="A26-DROC"/>
            <w:tag w:val="A26LIDROC"/>
            <w:id w:val="964083646"/>
            <w:placeholder>
              <w:docPart w:val="043F87EEA7F64391996E80DDC44F07EA"/>
            </w:placeholder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5329B967" w14:textId="77777777" w:rsidR="00251211" w:rsidRDefault="00045772" w:rsidP="007B1320">
                <w:pPr>
                  <w:ind w:left="-113"/>
                </w:pPr>
                <w:r>
                  <w:t>09/03/2016</w:t>
                </w:r>
              </w:p>
            </w:tc>
          </w:sdtContent>
        </w:sdt>
      </w:tr>
      <w:tr w:rsidR="00251211" w14:paraId="3F6B37C6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469066E6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2CC86C36" w14:textId="77777777" w:rsidR="00251211" w:rsidRDefault="00251211" w:rsidP="007B1320">
            <w:pPr>
              <w:ind w:left="-52" w:right="-202"/>
            </w:pPr>
            <w:r w:rsidRPr="00177A12">
              <w:rPr>
                <w:b/>
              </w:rPr>
              <w:t>Réception :</w:t>
            </w:r>
          </w:p>
        </w:tc>
        <w:tc>
          <w:tcPr>
            <w:tcW w:w="5944" w:type="dxa"/>
            <w:vAlign w:val="center"/>
          </w:tcPr>
          <w:p w14:paraId="1FEC1841" w14:textId="77777777" w:rsidR="00251211" w:rsidRDefault="00251211" w:rsidP="007B1320">
            <w:pPr>
              <w:ind w:left="-113"/>
            </w:pPr>
          </w:p>
        </w:tc>
      </w:tr>
      <w:tr w:rsidR="00251211" w14:paraId="6DDDFFCC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F478FAF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475FDD81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Coût</w:t>
            </w:r>
            <w:r w:rsidRPr="00177A12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43C168CB" w14:textId="77777777" w:rsidR="00251211" w:rsidRDefault="00251211" w:rsidP="007B1320">
            <w:pPr>
              <w:ind w:left="-113"/>
            </w:pPr>
          </w:p>
        </w:tc>
      </w:tr>
      <w:tr w:rsidR="008C3B6F" w14:paraId="50C9A7EA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78AB1CF5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5782D9EA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Police DO</w:t>
            </w:r>
            <w:r w:rsidR="00A47615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51EECA09" w14:textId="77777777" w:rsidR="008C3B6F" w:rsidRDefault="008C3B6F" w:rsidP="007B1320">
            <w:pPr>
              <w:ind w:left="-113"/>
            </w:pPr>
          </w:p>
        </w:tc>
      </w:tr>
      <w:tr w:rsidR="00251211" w14:paraId="0118782E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33BA462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tcBorders>
              <w:bottom w:val="single" w:sz="4" w:space="0" w:color="3186B5"/>
            </w:tcBorders>
            <w:vAlign w:val="center"/>
          </w:tcPr>
          <w:p w14:paraId="021E1E6B" w14:textId="77777777" w:rsidR="00251211" w:rsidRDefault="008C3B6F" w:rsidP="007B1320">
            <w:pPr>
              <w:spacing w:after="120"/>
              <w:ind w:left="-52" w:right="-202"/>
            </w:pPr>
            <w:r>
              <w:rPr>
                <w:b/>
              </w:rPr>
              <w:t>Propriétaire actuel</w:t>
            </w:r>
            <w:r w:rsidR="00251211" w:rsidRPr="00177A12">
              <w:rPr>
                <w:b/>
              </w:rPr>
              <w:t> :</w:t>
            </w:r>
          </w:p>
        </w:tc>
        <w:tc>
          <w:tcPr>
            <w:tcW w:w="5944" w:type="dxa"/>
            <w:tcBorders>
              <w:bottom w:val="single" w:sz="4" w:space="0" w:color="3186B5"/>
            </w:tcBorders>
            <w:vAlign w:val="center"/>
          </w:tcPr>
          <w:p w14:paraId="5881A80A" w14:textId="77777777" w:rsidR="00251211" w:rsidRDefault="00251211" w:rsidP="007B1320">
            <w:pPr>
              <w:spacing w:after="120"/>
              <w:ind w:left="-113"/>
            </w:pPr>
          </w:p>
        </w:tc>
      </w:tr>
      <w:tr w:rsidR="00251211" w14:paraId="66AFE4A6" w14:textId="77777777" w:rsidTr="0073053A">
        <w:trPr>
          <w:cantSplit/>
          <w:trHeight w:val="284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2C74073" w14:textId="77777777" w:rsidR="00251211" w:rsidRPr="00D52297" w:rsidRDefault="00251211" w:rsidP="007B1320">
            <w:pPr>
              <w:spacing w:before="6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MARCHE DE L’ASSURE</w:t>
            </w:r>
          </w:p>
        </w:tc>
        <w:tc>
          <w:tcPr>
            <w:tcW w:w="2126" w:type="dxa"/>
            <w:tcBorders>
              <w:top w:val="single" w:sz="4" w:space="0" w:color="3186B5"/>
            </w:tcBorders>
            <w:vAlign w:val="center"/>
          </w:tcPr>
          <w:p w14:paraId="5100370C" w14:textId="77777777" w:rsidR="00251211" w:rsidRDefault="00251211" w:rsidP="007B1320">
            <w:pPr>
              <w:spacing w:before="120"/>
              <w:ind w:left="-52" w:right="-202"/>
            </w:pPr>
            <w:r>
              <w:rPr>
                <w:b/>
              </w:rPr>
              <w:t>Nature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tcBorders>
              <w:top w:val="single" w:sz="4" w:space="0" w:color="3186B5"/>
            </w:tcBorders>
            <w:vAlign w:val="center"/>
          </w:tcPr>
          <w:p w14:paraId="104CA057" w14:textId="77777777" w:rsidR="00251211" w:rsidRDefault="00251211" w:rsidP="007B1320">
            <w:pPr>
              <w:spacing w:before="120"/>
              <w:ind w:left="-113"/>
            </w:pPr>
          </w:p>
        </w:tc>
      </w:tr>
      <w:tr w:rsidR="00251211" w14:paraId="7A70381C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4E3933E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29946A52" w14:textId="77777777" w:rsidR="00251211" w:rsidRPr="00177A12" w:rsidRDefault="0025121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Donneur d’ordre :</w:t>
            </w:r>
          </w:p>
        </w:tc>
        <w:tc>
          <w:tcPr>
            <w:tcW w:w="5944" w:type="dxa"/>
            <w:vAlign w:val="center"/>
          </w:tcPr>
          <w:p w14:paraId="3DBF997D" w14:textId="77777777" w:rsidR="00251211" w:rsidRDefault="00251211" w:rsidP="007B1320">
            <w:pPr>
              <w:ind w:left="-113"/>
            </w:pPr>
          </w:p>
        </w:tc>
      </w:tr>
      <w:tr w:rsidR="00251211" w14:paraId="57689A1A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3E2572FF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3DB97EF9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Objet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vAlign w:val="center"/>
          </w:tcPr>
          <w:p w14:paraId="1048E43C" w14:textId="77777777" w:rsidR="00251211" w:rsidRDefault="00251211" w:rsidP="007B1320">
            <w:pPr>
              <w:ind w:left="-113"/>
            </w:pPr>
          </w:p>
        </w:tc>
      </w:tr>
      <w:tr w:rsidR="008C3B6F" w14:paraId="18B2276E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62ECBC26" w14:textId="77777777" w:rsidR="008C3B6F" w:rsidRPr="00D52297" w:rsidRDefault="008C3B6F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2EFADC71" w14:textId="77777777" w:rsidR="008C3B6F" w:rsidRDefault="008C3B6F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Technique courante :</w:t>
            </w:r>
          </w:p>
        </w:tc>
        <w:tc>
          <w:tcPr>
            <w:tcW w:w="5944" w:type="dxa"/>
            <w:vAlign w:val="center"/>
          </w:tcPr>
          <w:p w14:paraId="68E79E56" w14:textId="77777777" w:rsidR="008C3B6F" w:rsidRDefault="008C3B6F" w:rsidP="007B1320">
            <w:pPr>
              <w:ind w:left="-113"/>
            </w:pPr>
          </w:p>
        </w:tc>
      </w:tr>
      <w:tr w:rsidR="00251211" w14:paraId="5B71313E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059F66CE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4F379705" w14:textId="77777777" w:rsidR="00251211" w:rsidRDefault="00251211" w:rsidP="007B1320">
            <w:pPr>
              <w:ind w:left="-52" w:right="-202"/>
            </w:pPr>
            <w:r>
              <w:rPr>
                <w:b/>
              </w:rPr>
              <w:t>Formalisme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vAlign w:val="center"/>
          </w:tcPr>
          <w:p w14:paraId="22A97EC6" w14:textId="77777777" w:rsidR="00251211" w:rsidRDefault="00251211" w:rsidP="007B1320">
            <w:pPr>
              <w:ind w:left="-113"/>
            </w:pPr>
          </w:p>
        </w:tc>
      </w:tr>
      <w:tr w:rsidR="00251211" w14:paraId="06059CE9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07B0406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2A560E42" w14:textId="77777777" w:rsidR="00251211" w:rsidRDefault="00251211" w:rsidP="007B1320">
            <w:pPr>
              <w:ind w:left="-52" w:right="-202"/>
              <w:rPr>
                <w:b/>
              </w:rPr>
            </w:pPr>
            <w:r>
              <w:rPr>
                <w:b/>
              </w:rPr>
              <w:t>Date du marché</w:t>
            </w:r>
            <w:r w:rsidR="00A47615">
              <w:rPr>
                <w:b/>
              </w:rPr>
              <w:t> :</w:t>
            </w:r>
          </w:p>
        </w:tc>
        <w:tc>
          <w:tcPr>
            <w:tcW w:w="5944" w:type="dxa"/>
            <w:vAlign w:val="center"/>
          </w:tcPr>
          <w:p w14:paraId="426DB6AB" w14:textId="77777777" w:rsidR="00251211" w:rsidRDefault="00251211" w:rsidP="007B1320">
            <w:pPr>
              <w:ind w:left="-113"/>
            </w:pPr>
          </w:p>
        </w:tc>
      </w:tr>
      <w:tr w:rsidR="00251211" w14:paraId="0A40DEE4" w14:textId="77777777" w:rsidTr="0073053A">
        <w:trPr>
          <w:cantSplit/>
          <w:trHeight w:val="284"/>
          <w:jc w:val="center"/>
        </w:trPr>
        <w:tc>
          <w:tcPr>
            <w:tcW w:w="1560" w:type="dxa"/>
            <w:vMerge/>
            <w:tcBorders>
              <w:top w:val="single" w:sz="4" w:space="0" w:color="3186B5"/>
              <w:bottom w:val="single" w:sz="4" w:space="0" w:color="3186B5"/>
            </w:tcBorders>
            <w:vAlign w:val="center"/>
          </w:tcPr>
          <w:p w14:paraId="20614181" w14:textId="77777777" w:rsidR="00251211" w:rsidRPr="00D52297" w:rsidRDefault="00251211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tcBorders>
              <w:bottom w:val="single" w:sz="4" w:space="0" w:color="3186B5"/>
            </w:tcBorders>
            <w:vAlign w:val="center"/>
          </w:tcPr>
          <w:p w14:paraId="4E1AC7CE" w14:textId="77777777" w:rsidR="00251211" w:rsidRDefault="00251211" w:rsidP="007B1320">
            <w:pPr>
              <w:spacing w:after="120"/>
              <w:ind w:left="-52" w:right="-202"/>
            </w:pPr>
            <w:r>
              <w:rPr>
                <w:b/>
              </w:rPr>
              <w:t>Montant du marché</w:t>
            </w:r>
            <w:r w:rsidRPr="00177A12">
              <w:rPr>
                <w:b/>
              </w:rPr>
              <w:t xml:space="preserve"> :</w:t>
            </w:r>
          </w:p>
        </w:tc>
        <w:tc>
          <w:tcPr>
            <w:tcW w:w="5944" w:type="dxa"/>
            <w:tcBorders>
              <w:bottom w:val="single" w:sz="4" w:space="0" w:color="3186B5"/>
            </w:tcBorders>
            <w:vAlign w:val="center"/>
          </w:tcPr>
          <w:p w14:paraId="747010C9" w14:textId="77777777" w:rsidR="00251211" w:rsidRDefault="00251211" w:rsidP="007B1320">
            <w:pPr>
              <w:spacing w:after="120"/>
              <w:ind w:left="-113"/>
            </w:pPr>
          </w:p>
        </w:tc>
      </w:tr>
    </w:tbl>
    <w:p w14:paraId="75B38BA5" w14:textId="77777777" w:rsidR="0073053A" w:rsidRDefault="0073053A">
      <w:r>
        <w:br w:type="page"/>
      </w:r>
    </w:p>
    <w:tbl>
      <w:tblPr>
        <w:tblStyle w:val="Grilledutableau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5" w:type="dxa"/>
          <w:left w:w="113" w:type="dxa"/>
          <w:bottom w:w="45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2126"/>
        <w:gridCol w:w="5953"/>
      </w:tblGrid>
      <w:tr w:rsidR="00113B22" w14:paraId="7C712689" w14:textId="77777777" w:rsidTr="00113B22">
        <w:trPr>
          <w:cantSplit/>
          <w:trHeight w:val="227"/>
          <w:jc w:val="center"/>
        </w:trPr>
        <w:tc>
          <w:tcPr>
            <w:tcW w:w="1560" w:type="dxa"/>
            <w:vMerge w:val="restart"/>
            <w:tcBorders>
              <w:top w:val="single" w:sz="4" w:space="0" w:color="3186B5"/>
            </w:tcBorders>
            <w:vAlign w:val="center"/>
          </w:tcPr>
          <w:p w14:paraId="04012956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lastRenderedPageBreak/>
              <w:t>DECLARATION DE SINISTRE</w:t>
            </w:r>
          </w:p>
        </w:tc>
        <w:tc>
          <w:tcPr>
            <w:tcW w:w="2126" w:type="dxa"/>
            <w:tcBorders>
              <w:top w:val="single" w:sz="4" w:space="0" w:color="3186B5"/>
            </w:tcBorders>
            <w:vAlign w:val="center"/>
          </w:tcPr>
          <w:p w14:paraId="3B9B8D67" w14:textId="77777777" w:rsidR="00113B22" w:rsidRDefault="00113B22" w:rsidP="00113B22">
            <w:pPr>
              <w:spacing w:before="120"/>
              <w:ind w:left="-52" w:right="-202"/>
              <w:rPr>
                <w:b/>
              </w:rPr>
            </w:pPr>
            <w:r>
              <w:rPr>
                <w:b/>
              </w:rPr>
              <w:t>Date</w:t>
            </w:r>
            <w:r w:rsidR="00C8709E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Decl"/>
            <w:tag w:val="A26LIDecl"/>
            <w:id w:val="375132633"/>
            <w:placeholder>
              <w:docPart w:val="C7E4CA9B41D24316B65BF1462CADAD22"/>
            </w:placeholder>
            <w15:color w:val="0000FF"/>
          </w:sdtPr>
          <w:sdtEndPr/>
          <w:sdtContent>
            <w:tc>
              <w:tcPr>
                <w:tcW w:w="5944" w:type="dxa"/>
                <w:tcBorders>
                  <w:top w:val="single" w:sz="4" w:space="0" w:color="3186B5"/>
                </w:tcBorders>
                <w:vAlign w:val="center"/>
              </w:tcPr>
              <w:p w14:paraId="598C74FE" w14:textId="77777777" w:rsidR="00113B22" w:rsidRPr="00113B22" w:rsidRDefault="00045772" w:rsidP="00113B22">
                <w:pPr>
                  <w:spacing w:before="120"/>
                  <w:ind w:left="-113"/>
                  <w:rPr>
                    <w:bCs/>
                  </w:rPr>
                </w:pPr>
                <w:r>
                  <w:rPr>
                    <w:bCs/>
                  </w:rPr>
                  <w:t>14/09/2023</w:t>
                </w:r>
              </w:p>
            </w:tc>
          </w:sdtContent>
        </w:sdt>
      </w:tr>
      <w:tr w:rsidR="00113B22" w14:paraId="3040C1AB" w14:textId="77777777" w:rsidTr="00113B22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1BE0560D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vAlign w:val="center"/>
          </w:tcPr>
          <w:p w14:paraId="0851E301" w14:textId="77777777" w:rsidR="00113B22" w:rsidRDefault="00113B22" w:rsidP="00113B22">
            <w:pPr>
              <w:ind w:left="-52" w:right="-202"/>
              <w:rPr>
                <w:b/>
              </w:rPr>
            </w:pPr>
            <w:r>
              <w:rPr>
                <w:b/>
              </w:rPr>
              <w:t>Déclarant</w:t>
            </w:r>
            <w:r w:rsidR="00C8709E">
              <w:rPr>
                <w:b/>
              </w:rPr>
              <w:t> :</w:t>
            </w:r>
          </w:p>
        </w:tc>
        <w:sdt>
          <w:sdtPr>
            <w:rPr>
              <w:bCs/>
            </w:rPr>
            <w:alias w:val="A26-NomDecl"/>
            <w:tag w:val="A26LINomDecl"/>
            <w:id w:val="446589353"/>
            <w:placeholder>
              <w:docPart w:val="6EF52CAC14D04D22870167C26E84BD5A"/>
            </w:placeholder>
            <w15:color w:val="0000FF"/>
          </w:sdtPr>
          <w:sdtEndPr/>
          <w:sdtContent>
            <w:tc>
              <w:tcPr>
                <w:tcW w:w="5944" w:type="dxa"/>
                <w:vAlign w:val="center"/>
              </w:tcPr>
              <w:p w14:paraId="487E4C45" w14:textId="77777777" w:rsidR="00113B22" w:rsidRPr="00113B22" w:rsidRDefault="00045772" w:rsidP="00113B22">
                <w:pPr>
                  <w:ind w:left="-113"/>
                  <w:rPr>
                    <w:bCs/>
                  </w:rPr>
                </w:pPr>
                <w:r>
                  <w:rPr>
                    <w:bCs/>
                  </w:rPr>
                  <w:t>FRUTUOSO Léa</w:t>
                </w:r>
              </w:p>
            </w:tc>
          </w:sdtContent>
        </w:sdt>
      </w:tr>
      <w:tr w:rsidR="00113B22" w14:paraId="066EBEC2" w14:textId="77777777" w:rsidTr="00113B22">
        <w:trPr>
          <w:cantSplit/>
          <w:trHeight w:val="227"/>
          <w:jc w:val="center"/>
        </w:trPr>
        <w:tc>
          <w:tcPr>
            <w:tcW w:w="1560" w:type="dxa"/>
            <w:vMerge/>
            <w:vAlign w:val="center"/>
          </w:tcPr>
          <w:p w14:paraId="3F52855A" w14:textId="77777777" w:rsidR="00113B22" w:rsidRPr="00D52297" w:rsidRDefault="00113B22" w:rsidP="007B1320">
            <w:pPr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</w:p>
        </w:tc>
        <w:tc>
          <w:tcPr>
            <w:tcW w:w="2126" w:type="dxa"/>
            <w:tcBorders>
              <w:bottom w:val="single" w:sz="4" w:space="0" w:color="3186B5"/>
            </w:tcBorders>
            <w:vAlign w:val="center"/>
          </w:tcPr>
          <w:p w14:paraId="5BD2AB6E" w14:textId="77777777" w:rsidR="00113B22" w:rsidRDefault="00113B22" w:rsidP="007B1320">
            <w:pPr>
              <w:spacing w:after="120"/>
              <w:ind w:left="-52" w:right="-202"/>
              <w:rPr>
                <w:b/>
              </w:rPr>
            </w:pPr>
            <w:r>
              <w:rPr>
                <w:b/>
              </w:rPr>
              <w:t>Adresse</w:t>
            </w:r>
            <w:r w:rsidR="00C8709E">
              <w:rPr>
                <w:b/>
              </w:rPr>
              <w:t> :</w:t>
            </w:r>
          </w:p>
        </w:tc>
        <w:tc>
          <w:tcPr>
            <w:tcW w:w="5944" w:type="dxa"/>
            <w:tcBorders>
              <w:bottom w:val="single" w:sz="4" w:space="0" w:color="3186B5"/>
            </w:tcBorders>
            <w:vAlign w:val="center"/>
          </w:tcPr>
          <w:p w14:paraId="3C077DB8" w14:textId="77777777" w:rsidR="00113B22" w:rsidRPr="00113B22" w:rsidRDefault="00113B22" w:rsidP="007B1320">
            <w:pPr>
              <w:spacing w:after="120"/>
              <w:ind w:left="-113"/>
              <w:rPr>
                <w:bCs/>
              </w:rPr>
            </w:pP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1"/>
                <w:tag w:val="A26LIAdrDecl1"/>
                <w:id w:val="-1963250710"/>
                <w:placeholder>
                  <w:docPart w:val="B4F7EAFAC96D495291EE7F7E2ACDAD53"/>
                </w:placeholder>
                <w15:color w:val="0000FF"/>
              </w:sdtPr>
              <w:sdtEndPr/>
              <w:sdtContent>
                <w:r w:rsidR="00045772">
                  <w:rPr>
                    <w:bCs/>
                  </w:rPr>
                  <w:instrText>6 rue des Clairettes</w:instrText>
                </w:r>
              </w:sdtContent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1"/>
                <w:tag w:val="A26LIAdrDecl1"/>
                <w:id w:val="-556013097"/>
                <w:placeholder>
                  <w:docPart w:val="C644A637A1A74ED188F83D7AAC46C891"/>
                </w:placeholder>
                <w15:color w:val="0000FF"/>
              </w:sdtPr>
              <w:sdtEndPr/>
              <w:sdtContent>
                <w:r w:rsidR="00045772">
                  <w:rPr>
                    <w:bCs/>
                  </w:rPr>
                  <w:instrText>6 rue des Clairettes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045772">
              <w:rPr>
                <w:bCs/>
                <w:noProof/>
              </w:rPr>
              <w:t>6 rue des Clairettes</w: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2"/>
                <w:tag w:val="A26LIAdrDecl2"/>
                <w:id w:val="362476724"/>
                <w:placeholder>
                  <w:docPart w:val="20433996F2824911AE2D4E56EA8BE828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2"/>
                <w:tag w:val="A26LIAdrDecl2"/>
                <w:id w:val="718634480"/>
                <w:placeholder>
                  <w:docPart w:val="CB33F5D2C4D343A596419E12654E4559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23"/>
                <w:tag w:val="A26LIAdrDecl23"/>
                <w:id w:val="236058711"/>
                <w:placeholder>
                  <w:docPart w:val="7651A7573C7544D4A1B606D6C013307D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23"/>
                <w:tag w:val="A26LIAdrDecl23"/>
                <w:id w:val="1922600234"/>
                <w:placeholder>
                  <w:docPart w:val="EE5444822098408B93567967697458AE"/>
                </w:placeholder>
                <w:showingPlcHdr/>
                <w15:color w:val="0000FF"/>
              </w:sdtPr>
              <w:sdtEndPr/>
              <w:sdtContent/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end"/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 IF "</w:instrText>
            </w:r>
            <w:sdt>
              <w:sdtPr>
                <w:rPr>
                  <w:bCs/>
                </w:rPr>
                <w:alias w:val="A26-AdrDecl3"/>
                <w:tag w:val="A26LIAdrDecl3"/>
                <w:id w:val="360707857"/>
                <w:placeholder>
                  <w:docPart w:val="552533D575A34F28B00ACB1938F0C51B"/>
                </w:placeholder>
                <w15:color w:val="0000FF"/>
              </w:sdtPr>
              <w:sdtEndPr/>
              <w:sdtContent>
                <w:r w:rsidR="00045772">
                  <w:rPr>
                    <w:bCs/>
                  </w:rPr>
                  <w:instrText>34090 MONTPELLIER</w:instrText>
                </w:r>
              </w:sdtContent>
            </w:sdt>
            <w:r>
              <w:rPr>
                <w:bCs/>
              </w:rPr>
              <w:instrText>" = "" "" "</w:instrText>
            </w:r>
            <w:sdt>
              <w:sdtPr>
                <w:rPr>
                  <w:bCs/>
                </w:rPr>
                <w:alias w:val="A26-AdrDecl3"/>
                <w:tag w:val="A26LIAdrDecl3"/>
                <w:id w:val="-282963966"/>
                <w:placeholder>
                  <w:docPart w:val="31E826400E1640C1B66619CD723F81C4"/>
                </w:placeholder>
                <w15:color w:val="0000FF"/>
              </w:sdtPr>
              <w:sdtEndPr/>
              <w:sdtContent>
                <w:r w:rsidR="00045772">
                  <w:rPr>
                    <w:bCs/>
                  </w:rPr>
                  <w:instrText>34090 MONTPELLIER</w:instrText>
                </w:r>
              </w:sdtContent>
            </w:sdt>
            <w:r>
              <w:rPr>
                <w:bCs/>
              </w:rPr>
              <w:instrText xml:space="preserve">" </w:instrText>
            </w:r>
            <w:r>
              <w:rPr>
                <w:bCs/>
              </w:rPr>
              <w:fldChar w:fldCharType="separate"/>
            </w:r>
            <w:r w:rsidR="00045772">
              <w:rPr>
                <w:bCs/>
                <w:noProof/>
              </w:rPr>
              <w:t>34090 MONTPELLIER</w:t>
            </w:r>
            <w:r>
              <w:rPr>
                <w:bCs/>
              </w:rPr>
              <w:fldChar w:fldCharType="end"/>
            </w:r>
          </w:p>
        </w:tc>
      </w:tr>
      <w:tr w:rsidR="00251211" w14:paraId="01E8BCA9" w14:textId="77777777" w:rsidTr="00113B22">
        <w:trPr>
          <w:cantSplit/>
          <w:trHeight w:val="227"/>
          <w:jc w:val="center"/>
        </w:trPr>
        <w:tc>
          <w:tcPr>
            <w:tcW w:w="1560" w:type="dxa"/>
            <w:tcBorders>
              <w:top w:val="single" w:sz="4" w:space="0" w:color="3186B5"/>
            </w:tcBorders>
            <w:vAlign w:val="center"/>
          </w:tcPr>
          <w:p w14:paraId="6198D3D1" w14:textId="77777777" w:rsidR="00251211" w:rsidRPr="00D52297" w:rsidRDefault="008C3B6F" w:rsidP="007B1320">
            <w:pPr>
              <w:spacing w:before="120"/>
              <w:ind w:left="-120" w:right="30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DOMMAGE(S) DECLARE(S)</w:t>
            </w:r>
          </w:p>
        </w:tc>
        <w:tc>
          <w:tcPr>
            <w:tcW w:w="8079" w:type="dxa"/>
            <w:gridSpan w:val="2"/>
            <w:vAlign w:val="center"/>
          </w:tcPr>
          <w:p w14:paraId="3F02F3BC" w14:textId="77777777" w:rsidR="00045772" w:rsidRDefault="00045772" w:rsidP="007B1320">
            <w:pPr>
              <w:spacing w:before="120"/>
            </w:pPr>
            <w:bookmarkStart w:id="0" w:name="A26SDesordre01"/>
            <w:r w:rsidRPr="007D4F1E">
              <w:rPr>
                <w:b/>
                <w:bCs/>
              </w:rPr>
              <w:t xml:space="preserve">Dommage </w:t>
            </w:r>
            <w:sdt>
              <w:sdtPr>
                <w:rPr>
                  <w:b/>
                  <w:bCs/>
                </w:rPr>
                <w:alias w:val="A26-DNumDommage"/>
                <w:tag w:val="A26FMDNumDommage"/>
                <w:id w:val="-108435139"/>
                <w:placeholder>
                  <w:docPart w:val="98601A9EB3C247BC99C278FB16C9BF54"/>
                </w:placeholder>
                <w15:color w:val="FF6600"/>
              </w:sdtPr>
              <w:sdtContent>
                <w:r>
                  <w:rPr>
                    <w:b/>
                    <w:bCs/>
                  </w:rPr>
                  <w:t>1</w:t>
                </w:r>
              </w:sdtContent>
            </w:sdt>
            <w:r w:rsidRPr="007D4F1E">
              <w:rPr>
                <w:b/>
                <w:bCs/>
              </w:rPr>
              <w:t> :</w:t>
            </w:r>
            <w:r>
              <w:t xml:space="preserve"> </w:t>
            </w:r>
            <w:sdt>
              <w:sdtPr>
                <w:alias w:val="A26-DLibelleDommage"/>
                <w:tag w:val="A26FMDLibelleDommage"/>
                <w:id w:val="1726867922"/>
                <w:placeholder>
                  <w:docPart w:val="7B9E48ADAB5C4DC3A7853B4891145C12"/>
                </w:placeholder>
                <w15:color w:val="FF6600"/>
              </w:sdtPr>
              <w:sdtContent>
                <w:r>
                  <w:t xml:space="preserve">Dysfonctionnement installation chauffage </w:t>
                </w:r>
              </w:sdtContent>
            </w:sdt>
          </w:p>
          <w:bookmarkEnd w:id="0"/>
          <w:p w14:paraId="6F4D41F8" w14:textId="77777777" w:rsidR="00251211" w:rsidRPr="00D54BFF" w:rsidRDefault="00251211" w:rsidP="00045772">
            <w:pPr>
              <w:spacing w:before="120"/>
            </w:pPr>
          </w:p>
        </w:tc>
      </w:tr>
    </w:tbl>
    <w:p w14:paraId="589A52B8" w14:textId="77777777" w:rsidR="007C4EDD" w:rsidRDefault="007C4EDD"/>
    <w:p w14:paraId="336446F2" w14:textId="77777777" w:rsidR="0073053A" w:rsidRDefault="0073053A"/>
    <w:p w14:paraId="29028430" w14:textId="77777777" w:rsidR="0073053A" w:rsidRDefault="0073053A"/>
    <w:p w14:paraId="6095E9D8" w14:textId="77777777" w:rsidR="00861176" w:rsidRDefault="00861176" w:rsidP="00DF15C1">
      <w:pPr>
        <w:pStyle w:val="Titre1"/>
      </w:pPr>
      <w:r>
        <w:t xml:space="preserve">INTERVENANTS </w:t>
      </w:r>
      <w:r w:rsidR="00930047">
        <w:t>A l’operation de construction</w:t>
      </w:r>
    </w:p>
    <w:p w14:paraId="7238FD73" w14:textId="77777777" w:rsidR="00130507" w:rsidRDefault="00130507" w:rsidP="00130507">
      <w:pPr>
        <w:rPr>
          <w:lang w:eastAsia="ja-JP"/>
        </w:rPr>
      </w:pPr>
    </w:p>
    <w:tbl>
      <w:tblPr>
        <w:tblStyle w:val="Tableaudobjectifduprojet"/>
        <w:tblW w:w="9639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1"/>
        <w:gridCol w:w="1560"/>
        <w:gridCol w:w="2694"/>
        <w:gridCol w:w="1984"/>
      </w:tblGrid>
      <w:tr w:rsidR="00930047" w:rsidRPr="00136CF3" w14:paraId="21318D01" w14:textId="77777777" w:rsidTr="005D6C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1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0F6019E5" w14:textId="77777777" w:rsidR="00930047" w:rsidRPr="00136CF3" w:rsidRDefault="00930047" w:rsidP="005D6C52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sz w:val="22"/>
                <w:szCs w:val="22"/>
              </w:rPr>
              <w:t>maitre d’ouvrage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74CE1611" w14:textId="77777777" w:rsidR="00930047" w:rsidRPr="00136CF3" w:rsidRDefault="00930047" w:rsidP="005D6C52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</w:p>
        </w:tc>
      </w:tr>
      <w:tr w:rsidR="00930047" w:rsidRPr="00136CF3" w14:paraId="2BA96136" w14:textId="77777777" w:rsidTr="005D6C52">
        <w:trPr>
          <w:trHeight w:val="259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04FB188A" w14:textId="77777777" w:rsidR="00930047" w:rsidRPr="00136CF3" w:rsidRDefault="00930047" w:rsidP="005D6C52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FE909F3" w14:textId="77777777" w:rsidR="00930047" w:rsidRPr="00136CF3" w:rsidRDefault="00930047" w:rsidP="005D6C52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Qualité</w:t>
            </w: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1A2F8260" w14:textId="77777777" w:rsidR="00930047" w:rsidRPr="00136CF3" w:rsidRDefault="00930047" w:rsidP="005D6C52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930047" w:rsidRPr="00136CF3" w14:paraId="60806832" w14:textId="77777777" w:rsidTr="005D6C52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C032145" w14:textId="77777777" w:rsidR="00930047" w:rsidRPr="00136CF3" w:rsidRDefault="00930047" w:rsidP="005D6C52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F2026F0" w14:textId="77777777" w:rsidR="00930047" w:rsidRPr="00136CF3" w:rsidRDefault="00930047" w:rsidP="005D6C52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F829AFB" w14:textId="77777777" w:rsidR="00930047" w:rsidRPr="00136CF3" w:rsidRDefault="00930047" w:rsidP="005D6C52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92A3E46" w14:textId="77777777" w:rsidR="00930047" w:rsidRPr="00130507" w:rsidRDefault="00930047" w:rsidP="00130507">
      <w:pPr>
        <w:rPr>
          <w:lang w:eastAsia="ja-JP"/>
        </w:rPr>
      </w:pPr>
    </w:p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136CF3" w14:paraId="7E423589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4A3E3CA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136CF3">
              <w:rPr>
                <w:rStyle w:val="Titre6Car"/>
                <w:sz w:val="22"/>
                <w:szCs w:val="22"/>
              </w:rPr>
              <w:t>Maitrise d’oeuvre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3E66867D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  <w:r w:rsidRPr="00136CF3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136CF3" w14:paraId="21CF7352" w14:textId="77777777" w:rsidTr="007B1320">
        <w:trPr>
          <w:trHeight w:val="259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D0CB797" w14:textId="77777777" w:rsidR="00251211" w:rsidRPr="00136CF3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BEBE834" w14:textId="77777777" w:rsidR="00251211" w:rsidRPr="00136CF3" w:rsidRDefault="00251211" w:rsidP="007B1320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438169E" w14:textId="77777777" w:rsidR="00251211" w:rsidRPr="00136CF3" w:rsidRDefault="00652153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16C86B77" w14:textId="77777777" w:rsidR="00251211" w:rsidRPr="00136CF3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136CF3" w14:paraId="1FF650AE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E87E862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EEAB80B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DA33990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9E432A9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2786638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136CF3" w14:paraId="4A0EB21A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781F0FD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F06E237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6213CB0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421E435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33CAEE8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136CF3" w14:paraId="07CF6F6F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0D375A7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B5548DB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1D8D472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65AFFEB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C18A06D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3BF2B64A" w14:textId="77777777" w:rsidR="000C431D" w:rsidRDefault="000C431D" w:rsidP="00B803F0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136CF3" w14:paraId="246A141B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947FADD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136CF3">
              <w:rPr>
                <w:rStyle w:val="Titre6Car"/>
                <w:sz w:val="22"/>
                <w:szCs w:val="22"/>
              </w:rPr>
              <w:t xml:space="preserve">Contrôleur technique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096FE327" w14:textId="77777777" w:rsidR="00251211" w:rsidRPr="00136CF3" w:rsidRDefault="00251211" w:rsidP="007B1320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  <w:r w:rsidRPr="00136CF3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136CF3" w14:paraId="03AA78F7" w14:textId="77777777" w:rsidTr="007B1320">
        <w:trPr>
          <w:trHeight w:val="217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1492077C" w14:textId="77777777" w:rsidR="00251211" w:rsidRPr="00136CF3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135D1F3" w14:textId="77777777" w:rsidR="00251211" w:rsidRPr="00136CF3" w:rsidRDefault="00251211" w:rsidP="007B1320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48C43011" w14:textId="77777777" w:rsidR="00251211" w:rsidRPr="00136CF3" w:rsidRDefault="00652153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Mission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2974DF62" w14:textId="77777777" w:rsidR="00251211" w:rsidRPr="00136CF3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136CF3" w14:paraId="1B386720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DEF3E59" w14:textId="77777777" w:rsidR="00251211" w:rsidRPr="00136CF3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E37B307" w14:textId="77777777" w:rsidR="00251211" w:rsidRPr="00136CF3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9DBCD16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057B203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F5501F2" w14:textId="77777777" w:rsidR="00251211" w:rsidRPr="00136CF3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5DD8F1AB" w14:textId="77777777" w:rsidR="00251211" w:rsidRDefault="00251211" w:rsidP="00B803F0"/>
    <w:tbl>
      <w:tblPr>
        <w:tblStyle w:val="Tableaudobjectifduprojet"/>
        <w:tblW w:w="9649" w:type="dxa"/>
        <w:tblInd w:w="-5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08"/>
        <w:gridCol w:w="3098"/>
        <w:gridCol w:w="994"/>
        <w:gridCol w:w="566"/>
        <w:gridCol w:w="2695"/>
        <w:gridCol w:w="1988"/>
      </w:tblGrid>
      <w:tr w:rsidR="00251211" w:rsidRPr="00887E38" w14:paraId="1AD7C297" w14:textId="77777777" w:rsidTr="007B13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6" w:type="dxa"/>
            <w:gridSpan w:val="4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66BC0C0E" w14:textId="77777777" w:rsidR="00251211" w:rsidRPr="00887E38" w:rsidRDefault="00251211" w:rsidP="007B1320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 w:rsidRPr="00887E38">
              <w:rPr>
                <w:rStyle w:val="Titre6Car"/>
                <w:sz w:val="22"/>
                <w:szCs w:val="22"/>
              </w:rPr>
              <w:t xml:space="preserve">ENTREPRISES </w:t>
            </w:r>
          </w:p>
        </w:tc>
        <w:tc>
          <w:tcPr>
            <w:tcW w:w="4683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5727543E" w14:textId="77777777" w:rsidR="00251211" w:rsidRPr="00887E38" w:rsidRDefault="00251211" w:rsidP="007B1320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  <w:r w:rsidRPr="00887E38">
              <w:rPr>
                <w:b w:val="0"/>
                <w:bCs/>
                <w:i/>
                <w:iCs/>
                <w:sz w:val="22"/>
                <w:szCs w:val="22"/>
              </w:rPr>
              <w:t>(LO : locateur d’ouvrage - ST : Sous-traitant)</w:t>
            </w:r>
          </w:p>
        </w:tc>
      </w:tr>
      <w:tr w:rsidR="00251211" w:rsidRPr="00887E38" w14:paraId="1EAC986F" w14:textId="77777777" w:rsidTr="007B1320">
        <w:trPr>
          <w:trHeight w:val="164"/>
        </w:trPr>
        <w:tc>
          <w:tcPr>
            <w:tcW w:w="3406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6250DC31" w14:textId="77777777" w:rsidR="00251211" w:rsidRPr="00887E38" w:rsidRDefault="00251211" w:rsidP="007B1320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87E38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531C2CA0" w14:textId="77777777" w:rsidR="00251211" w:rsidRPr="00887E38" w:rsidRDefault="00251211" w:rsidP="007B1320">
            <w:pPr>
              <w:keepNext/>
              <w:spacing w:before="0" w:after="0"/>
              <w:ind w:left="-141" w:right="-15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87E38">
              <w:rPr>
                <w:b/>
                <w:bCs/>
                <w:color w:val="000000" w:themeColor="text1"/>
                <w:sz w:val="22"/>
                <w:szCs w:val="22"/>
              </w:rPr>
              <w:t>En activité</w:t>
            </w: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AE8D462" w14:textId="77777777" w:rsidR="00251211" w:rsidRPr="00887E38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87E38">
              <w:rPr>
                <w:b/>
                <w:bCs/>
                <w:color w:val="000000" w:themeColor="text1"/>
                <w:sz w:val="22"/>
                <w:szCs w:val="22"/>
              </w:rPr>
              <w:t>Lot</w:t>
            </w: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5128A0C5" w14:textId="77777777" w:rsidR="00251211" w:rsidRPr="00887E38" w:rsidRDefault="00251211" w:rsidP="007B1320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87E38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 w:rsidRPr="00887E38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251211" w:rsidRPr="00887E38" w14:paraId="784AACFD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E609F42" w14:textId="77777777" w:rsidR="00251211" w:rsidRPr="00887E38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3BCA8503" w14:textId="77777777" w:rsidR="007D4F1E" w:rsidRPr="00887E38" w:rsidRDefault="00045772" w:rsidP="0099509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</w:rPr>
                <w:alias w:val="A26-NomSous"/>
                <w:tag w:val="A26LINomSous"/>
                <w:id w:val="1322930521"/>
                <w:placeholder>
                  <w:docPart w:val="BCED891053364DC19B03B3E68CA1AF61"/>
                </w:placeholder>
                <w15:color w:val="0000FF"/>
              </w:sdtPr>
              <w:sdtEndPr/>
              <w:sdtContent>
                <w:r>
                  <w:rPr>
                    <w:color w:val="000000" w:themeColor="text1"/>
                  </w:rPr>
                  <w:t>FRUTUOSO Léa</w:t>
                </w:r>
              </w:sdtContent>
            </w:sdt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35D9C5B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94427DA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6B99309" w14:textId="77777777" w:rsidR="007D4F1E" w:rsidRPr="00887E38" w:rsidRDefault="007D4F1E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887E38" w14:paraId="7B1A7E6B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3DB5540" w14:textId="77777777" w:rsidR="00251211" w:rsidRPr="00887E38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0627574" w14:textId="77777777" w:rsidR="00251211" w:rsidRPr="00887E38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C40D0FD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D9E387A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29E96D80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51211" w:rsidRPr="00887E38" w14:paraId="4B7D858C" w14:textId="77777777" w:rsidTr="007B1320">
        <w:trPr>
          <w:trHeight w:val="340"/>
        </w:trPr>
        <w:tc>
          <w:tcPr>
            <w:tcW w:w="30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270D48B" w14:textId="77777777" w:rsidR="00251211" w:rsidRPr="00887E38" w:rsidRDefault="00251211" w:rsidP="0092696E">
            <w:pPr>
              <w:spacing w:before="0" w:after="0"/>
              <w:ind w:left="-136" w:right="-154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09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D96B421" w14:textId="77777777" w:rsidR="00251211" w:rsidRPr="00887E38" w:rsidRDefault="00251211" w:rsidP="0092696E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9895BD0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261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593FDEC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8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9812BE3" w14:textId="77777777" w:rsidR="00251211" w:rsidRPr="00887E38" w:rsidRDefault="00251211" w:rsidP="0092696E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9791CC9" w14:textId="77777777" w:rsidR="00251211" w:rsidRDefault="00251211" w:rsidP="00B803F0"/>
    <w:tbl>
      <w:tblPr>
        <w:tblStyle w:val="Tableaudobjectifduprojet"/>
        <w:tblW w:w="9639" w:type="dxa"/>
        <w:tblLayout w:type="fixed"/>
        <w:tblLook w:val="04A0" w:firstRow="1" w:lastRow="0" w:firstColumn="1" w:lastColumn="0" w:noHBand="0" w:noVBand="1"/>
        <w:tblDescription w:val="Tableau des parties prenantes"/>
      </w:tblPr>
      <w:tblGrid>
        <w:gridCol w:w="3401"/>
        <w:gridCol w:w="1560"/>
        <w:gridCol w:w="2694"/>
        <w:gridCol w:w="1984"/>
      </w:tblGrid>
      <w:tr w:rsidR="00652153" w:rsidRPr="00136CF3" w14:paraId="390E87F8" w14:textId="77777777" w:rsidTr="006521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tcW w:w="4961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  <w:vAlign w:val="center"/>
          </w:tcPr>
          <w:p w14:paraId="26520517" w14:textId="77777777" w:rsidR="00652153" w:rsidRPr="00136CF3" w:rsidRDefault="00652153" w:rsidP="00D7180B">
            <w:pPr>
              <w:tabs>
                <w:tab w:val="right" w:pos="9195"/>
              </w:tabs>
              <w:spacing w:before="0" w:after="0"/>
              <w:rPr>
                <w:b w:val="0"/>
                <w:sz w:val="22"/>
                <w:szCs w:val="22"/>
              </w:rPr>
            </w:pPr>
            <w:r>
              <w:rPr>
                <w:rStyle w:val="Titre6Car"/>
                <w:sz w:val="22"/>
                <w:szCs w:val="22"/>
              </w:rPr>
              <w:t>Autres intervenants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6" w:space="0" w:color="3186B5"/>
              <w:right w:val="nil"/>
            </w:tcBorders>
            <w:shd w:val="clear" w:color="auto" w:fill="auto"/>
          </w:tcPr>
          <w:p w14:paraId="339A146E" w14:textId="77777777" w:rsidR="00652153" w:rsidRPr="00136CF3" w:rsidRDefault="00652153" w:rsidP="00D7180B">
            <w:pPr>
              <w:tabs>
                <w:tab w:val="right" w:pos="9195"/>
              </w:tabs>
              <w:spacing w:before="0" w:after="0"/>
              <w:jc w:val="right"/>
              <w:rPr>
                <w:i/>
                <w:iCs/>
                <w:sz w:val="22"/>
                <w:szCs w:val="22"/>
              </w:rPr>
            </w:pPr>
          </w:p>
        </w:tc>
      </w:tr>
      <w:tr w:rsidR="00652153" w:rsidRPr="00136CF3" w14:paraId="43BC001C" w14:textId="77777777" w:rsidTr="00652153">
        <w:trPr>
          <w:trHeight w:val="259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7D82FDEC" w14:textId="77777777" w:rsidR="00652153" w:rsidRPr="00136CF3" w:rsidRDefault="00652153" w:rsidP="00D7180B">
            <w:pPr>
              <w:keepNext/>
              <w:tabs>
                <w:tab w:val="left" w:pos="270"/>
                <w:tab w:val="center" w:pos="1115"/>
              </w:tabs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Nom</w:t>
            </w: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shd w:val="clear" w:color="auto" w:fill="D9E2F3" w:themeFill="accent1" w:themeFillTint="33"/>
            <w:vAlign w:val="center"/>
          </w:tcPr>
          <w:p w14:paraId="255435DB" w14:textId="77777777" w:rsidR="00652153" w:rsidRPr="00136CF3" w:rsidRDefault="00652153" w:rsidP="00D7180B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Qualité</w:t>
            </w: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4" w:space="0" w:color="3186B5"/>
            </w:tcBorders>
            <w:shd w:val="clear" w:color="auto" w:fill="D9E2F3" w:themeFill="accent1" w:themeFillTint="33"/>
            <w:vAlign w:val="center"/>
          </w:tcPr>
          <w:p w14:paraId="2AA2D46C" w14:textId="77777777" w:rsidR="00652153" w:rsidRPr="00136CF3" w:rsidRDefault="00652153" w:rsidP="00D7180B">
            <w:pPr>
              <w:keepNext/>
              <w:spacing w:before="0" w:after="0"/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136CF3">
              <w:rPr>
                <w:b/>
                <w:bCs/>
                <w:color w:val="000000" w:themeColor="text1"/>
                <w:sz w:val="22"/>
                <w:szCs w:val="22"/>
              </w:rPr>
              <w:t>Assureur</w:t>
            </w:r>
            <w:r w:rsidR="00930047">
              <w:rPr>
                <w:b/>
                <w:bCs/>
                <w:color w:val="000000" w:themeColor="text1"/>
                <w:sz w:val="22"/>
                <w:szCs w:val="22"/>
              </w:rPr>
              <w:t>/expert</w:t>
            </w:r>
          </w:p>
        </w:tc>
      </w:tr>
      <w:tr w:rsidR="00652153" w:rsidRPr="00136CF3" w14:paraId="0F4C1574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1E5D19F3" w14:textId="77777777" w:rsidR="00652153" w:rsidRPr="00136CF3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4B948B4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32721E6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52153" w:rsidRPr="00136CF3" w14:paraId="593C8E27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74DFACA6" w14:textId="77777777" w:rsidR="00652153" w:rsidRPr="00136CF3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43EF6546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520D09C4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652153" w:rsidRPr="00136CF3" w14:paraId="31629A04" w14:textId="77777777" w:rsidTr="00652153">
        <w:trPr>
          <w:trHeight w:val="340"/>
        </w:trPr>
        <w:tc>
          <w:tcPr>
            <w:tcW w:w="3401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32641DE" w14:textId="77777777" w:rsidR="00652153" w:rsidRPr="00136CF3" w:rsidRDefault="00652153" w:rsidP="00D7180B">
            <w:pPr>
              <w:spacing w:before="0" w:after="0"/>
              <w:jc w:val="left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4254" w:type="dxa"/>
            <w:gridSpan w:val="2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6DB99100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3186B5"/>
              <w:left w:val="single" w:sz="6" w:space="0" w:color="3186B5"/>
              <w:bottom w:val="single" w:sz="6" w:space="0" w:color="3186B5"/>
              <w:right w:val="single" w:sz="6" w:space="0" w:color="3186B5"/>
            </w:tcBorders>
            <w:vAlign w:val="center"/>
          </w:tcPr>
          <w:p w14:paraId="02FCA56B" w14:textId="77777777" w:rsidR="00652153" w:rsidRPr="00136CF3" w:rsidRDefault="00652153" w:rsidP="00D7180B">
            <w:pPr>
              <w:spacing w:before="0" w:after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2EBB6260" w14:textId="77777777" w:rsidR="00652153" w:rsidRDefault="00652153" w:rsidP="00B803F0"/>
    <w:p w14:paraId="65B9BBF6" w14:textId="77777777" w:rsidR="0073053A" w:rsidRDefault="0073053A" w:rsidP="004B64E7"/>
    <w:p w14:paraId="216CCA53" w14:textId="77777777" w:rsidR="00565FE1" w:rsidRDefault="00565FE1" w:rsidP="00565FE1">
      <w:pPr>
        <w:pStyle w:val="Titre1"/>
        <w:rPr>
          <w:rStyle w:val="Titre1Car"/>
        </w:rPr>
      </w:pPr>
      <w:r w:rsidRPr="003F123D">
        <w:rPr>
          <w:rStyle w:val="Titre1Car"/>
        </w:rPr>
        <w:t>PIECES EXAMINEES</w:t>
      </w:r>
      <w:r w:rsidR="00F82475">
        <w:rPr>
          <w:rStyle w:val="Titre1Car"/>
        </w:rPr>
        <w:t xml:space="preserve"> PAR L’EXPERT</w:t>
      </w:r>
    </w:p>
    <w:p w14:paraId="659A9297" w14:textId="77777777" w:rsidR="00130507" w:rsidRDefault="00130507" w:rsidP="00130507">
      <w:pPr>
        <w:rPr>
          <w:lang w:eastAsia="ja-JP"/>
        </w:rPr>
      </w:pPr>
    </w:p>
    <w:p w14:paraId="75F68CC9" w14:textId="77777777" w:rsidR="00251211" w:rsidRDefault="00251211" w:rsidP="00130507">
      <w:pPr>
        <w:rPr>
          <w:lang w:eastAsia="ja-JP"/>
        </w:rPr>
      </w:pPr>
    </w:p>
    <w:p w14:paraId="0E83E45F" w14:textId="77777777" w:rsidR="00251211" w:rsidRPr="00130507" w:rsidRDefault="00251211" w:rsidP="00130507">
      <w:pPr>
        <w:rPr>
          <w:lang w:eastAsia="ja-JP"/>
        </w:rPr>
      </w:pPr>
    </w:p>
    <w:p w14:paraId="74DCD2F8" w14:textId="77777777" w:rsidR="00A60107" w:rsidRDefault="00A60107">
      <w:pPr>
        <w:jc w:val="left"/>
      </w:pPr>
    </w:p>
    <w:p w14:paraId="569678B7" w14:textId="77777777" w:rsidR="00565FE1" w:rsidRDefault="00565FE1" w:rsidP="00565FE1">
      <w:pPr>
        <w:pStyle w:val="Titre1"/>
      </w:pPr>
      <w:r>
        <w:t>OPERATIONS D’EXPERTISE</w:t>
      </w:r>
    </w:p>
    <w:p w14:paraId="65A1F1CD" w14:textId="77777777" w:rsidR="00AE5F75" w:rsidRDefault="00AE5F75" w:rsidP="006E61A8"/>
    <w:tbl>
      <w:tblPr>
        <w:tblStyle w:val="Grilledutablea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186B5"/>
          <w:insideV w:val="none" w:sz="0" w:space="0" w:color="auto"/>
        </w:tblBorders>
        <w:tblLayout w:type="fixed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122"/>
        <w:gridCol w:w="7506"/>
      </w:tblGrid>
      <w:tr w:rsidR="00045772" w14:paraId="371E17EC" w14:textId="77777777" w:rsidTr="0070041C">
        <w:trPr>
          <w:jc w:val="center"/>
        </w:trPr>
        <w:tc>
          <w:tcPr>
            <w:tcW w:w="2122" w:type="dxa"/>
            <w:vAlign w:val="center"/>
          </w:tcPr>
          <w:p w14:paraId="10C61FD7" w14:textId="77777777" w:rsidR="00045772" w:rsidRPr="00255EA0" w:rsidRDefault="00045772" w:rsidP="0070041C">
            <w:pPr>
              <w:ind w:left="-115" w:right="-106"/>
              <w:jc w:val="right"/>
              <w:rPr>
                <w:rFonts w:asciiTheme="majorHAnsi" w:hAnsiTheme="majorHAnsi" w:cstheme="majorHAnsi"/>
                <w:color w:val="3186B5"/>
                <w:lang w:eastAsia="ja-JP"/>
              </w:rPr>
            </w:pPr>
            <w:bookmarkStart w:id="1" w:name="A26SAgendapasses01"/>
            <w:r w:rsidRPr="00255EA0">
              <w:rPr>
                <w:rFonts w:asciiTheme="majorHAnsi" w:hAnsiTheme="majorHAnsi" w:cstheme="majorHAnsi"/>
                <w:color w:val="3186B5"/>
              </w:rPr>
              <w:t>DATE DE LA REUNION</w:t>
            </w:r>
          </w:p>
        </w:tc>
        <w:tc>
          <w:tcPr>
            <w:tcW w:w="7506" w:type="dxa"/>
            <w:vAlign w:val="center"/>
          </w:tcPr>
          <w:p w14:paraId="1BC030D5" w14:textId="77777777" w:rsidR="00045772" w:rsidRDefault="00045772" w:rsidP="0070041C">
            <w:pPr>
              <w:rPr>
                <w:lang w:eastAsia="ja-JP"/>
              </w:rPr>
            </w:pPr>
            <w:r>
              <w:rPr>
                <w:lang w:eastAsia="ja-JP"/>
              </w:rPr>
              <w:t xml:space="preserve">Le </w:t>
            </w:r>
            <w:sdt>
              <w:sdtPr>
                <w:rPr>
                  <w:lang w:eastAsia="ja-JP"/>
                </w:rPr>
                <w:alias w:val="A26-ADateAgendaNom"/>
                <w:tag w:val="A26FMADateAgendaNom"/>
                <w:id w:val="1814371259"/>
                <w:placeholder>
                  <w:docPart w:val="647A02E41CAC4F56959FEB19FD3CB634"/>
                </w:placeholder>
                <w15:color w:val="FF6600"/>
              </w:sdtPr>
              <w:sdtContent>
                <w:r>
                  <w:rPr>
                    <w:lang w:eastAsia="ja-JP"/>
                  </w:rPr>
                  <w:t>mercredi 20 mars 2024</w:t>
                </w:r>
              </w:sdtContent>
            </w:sdt>
          </w:p>
        </w:tc>
      </w:tr>
      <w:tr w:rsidR="00045772" w14:paraId="76F18669" w14:textId="77777777" w:rsidTr="0070041C">
        <w:trPr>
          <w:jc w:val="center"/>
        </w:trPr>
        <w:tc>
          <w:tcPr>
            <w:tcW w:w="2122" w:type="dxa"/>
            <w:vAlign w:val="center"/>
          </w:tcPr>
          <w:p w14:paraId="18888996" w14:textId="77777777" w:rsidR="00045772" w:rsidRPr="00255EA0" w:rsidRDefault="00045772" w:rsidP="0070041C">
            <w:pPr>
              <w:ind w:left="-115" w:right="-106"/>
              <w:jc w:val="right"/>
              <w:rPr>
                <w:rFonts w:asciiTheme="majorHAnsi" w:hAnsiTheme="majorHAnsi" w:cstheme="majorHAnsi"/>
                <w:color w:val="3186B5"/>
              </w:rPr>
            </w:pPr>
            <w:r>
              <w:rPr>
                <w:rFonts w:asciiTheme="majorHAnsi" w:hAnsiTheme="majorHAnsi" w:cstheme="majorHAnsi"/>
                <w:color w:val="3186B5"/>
              </w:rPr>
              <w:t>OBJET DE LA REUNION</w:t>
            </w:r>
          </w:p>
        </w:tc>
        <w:sdt>
          <w:sdtPr>
            <w:rPr>
              <w:lang w:eastAsia="ja-JP"/>
            </w:rPr>
            <w:alias w:val="A26-ADescription"/>
            <w:tag w:val="A26FMADescription"/>
            <w:id w:val="774136724"/>
            <w:placeholder>
              <w:docPart w:val="BAE6E373B3984F2E895E7E2A635519FF"/>
            </w:placeholder>
            <w15:color w:val="FF6600"/>
          </w:sdtPr>
          <w:sdtContent>
            <w:tc>
              <w:tcPr>
                <w:tcW w:w="7506" w:type="dxa"/>
                <w:vAlign w:val="center"/>
              </w:tcPr>
              <w:p w14:paraId="4912F298" w14:textId="77777777" w:rsidR="00045772" w:rsidRDefault="00045772" w:rsidP="0070041C">
                <w:pPr>
                  <w:rPr>
                    <w:lang w:eastAsia="ja-JP"/>
                  </w:rPr>
                </w:pPr>
                <w:r>
                  <w:rPr>
                    <w:lang w:eastAsia="ja-JP"/>
                  </w:rPr>
                  <w:t xml:space="preserve">Examen des dommages </w:t>
                </w:r>
              </w:p>
            </w:tc>
          </w:sdtContent>
        </w:sdt>
      </w:tr>
      <w:tr w:rsidR="00045772" w14:paraId="626A3E52" w14:textId="77777777" w:rsidTr="0070041C">
        <w:trPr>
          <w:jc w:val="center"/>
        </w:trPr>
        <w:tc>
          <w:tcPr>
            <w:tcW w:w="2122" w:type="dxa"/>
            <w:vAlign w:val="center"/>
          </w:tcPr>
          <w:p w14:paraId="2ABE5824" w14:textId="77777777" w:rsidR="00045772" w:rsidRPr="00255EA0" w:rsidRDefault="00045772" w:rsidP="0070041C">
            <w:pPr>
              <w:ind w:left="-115" w:right="-106"/>
              <w:jc w:val="right"/>
              <w:rPr>
                <w:rFonts w:asciiTheme="majorHAnsi" w:hAnsiTheme="majorHAnsi" w:cstheme="majorHAnsi"/>
                <w:color w:val="3186B5"/>
                <w:lang w:eastAsia="ja-JP"/>
              </w:rPr>
            </w:pPr>
            <w:r w:rsidRPr="00255EA0">
              <w:rPr>
                <w:rFonts w:asciiTheme="majorHAnsi" w:hAnsiTheme="majorHAnsi" w:cstheme="majorHAnsi"/>
                <w:color w:val="3186B5"/>
              </w:rPr>
              <w:t>PERSONNES PRESENTES</w:t>
            </w:r>
          </w:p>
        </w:tc>
        <w:tc>
          <w:tcPr>
            <w:tcW w:w="7506" w:type="dxa"/>
            <w:vAlign w:val="center"/>
          </w:tcPr>
          <w:p w14:paraId="6348296E" w14:textId="77777777" w:rsidR="00045772" w:rsidRDefault="00045772" w:rsidP="00D06AC4">
            <w:pPr>
              <w:rPr>
                <w:lang w:eastAsia="ja-JP"/>
              </w:rPr>
            </w:pPr>
            <w:sdt>
              <w:sdtPr>
                <w:rPr>
                  <w:lang w:eastAsia="ja-JP"/>
                </w:rPr>
                <w:alias w:val="A26-CiviliteCourteExperts"/>
                <w:tag w:val="A26LICiviliteCourteExperts"/>
                <w:id w:val="-54852636"/>
                <w:placeholder>
                  <w:docPart w:val="EC4CF0F8603E454F8BAAF89204D65CF9"/>
                </w:placeholder>
                <w15:color w:val="0000FF"/>
              </w:sdtPr>
              <w:sdtContent>
                <w:r>
                  <w:rPr>
                    <w:lang w:eastAsia="ja-JP"/>
                  </w:rPr>
                  <w:t>M.</w:t>
                </w:r>
              </w:sdtContent>
            </w:sdt>
            <w:r>
              <w:rPr>
                <w:lang w:eastAsia="ja-JP"/>
              </w:rPr>
              <w:t xml:space="preserve"> </w:t>
            </w:r>
            <w:sdt>
              <w:sdtPr>
                <w:rPr>
                  <w:lang w:eastAsia="ja-JP"/>
                </w:rPr>
                <w:alias w:val="A26-NomExperts"/>
                <w:tag w:val="A26LINomExperts"/>
                <w:id w:val="1190271027"/>
                <w:placeholder>
                  <w:docPart w:val="05DBA6DC626A422C9351FD277628B573"/>
                </w:placeholder>
                <w15:color w:val="0000FF"/>
              </w:sdtPr>
              <w:sdtContent>
                <w:r>
                  <w:rPr>
                    <w:lang w:eastAsia="ja-JP"/>
                  </w:rPr>
                  <w:t>BILLON François</w:t>
                </w:r>
              </w:sdtContent>
            </w:sdt>
            <w:r>
              <w:rPr>
                <w:lang w:eastAsia="ja-JP"/>
              </w:rPr>
              <w:t> ; l’expert en charge du dossier</w:t>
            </w:r>
          </w:p>
        </w:tc>
      </w:tr>
      <w:tr w:rsidR="00045772" w14:paraId="6E2A4322" w14:textId="77777777" w:rsidTr="0070041C">
        <w:trPr>
          <w:jc w:val="center"/>
        </w:trPr>
        <w:tc>
          <w:tcPr>
            <w:tcW w:w="2122" w:type="dxa"/>
            <w:vAlign w:val="center"/>
          </w:tcPr>
          <w:p w14:paraId="20E5B612" w14:textId="77777777" w:rsidR="00045772" w:rsidRPr="00255EA0" w:rsidRDefault="00045772" w:rsidP="0070041C">
            <w:pPr>
              <w:ind w:left="-115" w:right="-106"/>
              <w:jc w:val="right"/>
              <w:rPr>
                <w:rFonts w:asciiTheme="majorHAnsi" w:hAnsiTheme="majorHAnsi" w:cstheme="majorHAnsi"/>
                <w:color w:val="3186B5"/>
                <w:lang w:eastAsia="ja-JP"/>
              </w:rPr>
            </w:pPr>
            <w:r w:rsidRPr="00255EA0">
              <w:rPr>
                <w:rFonts w:asciiTheme="majorHAnsi" w:hAnsiTheme="majorHAnsi" w:cstheme="majorHAnsi"/>
                <w:color w:val="3186B5"/>
              </w:rPr>
              <w:t>ABSENTS CONVOQUES</w:t>
            </w:r>
          </w:p>
        </w:tc>
        <w:tc>
          <w:tcPr>
            <w:tcW w:w="7506" w:type="dxa"/>
            <w:vAlign w:val="center"/>
          </w:tcPr>
          <w:p w14:paraId="278681B2" w14:textId="77777777" w:rsidR="00045772" w:rsidRDefault="00045772" w:rsidP="0070041C">
            <w:pPr>
              <w:rPr>
                <w:lang w:eastAsia="ja-JP"/>
              </w:rPr>
            </w:pPr>
          </w:p>
        </w:tc>
      </w:tr>
      <w:tr w:rsidR="00045772" w14:paraId="194F5D45" w14:textId="77777777" w:rsidTr="0070041C">
        <w:trPr>
          <w:jc w:val="center"/>
        </w:trPr>
        <w:tc>
          <w:tcPr>
            <w:tcW w:w="2122" w:type="dxa"/>
            <w:vAlign w:val="center"/>
          </w:tcPr>
          <w:p w14:paraId="665E5567" w14:textId="77777777" w:rsidR="00045772" w:rsidRPr="00255EA0" w:rsidRDefault="00045772" w:rsidP="0070041C">
            <w:pPr>
              <w:ind w:left="-115" w:right="-106"/>
              <w:jc w:val="right"/>
              <w:rPr>
                <w:rFonts w:asciiTheme="majorHAnsi" w:hAnsiTheme="majorHAnsi" w:cstheme="majorHAnsi"/>
                <w:color w:val="3186B5"/>
                <w:lang w:eastAsia="ja-JP"/>
              </w:rPr>
            </w:pPr>
            <w:r w:rsidRPr="00255EA0">
              <w:rPr>
                <w:rFonts w:asciiTheme="majorHAnsi" w:hAnsiTheme="majorHAnsi" w:cstheme="majorHAnsi"/>
                <w:color w:val="3186B5"/>
              </w:rPr>
              <w:t>ABSENTS EXCUSES</w:t>
            </w:r>
          </w:p>
        </w:tc>
        <w:tc>
          <w:tcPr>
            <w:tcW w:w="7506" w:type="dxa"/>
            <w:vAlign w:val="center"/>
          </w:tcPr>
          <w:p w14:paraId="4BFF398B" w14:textId="77777777" w:rsidR="00045772" w:rsidRDefault="00045772" w:rsidP="0070041C">
            <w:pPr>
              <w:rPr>
                <w:lang w:eastAsia="ja-JP"/>
              </w:rPr>
            </w:pPr>
          </w:p>
        </w:tc>
      </w:tr>
    </w:tbl>
    <w:p w14:paraId="14B9D664" w14:textId="77777777" w:rsidR="00045772" w:rsidRDefault="00045772" w:rsidP="006E61A8"/>
    <w:p w14:paraId="38628841" w14:textId="77777777" w:rsidR="00045772" w:rsidRDefault="00045772" w:rsidP="006E61A8"/>
    <w:bookmarkEnd w:id="1"/>
    <w:p w14:paraId="3711FBDB" w14:textId="77777777" w:rsidR="006E61A8" w:rsidRPr="00935FB0" w:rsidRDefault="006E61A8" w:rsidP="006E61A8">
      <w:pPr>
        <w:pStyle w:val="Titre1"/>
      </w:pPr>
      <w:r>
        <w:t>PRESENTATION DES FAITS</w:t>
      </w:r>
    </w:p>
    <w:p w14:paraId="47F7DD05" w14:textId="77777777" w:rsidR="006E61A8" w:rsidRDefault="006E61A8" w:rsidP="006E61A8"/>
    <w:p w14:paraId="0AE6E834" w14:textId="77777777" w:rsidR="006E61A8" w:rsidRDefault="006E61A8" w:rsidP="006E61A8"/>
    <w:p w14:paraId="5766CF22" w14:textId="77777777" w:rsidR="00652153" w:rsidRDefault="00652153" w:rsidP="006E61A8"/>
    <w:p w14:paraId="1E2526B1" w14:textId="77777777" w:rsidR="006E61A8" w:rsidRDefault="006E61A8" w:rsidP="006E61A8"/>
    <w:p w14:paraId="124A17E4" w14:textId="77777777" w:rsidR="00935FB0" w:rsidRPr="00935FB0" w:rsidRDefault="00F42F8A" w:rsidP="00935FB0">
      <w:pPr>
        <w:pStyle w:val="Titre1"/>
      </w:pPr>
      <w:r>
        <w:t>DESCRIPTION ET ANALYSE</w:t>
      </w:r>
      <w:r w:rsidR="008825A4">
        <w:t xml:space="preserve"> DES DOMMAGES</w:t>
      </w:r>
    </w:p>
    <w:p w14:paraId="3F833329" w14:textId="77777777" w:rsidR="000D1D89" w:rsidRDefault="000D1D89" w:rsidP="00565FE1">
      <w:pPr>
        <w:rPr>
          <w:lang w:eastAsia="ja-JP"/>
        </w:rPr>
      </w:pPr>
    </w:p>
    <w:p w14:paraId="274E819D" w14:textId="77777777" w:rsidR="00045772" w:rsidRPr="00705BB1" w:rsidRDefault="00045772" w:rsidP="00935FB0">
      <w:pPr>
        <w:pStyle w:val="Titre2"/>
        <w:rPr>
          <w:b w:val="0"/>
          <w:bCs w:val="0"/>
        </w:rPr>
      </w:pPr>
      <w:bookmarkStart w:id="2" w:name="A26SDesordre02"/>
      <w:r w:rsidRPr="00C1002C">
        <w:t xml:space="preserve">DOMMAGE </w:t>
      </w:r>
      <w:sdt>
        <w:sdtPr>
          <w:alias w:val="A26-DNumDommage"/>
          <w:tag w:val="A26FMDNumDommage"/>
          <w:id w:val="1560829149"/>
          <w:placeholder>
            <w:docPart w:val="B8023B54E9D24F799CEAF095DFB07022"/>
          </w:placeholder>
          <w15:color w:val="FF6600"/>
        </w:sdtPr>
        <w:sdtContent>
          <w:r>
            <w:t>1</w:t>
          </w:r>
        </w:sdtContent>
      </w:sdt>
      <w:r>
        <w:t xml:space="preserve"> : </w:t>
      </w:r>
      <w:sdt>
        <w:sdtPr>
          <w:alias w:val="A26-DLibelleDommage"/>
          <w:tag w:val="A26FMDLibelleDommage"/>
          <w:id w:val="1693496317"/>
          <w:placeholder>
            <w:docPart w:val="D03FCB5A22AB4963A778D714FE1C51E7"/>
          </w:placeholder>
          <w15:color w:val="FF6600"/>
        </w:sdtPr>
        <w:sdtContent>
          <w:r>
            <w:t xml:space="preserve">Dysfonctionnement installation chauffage </w:t>
          </w:r>
        </w:sdtContent>
      </w:sdt>
    </w:p>
    <w:p w14:paraId="09CF3616" w14:textId="77777777" w:rsidR="00045772" w:rsidRDefault="00045772" w:rsidP="00565FE1">
      <w:pPr>
        <w:rPr>
          <w:lang w:eastAsia="ja-JP"/>
        </w:rPr>
      </w:pPr>
    </w:p>
    <w:p w14:paraId="6D5A997F" w14:textId="77777777" w:rsidR="00045772" w:rsidRDefault="00045772" w:rsidP="00E71AC7">
      <w:pPr>
        <w:pStyle w:val="Titre3"/>
      </w:pPr>
      <w:r>
        <w:t>D</w:t>
      </w:r>
      <w:r w:rsidRPr="00E71AC7">
        <w:t xml:space="preserve">escription du </w:t>
      </w:r>
      <w:r>
        <w:t>d</w:t>
      </w:r>
      <w:r w:rsidRPr="00E71AC7">
        <w:t xml:space="preserve">ommage </w:t>
      </w:r>
      <w:r>
        <w:t>constaté</w:t>
      </w:r>
    </w:p>
    <w:p w14:paraId="47BF7D1F" w14:textId="77777777" w:rsidR="00045772" w:rsidRPr="002616D8" w:rsidRDefault="00045772" w:rsidP="002616D8"/>
    <w:p w14:paraId="182FDBF7" w14:textId="77777777" w:rsidR="00045772" w:rsidRDefault="00045772" w:rsidP="00C46274"/>
    <w:p w14:paraId="7F165410" w14:textId="77777777" w:rsidR="00045772" w:rsidRDefault="00045772" w:rsidP="00C46274"/>
    <w:p w14:paraId="16A3F901" w14:textId="77777777" w:rsidR="00045772" w:rsidRDefault="00045772" w:rsidP="00A11806">
      <w:pPr>
        <w:pStyle w:val="Titre3"/>
      </w:pPr>
      <w:r>
        <w:t>Analyse du dommage</w:t>
      </w:r>
    </w:p>
    <w:p w14:paraId="2B945356" w14:textId="77777777" w:rsidR="00045772" w:rsidRPr="002616D8" w:rsidRDefault="00045772" w:rsidP="002616D8"/>
    <w:p w14:paraId="744DD804" w14:textId="77777777" w:rsidR="00045772" w:rsidRDefault="00045772" w:rsidP="00C46274"/>
    <w:p w14:paraId="6965001F" w14:textId="77777777" w:rsidR="00045772" w:rsidRDefault="00045772" w:rsidP="00C46274"/>
    <w:p w14:paraId="62C28A0A" w14:textId="77777777" w:rsidR="00045772" w:rsidRDefault="00045772" w:rsidP="00E71AC7">
      <w:pPr>
        <w:pStyle w:val="Titre3"/>
      </w:pPr>
      <w:r>
        <w:t>Evaluation du dommage</w:t>
      </w:r>
    </w:p>
    <w:p w14:paraId="5C36873C" w14:textId="77777777" w:rsidR="00045772" w:rsidRDefault="00045772" w:rsidP="008A549F"/>
    <w:p w14:paraId="32EEEE53" w14:textId="77777777" w:rsidR="00045772" w:rsidRPr="000B4BD7" w:rsidRDefault="00045772" w:rsidP="001C4E15">
      <w:pPr>
        <w:pStyle w:val="Titre4"/>
      </w:pPr>
      <w:r>
        <w:t>Cause</w:t>
      </w:r>
      <w:r w:rsidRPr="000B4BD7">
        <w:t> :</w:t>
      </w:r>
    </w:p>
    <w:p w14:paraId="1339C4B7" w14:textId="77777777" w:rsidR="00045772" w:rsidRPr="008A549F" w:rsidRDefault="00045772" w:rsidP="00B26DF7">
      <w:pPr>
        <w:ind w:left="284"/>
      </w:pPr>
    </w:p>
    <w:p w14:paraId="2A3C5CCD" w14:textId="77777777" w:rsidR="00045772" w:rsidRPr="008A549F" w:rsidRDefault="00045772" w:rsidP="005E7753">
      <w:pPr>
        <w:ind w:left="284" w:right="5103"/>
      </w:pPr>
      <w:r>
        <w:t>Détails travaux et référence devis</w:t>
      </w:r>
    </w:p>
    <w:p w14:paraId="68C0E06A" w14:textId="77777777" w:rsidR="00045772" w:rsidRPr="008A549F" w:rsidRDefault="00045772" w:rsidP="00F441FB">
      <w:pPr>
        <w:tabs>
          <w:tab w:val="left" w:pos="567"/>
          <w:tab w:val="left" w:pos="7088"/>
          <w:tab w:val="right" w:pos="9072"/>
        </w:tabs>
        <w:ind w:left="284" w:right="5103"/>
      </w:pPr>
      <w:r>
        <w:rPr>
          <w:i/>
          <w:iCs/>
        </w:rPr>
        <w:tab/>
      </w:r>
      <w:r w:rsidRPr="008A549F">
        <w:tab/>
        <w:t>HT</w:t>
      </w:r>
      <w:r w:rsidRPr="008A549F">
        <w:tab/>
      </w:r>
      <w:r>
        <w:t xml:space="preserve"> </w:t>
      </w:r>
      <w:r w:rsidRPr="008A549F">
        <w:t>€</w:t>
      </w:r>
    </w:p>
    <w:p w14:paraId="4A6E2856" w14:textId="77777777" w:rsidR="00045772" w:rsidRPr="00923E5E" w:rsidRDefault="00045772" w:rsidP="00474432">
      <w:pPr>
        <w:tabs>
          <w:tab w:val="left" w:pos="7088"/>
          <w:tab w:val="right" w:pos="9072"/>
        </w:tabs>
        <w:ind w:left="284"/>
        <w:rPr>
          <w:u w:val="single"/>
        </w:rPr>
      </w:pPr>
      <w:r w:rsidRPr="008A549F">
        <w:tab/>
      </w:r>
      <w:r w:rsidRPr="00923E5E">
        <w:rPr>
          <w:u w:val="single"/>
        </w:rPr>
        <w:t>TVA  %</w:t>
      </w:r>
    </w:p>
    <w:p w14:paraId="7F0E3F4F" w14:textId="77777777" w:rsidR="00045772" w:rsidRPr="008A549F" w:rsidRDefault="00045772" w:rsidP="00474432">
      <w:pPr>
        <w:tabs>
          <w:tab w:val="left" w:pos="7655"/>
          <w:tab w:val="right" w:pos="9639"/>
        </w:tabs>
        <w:ind w:left="284"/>
      </w:pPr>
      <w:r w:rsidRPr="008A549F">
        <w:tab/>
        <w:t>TTC</w:t>
      </w:r>
      <w:r w:rsidRPr="008A549F">
        <w:tab/>
      </w:r>
      <w:r>
        <w:t xml:space="preserve"> </w:t>
      </w:r>
      <w:r w:rsidRPr="008A549F">
        <w:t>€</w:t>
      </w:r>
    </w:p>
    <w:p w14:paraId="609FB242" w14:textId="77777777" w:rsidR="00045772" w:rsidRPr="008A549F" w:rsidRDefault="00045772" w:rsidP="00B26DF7">
      <w:pPr>
        <w:ind w:left="284"/>
      </w:pPr>
    </w:p>
    <w:p w14:paraId="698671DB" w14:textId="77777777" w:rsidR="00045772" w:rsidRPr="0049467C" w:rsidRDefault="00045772" w:rsidP="0049467C">
      <w:pPr>
        <w:tabs>
          <w:tab w:val="left" w:pos="5670"/>
          <w:tab w:val="right" w:pos="9639"/>
        </w:tabs>
        <w:ind w:left="284"/>
        <w:rPr>
          <w:b/>
          <w:bCs/>
        </w:rPr>
      </w:pPr>
      <w:r w:rsidRPr="008A549F">
        <w:tab/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TOTAL DOMMAGE TTC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ab/>
      </w:r>
      <w:r>
        <w:rPr>
          <w:b/>
          <w:bCs/>
          <w:bdr w:val="single" w:sz="4" w:space="0" w:color="auto"/>
          <w:shd w:val="clear" w:color="auto" w:fill="D9E2F3" w:themeFill="accent1" w:themeFillTint="33"/>
        </w:rPr>
        <w:t xml:space="preserve"> </w:t>
      </w:r>
      <w:r w:rsidRPr="0049467C">
        <w:rPr>
          <w:b/>
          <w:bCs/>
          <w:bdr w:val="single" w:sz="4" w:space="0" w:color="auto"/>
          <w:shd w:val="clear" w:color="auto" w:fill="D9E2F3" w:themeFill="accent1" w:themeFillTint="33"/>
        </w:rPr>
        <w:t>€</w:t>
      </w:r>
    </w:p>
    <w:p w14:paraId="65CABD44" w14:textId="77777777" w:rsidR="00045772" w:rsidRDefault="00045772" w:rsidP="00F058CF"/>
    <w:bookmarkEnd w:id="2"/>
    <w:p w14:paraId="2DCBCA52" w14:textId="77777777" w:rsidR="00F058CF" w:rsidRDefault="00F058CF" w:rsidP="004A72FE"/>
    <w:p w14:paraId="7E1D85D9" w14:textId="77777777" w:rsidR="00F058CF" w:rsidRDefault="00652153" w:rsidP="006B4B2F">
      <w:pPr>
        <w:jc w:val="right"/>
      </w:pPr>
      <w:r>
        <w:t>L</w:t>
      </w:r>
      <w:r w:rsidR="006B4B2F">
        <w:t xml:space="preserve">e </w:t>
      </w:r>
      <w:r w:rsidR="006B4B2F">
        <w:fldChar w:fldCharType="begin"/>
      </w:r>
      <w:r w:rsidR="006B4B2F">
        <w:instrText xml:space="preserve"> TIME \@ "d MMMM yyyy" </w:instrText>
      </w:r>
      <w:r w:rsidR="006B4B2F">
        <w:fldChar w:fldCharType="separate"/>
      </w:r>
      <w:r w:rsidR="00045772">
        <w:rPr>
          <w:noProof/>
        </w:rPr>
        <w:t>30 mars 2024</w:t>
      </w:r>
      <w:r w:rsidR="006B4B2F">
        <w:fldChar w:fldCharType="end"/>
      </w:r>
    </w:p>
    <w:p w14:paraId="4DA4E2C6" w14:textId="77777777" w:rsidR="006B4B2F" w:rsidRDefault="00257A83" w:rsidP="006B4B2F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2D4B9E3" wp14:editId="15EC1D0C">
                <wp:simplePos x="0" y="0"/>
                <wp:positionH relativeFrom="margin">
                  <wp:align>right</wp:align>
                </wp:positionH>
                <wp:positionV relativeFrom="paragraph">
                  <wp:posOffset>133460</wp:posOffset>
                </wp:positionV>
                <wp:extent cx="1386840" cy="792480"/>
                <wp:effectExtent l="0" t="0" r="3810" b="7620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86840" cy="792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66C076" w14:textId="77777777" w:rsidR="008A70AE" w:rsidRDefault="008A70AE" w:rsidP="008A70AE">
                            <w:pPr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INCLUDEPICTURE "c:/avensys/ace/expert/</w:instrText>
                            </w:r>
                            <w:sdt>
                              <w:sdtPr>
                                <w:alias w:val="A26-ExpertCode"/>
                                <w:tag w:val="A26LIExpertCode"/>
                                <w:id w:val="-907376000"/>
                                <w15:color w:val="0000FF"/>
                              </w:sdtPr>
                              <w:sdtEndPr/>
                              <w:sdtContent>
                                <w:r w:rsidR="00045772">
                                  <w:instrText>FBI</w:instrText>
                                </w:r>
                              </w:sdtContent>
                            </w:sdt>
                            <w:r>
                              <w:instrText xml:space="preserve">.jpg" \d </w:instrText>
                            </w:r>
                            <w:r w:rsidR="00045772">
                              <w:fldChar w:fldCharType="separate"/>
                            </w:r>
                            <w:r w:rsidR="00045772">
                              <w:pict w14:anchorId="178D73A3">
                                <v:shape id="_x0000_i1030" type="#_x0000_t75" style="width:46.5pt;height:54.75pt">
                                  <v:imagedata r:id="rId15"/>
                                </v:shape>
                              </w:pic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D4B9E3" id="Zone de texte 3" o:spid="_x0000_s1027" type="#_x0000_t202" style="position:absolute;left:0;text-align:left;margin-left:58pt;margin-top:10.5pt;width:109.2pt;height:62.4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" fillcolor="window" stroked="f" strokeweight=".5pt">
                <v:textbox>
                  <w:txbxContent>
                    <w:p w14:paraId="6966C076" w14:textId="77777777" w:rsidR="008A70AE" w:rsidRDefault="008A70AE" w:rsidP="008A70AE">
                      <w:pPr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INCLUDEPICTURE "c:/avensys/ace/expert/</w:instrText>
                      </w:r>
                      <w:sdt>
                        <w:sdtPr>
                          <w:alias w:val="A26-ExpertCode"/>
                          <w:tag w:val="A26LIExpertCode"/>
                          <w:id w:val="-907376000"/>
                          <w15:color w:val="0000FF"/>
                        </w:sdtPr>
                        <w:sdtEndPr/>
                        <w:sdtContent>
                          <w:r w:rsidR="00045772">
                            <w:instrText>FBI</w:instrText>
                          </w:r>
                        </w:sdtContent>
                      </w:sdt>
                      <w:r>
                        <w:instrText xml:space="preserve">.jpg" \d </w:instrText>
                      </w:r>
                      <w:r w:rsidR="00045772">
                        <w:fldChar w:fldCharType="separate"/>
                      </w:r>
                      <w:r w:rsidR="00045772">
                        <w:pict w14:anchorId="178D73A3">
                          <v:shape id="_x0000_i1030" type="#_x0000_t75" style="width:46.5pt;height:54.75pt">
                            <v:imagedata r:id="rId16"/>
                          </v:shape>
                        </w:pict>
                      </w:r>
                      <w: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9C9308" w14:textId="77777777" w:rsidR="006B4B2F" w:rsidRDefault="006B4B2F" w:rsidP="006B4B2F">
      <w:pPr>
        <w:jc w:val="right"/>
      </w:pPr>
    </w:p>
    <w:p w14:paraId="16C1703A" w14:textId="77777777" w:rsidR="006B4B2F" w:rsidRDefault="006B4B2F" w:rsidP="006B4B2F">
      <w:pPr>
        <w:jc w:val="right"/>
      </w:pPr>
    </w:p>
    <w:p w14:paraId="15FB1E24" w14:textId="77777777" w:rsidR="006B4B2F" w:rsidRDefault="006B4B2F" w:rsidP="006B4B2F">
      <w:pPr>
        <w:jc w:val="right"/>
      </w:pPr>
    </w:p>
    <w:sdt>
      <w:sdtPr>
        <w:alias w:val="A26-NomExperts"/>
        <w:tag w:val="A26LINomExperts"/>
        <w:id w:val="817540055"/>
        <w:placeholder>
          <w:docPart w:val="5D210BA8BBF4445EA55C1C33E47CEA46"/>
        </w:placeholder>
        <w15:color w:val="0000FF"/>
      </w:sdtPr>
      <w:sdtEndPr/>
      <w:sdtContent>
        <w:p w14:paraId="5DBFFFFA" w14:textId="77777777" w:rsidR="006B4B2F" w:rsidRDefault="00045772" w:rsidP="006B4B2F">
          <w:pPr>
            <w:jc w:val="right"/>
          </w:pPr>
          <w:r>
            <w:t>BILLON François</w:t>
          </w:r>
        </w:p>
      </w:sdtContent>
    </w:sdt>
    <w:sdt>
      <w:sdtPr>
        <w:alias w:val="A26-Courriel"/>
        <w:tag w:val="A26LICourriel"/>
        <w:id w:val="-1229533799"/>
        <w:placeholder>
          <w:docPart w:val="16373EA6AFC043E6B90083A5539D31E2"/>
        </w:placeholder>
        <w15:color w:val="0000FF"/>
      </w:sdtPr>
      <w:sdtEndPr/>
      <w:sdtContent>
        <w:p w14:paraId="29CBFCCD" w14:textId="77777777" w:rsidR="006B4B2F" w:rsidRDefault="00045772" w:rsidP="006B4B2F">
          <w:pPr>
            <w:jc w:val="right"/>
          </w:pPr>
          <w:r>
            <w:t>francois.billon@expert-fabex.fr</w:t>
          </w:r>
        </w:p>
      </w:sdtContent>
    </w:sdt>
    <w:p w14:paraId="11AE1C4B" w14:textId="77777777" w:rsidR="008A70AE" w:rsidRDefault="008A70AE" w:rsidP="006B4B2F">
      <w:pPr>
        <w:jc w:val="right"/>
      </w:pPr>
    </w:p>
    <w:p w14:paraId="5F801839" w14:textId="77777777" w:rsidR="008A70AE" w:rsidRDefault="008A70AE" w:rsidP="006B4B2F">
      <w:pPr>
        <w:jc w:val="right"/>
      </w:pPr>
    </w:p>
    <w:p w14:paraId="502E3EA3" w14:textId="77777777" w:rsidR="00251211" w:rsidRPr="006F5647" w:rsidRDefault="00251211" w:rsidP="00251211">
      <w:pPr>
        <w:pBdr>
          <w:top w:val="single" w:sz="6" w:space="1" w:color="3186B5"/>
          <w:left w:val="single" w:sz="6" w:space="4" w:color="3186B5"/>
          <w:bottom w:val="single" w:sz="6" w:space="1" w:color="3186B5"/>
          <w:right w:val="single" w:sz="6" w:space="4" w:color="3186B5"/>
        </w:pBdr>
        <w:shd w:val="clear" w:color="auto" w:fill="D9E2F3" w:themeFill="accent1" w:themeFillTint="33"/>
        <w:rPr>
          <w:i/>
          <w:iCs/>
        </w:rPr>
      </w:pPr>
      <w:r w:rsidRPr="000C5989">
        <w:rPr>
          <w:i/>
          <w:iCs/>
          <w:u w:val="single"/>
        </w:rPr>
        <w:t>Nota important</w:t>
      </w:r>
      <w:r>
        <w:rPr>
          <w:i/>
          <w:iCs/>
        </w:rPr>
        <w:t> : l</w:t>
      </w:r>
      <w:r w:rsidRPr="006F5647">
        <w:rPr>
          <w:i/>
          <w:iCs/>
        </w:rPr>
        <w:t xml:space="preserve">’expert soussigné rappelle qu’il intervient seulement à titre conservatoire pour répondre à la mission qui lui est </w:t>
      </w:r>
      <w:r w:rsidR="00652153">
        <w:rPr>
          <w:i/>
          <w:iCs/>
        </w:rPr>
        <w:t>confiée</w:t>
      </w:r>
      <w:r w:rsidRPr="006F5647">
        <w:rPr>
          <w:i/>
          <w:iCs/>
        </w:rPr>
        <w:t>. Son intervention ne préjuge pas de la position que prendra l’assureur</w:t>
      </w:r>
      <w:r>
        <w:rPr>
          <w:i/>
          <w:iCs/>
        </w:rPr>
        <w:t>, et ne relève pas d’une mission de maitrise d’œuvre.</w:t>
      </w:r>
    </w:p>
    <w:p w14:paraId="1925DDB1" w14:textId="77777777" w:rsidR="008A70AE" w:rsidRPr="004A72FE" w:rsidRDefault="008A70AE" w:rsidP="006B4B2F">
      <w:pPr>
        <w:jc w:val="right"/>
      </w:pPr>
    </w:p>
    <w:sectPr w:rsidR="008A70AE" w:rsidRPr="004A72FE" w:rsidSect="00B63E85">
      <w:footerReference w:type="default" r:id="rId17"/>
      <w:headerReference w:type="first" r:id="rId18"/>
      <w:pgSz w:w="11906" w:h="16838"/>
      <w:pgMar w:top="1668" w:right="1133" w:bottom="1417" w:left="1134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8EEBF" w14:textId="77777777" w:rsidR="00045772" w:rsidRDefault="00045772" w:rsidP="00790D0C">
      <w:r>
        <w:separator/>
      </w:r>
    </w:p>
  </w:endnote>
  <w:endnote w:type="continuationSeparator" w:id="0">
    <w:p w14:paraId="6AC4990C" w14:textId="77777777" w:rsidR="00045772" w:rsidRDefault="00045772" w:rsidP="00790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6843293"/>
      <w:docPartObj>
        <w:docPartGallery w:val="Page Numbers (Bottom of Page)"/>
        <w:docPartUnique/>
      </w:docPartObj>
    </w:sdtPr>
    <w:sdtEndPr/>
    <w:sdtContent>
      <w:p w14:paraId="3E2AB061" w14:textId="77777777" w:rsidR="00790D0C" w:rsidRDefault="00790D0C" w:rsidP="00790D0C">
        <w:pPr>
          <w:pStyle w:val="Pieddepage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5C26CC31" wp14:editId="57745AC0">
              <wp:simplePos x="0" y="0"/>
              <wp:positionH relativeFrom="leftMargin">
                <wp:align>right</wp:align>
              </wp:positionH>
              <wp:positionV relativeFrom="paragraph">
                <wp:posOffset>-116480</wp:posOffset>
              </wp:positionV>
              <wp:extent cx="457200" cy="454025"/>
              <wp:effectExtent l="0" t="0" r="0" b="3175"/>
              <wp:wrapTight wrapText="bothSides">
                <wp:wrapPolygon edited="0">
                  <wp:start x="0" y="0"/>
                  <wp:lineTo x="0" y="20845"/>
                  <wp:lineTo x="20700" y="20845"/>
                  <wp:lineTo x="20700" y="0"/>
                  <wp:lineTo x="0" y="0"/>
                </wp:wrapPolygon>
              </wp:wrapTight>
              <wp:docPr id="1" name="Imag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" name="Image 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7200" cy="4540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BD4751" w14:textId="77777777" w:rsidR="00790D0C" w:rsidRDefault="00790D0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E50AE" w14:textId="77777777" w:rsidR="00045772" w:rsidRDefault="00045772" w:rsidP="00790D0C">
      <w:r>
        <w:separator/>
      </w:r>
    </w:p>
  </w:footnote>
  <w:footnote w:type="continuationSeparator" w:id="0">
    <w:p w14:paraId="24BEA1E7" w14:textId="77777777" w:rsidR="00045772" w:rsidRDefault="00045772" w:rsidP="00790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pPr w:leftFromText="142" w:rightFromText="142" w:vertAnchor="text" w:tblpY="114"/>
      <w:tblOverlap w:val="never"/>
      <w:tblW w:w="0" w:type="auto"/>
      <w:tblLayout w:type="fixed"/>
      <w:tblLook w:val="04A0" w:firstRow="1" w:lastRow="0" w:firstColumn="1" w:lastColumn="0" w:noHBand="0" w:noVBand="1"/>
    </w:tblPr>
    <w:tblGrid>
      <w:gridCol w:w="5803"/>
    </w:tblGrid>
    <w:tr w:rsidR="006E1333" w14:paraId="44764B28" w14:textId="77777777" w:rsidTr="00302E56">
      <w:trPr>
        <w:trHeight w:hRule="exact" w:val="1135"/>
      </w:trPr>
      <w:tc>
        <w:tcPr>
          <w:tcW w:w="5803" w:type="dxa"/>
          <w:tcBorders>
            <w:top w:val="nil"/>
            <w:left w:val="nil"/>
            <w:bottom w:val="nil"/>
            <w:right w:val="nil"/>
          </w:tcBorders>
        </w:tcPr>
        <w:p w14:paraId="258D9ABF" w14:textId="77777777" w:rsidR="006E1333" w:rsidRPr="0052014C" w:rsidRDefault="006E1333" w:rsidP="006E1333">
          <w:pPr>
            <w:pStyle w:val="En-tte"/>
            <w:ind w:left="-113"/>
            <w:jc w:val="left"/>
            <w:rPr>
              <w:sz w:val="16"/>
              <w:szCs w:val="16"/>
            </w:rPr>
          </w:pPr>
          <w:r>
            <w:rPr>
              <w:noProof/>
              <w:sz w:val="16"/>
              <w:szCs w:val="16"/>
            </w:rPr>
            <w:fldChar w:fldCharType="begin"/>
          </w:r>
          <w:r>
            <w:rPr>
              <w:noProof/>
              <w:sz w:val="16"/>
              <w:szCs w:val="16"/>
            </w:rPr>
            <w:instrText xml:space="preserve"> INCLUDEPICTURE "https://fabex.a26.fr/dossier/images/FABEX/bureau/</w:instrText>
          </w:r>
          <w:sdt>
            <w:sdtPr>
              <w:rPr>
                <w:noProof/>
                <w:sz w:val="16"/>
                <w:szCs w:val="16"/>
              </w:rPr>
              <w:alias w:val="A26-Logo"/>
              <w:tag w:val="A26LILogo"/>
              <w:id w:val="1651865597"/>
              <w:placeholder>
                <w:docPart w:val="81D3D65547994E41943AB9570668B70F"/>
              </w:placeholder>
              <w15:color w:val="0000FF"/>
            </w:sdtPr>
            <w:sdtEndPr/>
            <w:sdtContent>
              <w:r w:rsidR="00045772">
                <w:rPr>
                  <w:noProof/>
                  <w:sz w:val="16"/>
                  <w:szCs w:val="16"/>
                </w:rPr>
                <w:instrText>FAB</w:instrText>
              </w:r>
            </w:sdtContent>
          </w:sdt>
          <w:r>
            <w:rPr>
              <w:noProof/>
              <w:sz w:val="16"/>
              <w:szCs w:val="16"/>
            </w:rPr>
            <w:instrText xml:space="preserve">.JPG" \d </w:instrText>
          </w:r>
          <w:r w:rsidR="00045772">
            <w:rPr>
              <w:noProof/>
              <w:sz w:val="16"/>
              <w:szCs w:val="16"/>
            </w:rPr>
            <w:fldChar w:fldCharType="separate"/>
          </w:r>
          <w:r w:rsidR="00045772">
            <w:rPr>
              <w:noProof/>
              <w:sz w:val="16"/>
              <w:szCs w:val="16"/>
            </w:rPr>
            <w:pict w14:anchorId="40F3199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242.25pt;height:57pt">
                <v:imagedata r:id="rId1"/>
              </v:shape>
            </w:pict>
          </w:r>
          <w:r>
            <w:rPr>
              <w:noProof/>
              <w:sz w:val="16"/>
              <w:szCs w:val="16"/>
            </w:rPr>
            <w:fldChar w:fldCharType="end"/>
          </w:r>
        </w:p>
      </w:tc>
    </w:tr>
  </w:tbl>
  <w:p w14:paraId="092E1919" w14:textId="77777777" w:rsidR="00B2713E" w:rsidRPr="009B3A5D" w:rsidRDefault="00B2713E" w:rsidP="00B2713E">
    <w:pPr>
      <w:pStyle w:val="En-tte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sz w:val="16"/>
        <w:szCs w:val="16"/>
      </w:rPr>
      <w:ptab w:relativeTo="margin" w:alignment="center" w:leader="none"/>
    </w:r>
    <w:r w:rsidRPr="009B3A5D">
      <w:rPr>
        <w:sz w:val="16"/>
        <w:szCs w:val="16"/>
      </w:rPr>
      <w:ptab w:relativeTo="margin" w:alignment="right" w:leader="none"/>
    </w:r>
    <w:sdt>
      <w:sdtPr>
        <w:rPr>
          <w:sz w:val="16"/>
          <w:szCs w:val="16"/>
        </w:rPr>
        <w:alias w:val="A26-BureauNom"/>
        <w:tag w:val="A26LIBureauNom"/>
        <w:id w:val="-782190877"/>
        <w:placeholder>
          <w:docPart w:val="5B496D7B459B4BCAB01B1845C5F2F8C0"/>
        </w:placeholder>
        <w15:color w:val="0000FF"/>
      </w:sdtPr>
      <w:sdtEndPr>
        <w:rPr>
          <w:rFonts w:ascii="Arial Black" w:hAnsi="Arial Black" w:cs="Times New Roman"/>
          <w:b/>
          <w:bCs/>
          <w:color w:val="1F3864" w:themeColor="accent1" w:themeShade="80"/>
        </w:rPr>
      </w:sdtEndPr>
      <w:sdtContent>
        <w:r w:rsidR="00045772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FABEX</w:t>
        </w:r>
      </w:sdtContent>
    </w:sdt>
  </w:p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1Bureau"/>
      <w:tag w:val="A26LIAdr1Bureau"/>
      <w:id w:val="-443074511"/>
      <w:placeholder>
        <w:docPart w:val="2E62A83D9EED4A9D954384B0789671C5"/>
      </w:placeholder>
      <w15:color w:val="0000FF"/>
    </w:sdtPr>
    <w:sdtEndPr/>
    <w:sdtContent>
      <w:p w14:paraId="48858635" w14:textId="77777777" w:rsidR="00B2713E" w:rsidRPr="009B3A5D" w:rsidRDefault="00045772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257 rue Hélène BOUCHER</w:t>
        </w:r>
      </w:p>
    </w:sdtContent>
  </w:sdt>
  <w:sdt>
    <w:sdtPr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alias w:val="A26-Adr3Bureau"/>
      <w:tag w:val="A26LIAdr3Bureau"/>
      <w:id w:val="1445889661"/>
      <w:placeholder>
        <w:docPart w:val="EDCAFF65AECD4A73A3F3C4340A01E791"/>
      </w:placeholder>
      <w15:color w:val="0000FF"/>
    </w:sdtPr>
    <w:sdtEndPr/>
    <w:sdtContent>
      <w:p w14:paraId="457A8CF3" w14:textId="77777777" w:rsidR="00B2713E" w:rsidRPr="009B3A5D" w:rsidRDefault="00045772" w:rsidP="00B2713E">
        <w:pPr>
          <w:pStyle w:val="En-tte"/>
          <w:jc w:val="right"/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</w:pPr>
        <w:r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34130 MAUGUIO</w:t>
        </w:r>
      </w:p>
    </w:sdtContent>
  </w:sdt>
  <w:p w14:paraId="097E1D1F" w14:textId="77777777" w:rsidR="000C431D" w:rsidRPr="009B3A5D" w:rsidRDefault="000C431D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</w:p>
  <w:p w14:paraId="462FF5BE" w14:textId="77777777" w:rsidR="00B2713E" w:rsidRPr="009B3A5D" w:rsidRDefault="00B2713E" w:rsidP="00B2713E">
    <w:pPr>
      <w:pStyle w:val="En-tte"/>
      <w:jc w:val="right"/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Téléphone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TelBureau"/>
        <w:tag w:val="A26LITelBureau"/>
        <w:id w:val="-56621779"/>
        <w:placeholder>
          <w:docPart w:val="94BB79C0580440A1AB60EBDADDD397D3"/>
        </w:placeholder>
        <w15:color w:val="0000FF"/>
      </w:sdtPr>
      <w:sdtEndPr>
        <w:rPr>
          <w:lang w:val="de-DE"/>
        </w:rPr>
      </w:sdtEndPr>
      <w:sdtContent>
        <w:r w:rsidR="00045772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</w:rPr>
          <w:t>04 65 84 25 15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38F35ECE" w14:textId="77777777" w:rsidR="00B2713E" w:rsidRPr="009B3A5D" w:rsidRDefault="00B2713E" w:rsidP="00B2713E">
    <w:pPr>
      <w:pStyle w:val="En-tte"/>
      <w:jc w:val="right"/>
      <w:rPr>
        <w:sz w:val="16"/>
        <w:szCs w:val="16"/>
      </w:rPr>
    </w:pPr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Mail : </w:t>
    </w:r>
    <w:sdt>
      <w:sdtPr>
        <w:rPr>
          <w:rFonts w:ascii="Arial Black" w:hAnsi="Arial Black" w:cs="Times New Roman"/>
          <w:b/>
          <w:bCs/>
          <w:color w:val="1F3864" w:themeColor="accent1" w:themeShade="80"/>
          <w:sz w:val="16"/>
          <w:szCs w:val="16"/>
        </w:rPr>
        <w:alias w:val="A26-CourrielBureau"/>
        <w:tag w:val="A26LICourrielBureau"/>
        <w:id w:val="-423264010"/>
        <w:placeholder>
          <w:docPart w:val="FD4C73C1E5D042F383606FA1403AC5C9"/>
        </w:placeholder>
        <w15:color w:val="0000FF"/>
      </w:sdtPr>
      <w:sdtEndPr>
        <w:rPr>
          <w:lang w:val="de-DE"/>
        </w:rPr>
      </w:sdtEndPr>
      <w:sdtContent>
        <w:r w:rsidR="00045772">
          <w:rPr>
            <w:rFonts w:ascii="Arial Black" w:hAnsi="Arial Black" w:cs="Times New Roman"/>
            <w:b/>
            <w:bCs/>
            <w:color w:val="1F3864" w:themeColor="accent1" w:themeShade="80"/>
            <w:sz w:val="16"/>
            <w:szCs w:val="16"/>
            <w:lang w:val="de-DE"/>
          </w:rPr>
          <w:t>contact@expert-fabex.fr</w:t>
        </w:r>
      </w:sdtContent>
    </w:sdt>
    <w:r w:rsidRPr="009B3A5D">
      <w:rPr>
        <w:rFonts w:ascii="Arial Black" w:hAnsi="Arial Black" w:cs="Times New Roman"/>
        <w:b/>
        <w:bCs/>
        <w:color w:val="1F3864" w:themeColor="accent1" w:themeShade="80"/>
        <w:sz w:val="16"/>
        <w:szCs w:val="16"/>
      </w:rPr>
      <w:t xml:space="preserve"> </w:t>
    </w:r>
  </w:p>
  <w:p w14:paraId="6B88C413" w14:textId="77777777" w:rsidR="00B2713E" w:rsidRPr="009B3A5D" w:rsidRDefault="00B2713E">
    <w:pPr>
      <w:pStyle w:val="En-tte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22.75pt;height:220.5pt" o:bullet="t">
        <v:imagedata r:id="rId1" o:title="PIED"/>
      </v:shape>
    </w:pict>
  </w:numPicBullet>
  <w:abstractNum w:abstractNumId="0" w15:restartNumberingAfterBreak="0">
    <w:nsid w:val="0AC02917"/>
    <w:multiLevelType w:val="hybridMultilevel"/>
    <w:tmpl w:val="7DE67284"/>
    <w:lvl w:ilvl="0" w:tplc="AA040E4C">
      <w:start w:val="1"/>
      <w:numFmt w:val="decimal"/>
      <w:pStyle w:val="Titre1"/>
      <w:lvlText w:val="%1/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23E13"/>
    <w:multiLevelType w:val="hybridMultilevel"/>
    <w:tmpl w:val="3BF23CE2"/>
    <w:lvl w:ilvl="0" w:tplc="120EEDC8">
      <w:start w:val="1"/>
      <w:numFmt w:val="bullet"/>
      <w:pStyle w:val="Titre3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25E4F"/>
    <w:multiLevelType w:val="hybridMultilevel"/>
    <w:tmpl w:val="ADBED270"/>
    <w:lvl w:ilvl="0" w:tplc="19AA0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E5D71"/>
    <w:multiLevelType w:val="hybridMultilevel"/>
    <w:tmpl w:val="687CE46C"/>
    <w:lvl w:ilvl="0" w:tplc="744856CE">
      <w:start w:val="1"/>
      <w:numFmt w:val="bullet"/>
      <w:pStyle w:val="Listepuces"/>
      <w:lvlText w:val=""/>
      <w:lvlJc w:val="left"/>
      <w:pPr>
        <w:ind w:left="504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78108F"/>
    <w:multiLevelType w:val="hybridMultilevel"/>
    <w:tmpl w:val="461AA362"/>
    <w:lvl w:ilvl="0" w:tplc="4B4E61E0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772"/>
    <w:rsid w:val="00003A64"/>
    <w:rsid w:val="0000689D"/>
    <w:rsid w:val="00007BDD"/>
    <w:rsid w:val="00013F7D"/>
    <w:rsid w:val="00022A1F"/>
    <w:rsid w:val="00023632"/>
    <w:rsid w:val="00026178"/>
    <w:rsid w:val="000268A9"/>
    <w:rsid w:val="00027049"/>
    <w:rsid w:val="00037AD1"/>
    <w:rsid w:val="000421F7"/>
    <w:rsid w:val="00045772"/>
    <w:rsid w:val="00047598"/>
    <w:rsid w:val="0005058A"/>
    <w:rsid w:val="0005187A"/>
    <w:rsid w:val="00051DB5"/>
    <w:rsid w:val="00066E81"/>
    <w:rsid w:val="000670C6"/>
    <w:rsid w:val="0007199D"/>
    <w:rsid w:val="00072705"/>
    <w:rsid w:val="00087E8E"/>
    <w:rsid w:val="00093135"/>
    <w:rsid w:val="0009539B"/>
    <w:rsid w:val="00096E00"/>
    <w:rsid w:val="00097884"/>
    <w:rsid w:val="000A0B7F"/>
    <w:rsid w:val="000B2348"/>
    <w:rsid w:val="000B359D"/>
    <w:rsid w:val="000B4BD7"/>
    <w:rsid w:val="000B585C"/>
    <w:rsid w:val="000C1C94"/>
    <w:rsid w:val="000C431D"/>
    <w:rsid w:val="000C57C0"/>
    <w:rsid w:val="000C5989"/>
    <w:rsid w:val="000C5D9E"/>
    <w:rsid w:val="000C6B7B"/>
    <w:rsid w:val="000D1D89"/>
    <w:rsid w:val="000D3503"/>
    <w:rsid w:val="000E0908"/>
    <w:rsid w:val="000E1164"/>
    <w:rsid w:val="000E2035"/>
    <w:rsid w:val="000E2C24"/>
    <w:rsid w:val="000F7BE6"/>
    <w:rsid w:val="001011DB"/>
    <w:rsid w:val="00113B22"/>
    <w:rsid w:val="00130507"/>
    <w:rsid w:val="00131E7A"/>
    <w:rsid w:val="00136CF3"/>
    <w:rsid w:val="00137B9E"/>
    <w:rsid w:val="00144107"/>
    <w:rsid w:val="00147FE3"/>
    <w:rsid w:val="00160065"/>
    <w:rsid w:val="001616C9"/>
    <w:rsid w:val="00161B09"/>
    <w:rsid w:val="00166245"/>
    <w:rsid w:val="00175294"/>
    <w:rsid w:val="0018374E"/>
    <w:rsid w:val="00184DAF"/>
    <w:rsid w:val="001904B5"/>
    <w:rsid w:val="001A1AC0"/>
    <w:rsid w:val="001A6F3A"/>
    <w:rsid w:val="001C4E15"/>
    <w:rsid w:val="001D0A3E"/>
    <w:rsid w:val="001E331F"/>
    <w:rsid w:val="001E6706"/>
    <w:rsid w:val="001F01CE"/>
    <w:rsid w:val="001F353E"/>
    <w:rsid w:val="001F7501"/>
    <w:rsid w:val="001F77C1"/>
    <w:rsid w:val="0020624C"/>
    <w:rsid w:val="00215817"/>
    <w:rsid w:val="00221D32"/>
    <w:rsid w:val="002232C2"/>
    <w:rsid w:val="00224276"/>
    <w:rsid w:val="0022735B"/>
    <w:rsid w:val="00237DF3"/>
    <w:rsid w:val="0024079C"/>
    <w:rsid w:val="00244BE3"/>
    <w:rsid w:val="0024545D"/>
    <w:rsid w:val="002473E2"/>
    <w:rsid w:val="00251211"/>
    <w:rsid w:val="002521D0"/>
    <w:rsid w:val="00257A83"/>
    <w:rsid w:val="002616D8"/>
    <w:rsid w:val="00265AFD"/>
    <w:rsid w:val="002673F7"/>
    <w:rsid w:val="00267C70"/>
    <w:rsid w:val="00271C0D"/>
    <w:rsid w:val="00273618"/>
    <w:rsid w:val="002757D0"/>
    <w:rsid w:val="00277098"/>
    <w:rsid w:val="0028463E"/>
    <w:rsid w:val="002878B8"/>
    <w:rsid w:val="00287C90"/>
    <w:rsid w:val="002A16AC"/>
    <w:rsid w:val="002A5E56"/>
    <w:rsid w:val="002B1C6B"/>
    <w:rsid w:val="002B44A5"/>
    <w:rsid w:val="002B54AD"/>
    <w:rsid w:val="002B6461"/>
    <w:rsid w:val="002C3819"/>
    <w:rsid w:val="002C3B40"/>
    <w:rsid w:val="002C68E0"/>
    <w:rsid w:val="002D027A"/>
    <w:rsid w:val="002D05CA"/>
    <w:rsid w:val="002D0BC4"/>
    <w:rsid w:val="002E0B76"/>
    <w:rsid w:val="002F61BF"/>
    <w:rsid w:val="00301E9B"/>
    <w:rsid w:val="00304983"/>
    <w:rsid w:val="003057B8"/>
    <w:rsid w:val="003114FD"/>
    <w:rsid w:val="00316FE7"/>
    <w:rsid w:val="00320463"/>
    <w:rsid w:val="003272AC"/>
    <w:rsid w:val="0033136A"/>
    <w:rsid w:val="003343C7"/>
    <w:rsid w:val="00346BBA"/>
    <w:rsid w:val="00350C45"/>
    <w:rsid w:val="003556D0"/>
    <w:rsid w:val="0036178C"/>
    <w:rsid w:val="00374039"/>
    <w:rsid w:val="003851A3"/>
    <w:rsid w:val="00392260"/>
    <w:rsid w:val="003956A5"/>
    <w:rsid w:val="003A714E"/>
    <w:rsid w:val="003B7719"/>
    <w:rsid w:val="003B791E"/>
    <w:rsid w:val="003C667A"/>
    <w:rsid w:val="003D11B3"/>
    <w:rsid w:val="003D16F4"/>
    <w:rsid w:val="003D519F"/>
    <w:rsid w:val="003E226C"/>
    <w:rsid w:val="003E6D03"/>
    <w:rsid w:val="003F033C"/>
    <w:rsid w:val="003F0606"/>
    <w:rsid w:val="003F123D"/>
    <w:rsid w:val="003F430C"/>
    <w:rsid w:val="003F74D3"/>
    <w:rsid w:val="00401A2A"/>
    <w:rsid w:val="00403F7F"/>
    <w:rsid w:val="0040551B"/>
    <w:rsid w:val="004134A9"/>
    <w:rsid w:val="0041659E"/>
    <w:rsid w:val="00431281"/>
    <w:rsid w:val="00432591"/>
    <w:rsid w:val="00436714"/>
    <w:rsid w:val="0044010C"/>
    <w:rsid w:val="0044038F"/>
    <w:rsid w:val="004412A7"/>
    <w:rsid w:val="00442DC7"/>
    <w:rsid w:val="004513F7"/>
    <w:rsid w:val="004530E7"/>
    <w:rsid w:val="0045333A"/>
    <w:rsid w:val="00453C60"/>
    <w:rsid w:val="0045495F"/>
    <w:rsid w:val="004576F2"/>
    <w:rsid w:val="00460F8A"/>
    <w:rsid w:val="00464123"/>
    <w:rsid w:val="0046591A"/>
    <w:rsid w:val="004666D0"/>
    <w:rsid w:val="004679B7"/>
    <w:rsid w:val="00472B2C"/>
    <w:rsid w:val="00474432"/>
    <w:rsid w:val="00475B4D"/>
    <w:rsid w:val="00477FA0"/>
    <w:rsid w:val="0049090F"/>
    <w:rsid w:val="00493201"/>
    <w:rsid w:val="0049467C"/>
    <w:rsid w:val="004A580F"/>
    <w:rsid w:val="004A5FFA"/>
    <w:rsid w:val="004A72FE"/>
    <w:rsid w:val="004B3A6C"/>
    <w:rsid w:val="004B59E8"/>
    <w:rsid w:val="004B64E7"/>
    <w:rsid w:val="004C0199"/>
    <w:rsid w:val="004D0750"/>
    <w:rsid w:val="004D1713"/>
    <w:rsid w:val="004D40E6"/>
    <w:rsid w:val="004D533D"/>
    <w:rsid w:val="004D5F65"/>
    <w:rsid w:val="004E5031"/>
    <w:rsid w:val="004E717C"/>
    <w:rsid w:val="004F5275"/>
    <w:rsid w:val="00501236"/>
    <w:rsid w:val="005031D1"/>
    <w:rsid w:val="00526181"/>
    <w:rsid w:val="00526975"/>
    <w:rsid w:val="0053493F"/>
    <w:rsid w:val="00540F99"/>
    <w:rsid w:val="00543591"/>
    <w:rsid w:val="0054494D"/>
    <w:rsid w:val="00546CD2"/>
    <w:rsid w:val="00550749"/>
    <w:rsid w:val="00557A58"/>
    <w:rsid w:val="00560728"/>
    <w:rsid w:val="00565123"/>
    <w:rsid w:val="005659AC"/>
    <w:rsid w:val="00565FE1"/>
    <w:rsid w:val="00572F35"/>
    <w:rsid w:val="00581C27"/>
    <w:rsid w:val="00585609"/>
    <w:rsid w:val="005909D3"/>
    <w:rsid w:val="00592444"/>
    <w:rsid w:val="005951BA"/>
    <w:rsid w:val="005A1917"/>
    <w:rsid w:val="005A1A1F"/>
    <w:rsid w:val="005A61D6"/>
    <w:rsid w:val="005A713B"/>
    <w:rsid w:val="005A7E6A"/>
    <w:rsid w:val="005B32FD"/>
    <w:rsid w:val="005B3B12"/>
    <w:rsid w:val="005B4C67"/>
    <w:rsid w:val="005B5D1F"/>
    <w:rsid w:val="005C3C75"/>
    <w:rsid w:val="005C4539"/>
    <w:rsid w:val="005C51A4"/>
    <w:rsid w:val="005C7D53"/>
    <w:rsid w:val="005D1A84"/>
    <w:rsid w:val="005E08D4"/>
    <w:rsid w:val="005E2855"/>
    <w:rsid w:val="005E35A0"/>
    <w:rsid w:val="005E7753"/>
    <w:rsid w:val="005F6A22"/>
    <w:rsid w:val="00606DCE"/>
    <w:rsid w:val="00614CFC"/>
    <w:rsid w:val="00615A88"/>
    <w:rsid w:val="00625754"/>
    <w:rsid w:val="00627546"/>
    <w:rsid w:val="00634C47"/>
    <w:rsid w:val="00634EA1"/>
    <w:rsid w:val="00652153"/>
    <w:rsid w:val="0065359E"/>
    <w:rsid w:val="006557D8"/>
    <w:rsid w:val="0065755C"/>
    <w:rsid w:val="00666552"/>
    <w:rsid w:val="006809A2"/>
    <w:rsid w:val="00680B38"/>
    <w:rsid w:val="00683CDA"/>
    <w:rsid w:val="00687760"/>
    <w:rsid w:val="00692A1A"/>
    <w:rsid w:val="00693179"/>
    <w:rsid w:val="006977FF"/>
    <w:rsid w:val="006A00BF"/>
    <w:rsid w:val="006B2751"/>
    <w:rsid w:val="006B2D7E"/>
    <w:rsid w:val="006B4B2F"/>
    <w:rsid w:val="006C2238"/>
    <w:rsid w:val="006C3AF2"/>
    <w:rsid w:val="006C5525"/>
    <w:rsid w:val="006D345E"/>
    <w:rsid w:val="006E1333"/>
    <w:rsid w:val="006E238C"/>
    <w:rsid w:val="006E4957"/>
    <w:rsid w:val="006E5C11"/>
    <w:rsid w:val="006E61A8"/>
    <w:rsid w:val="006F5647"/>
    <w:rsid w:val="006F6899"/>
    <w:rsid w:val="007018AF"/>
    <w:rsid w:val="0070280B"/>
    <w:rsid w:val="00703D7E"/>
    <w:rsid w:val="00704DB3"/>
    <w:rsid w:val="00705BB1"/>
    <w:rsid w:val="0071256C"/>
    <w:rsid w:val="0073053A"/>
    <w:rsid w:val="00732DC1"/>
    <w:rsid w:val="0073524B"/>
    <w:rsid w:val="00747B68"/>
    <w:rsid w:val="00753CB6"/>
    <w:rsid w:val="00776C16"/>
    <w:rsid w:val="00790D0C"/>
    <w:rsid w:val="007919D3"/>
    <w:rsid w:val="007A0E47"/>
    <w:rsid w:val="007A2E1C"/>
    <w:rsid w:val="007B3293"/>
    <w:rsid w:val="007B696D"/>
    <w:rsid w:val="007B7D39"/>
    <w:rsid w:val="007C1867"/>
    <w:rsid w:val="007C4EDD"/>
    <w:rsid w:val="007D1B4D"/>
    <w:rsid w:val="007D4F1E"/>
    <w:rsid w:val="007E2D06"/>
    <w:rsid w:val="007E5A67"/>
    <w:rsid w:val="007E5A7C"/>
    <w:rsid w:val="007E77CF"/>
    <w:rsid w:val="00810201"/>
    <w:rsid w:val="00817056"/>
    <w:rsid w:val="00817619"/>
    <w:rsid w:val="00821F42"/>
    <w:rsid w:val="00826807"/>
    <w:rsid w:val="008273A6"/>
    <w:rsid w:val="00837B84"/>
    <w:rsid w:val="00841BE2"/>
    <w:rsid w:val="00850A8C"/>
    <w:rsid w:val="00850C40"/>
    <w:rsid w:val="00851A9E"/>
    <w:rsid w:val="00857475"/>
    <w:rsid w:val="00861176"/>
    <w:rsid w:val="00870259"/>
    <w:rsid w:val="0088020D"/>
    <w:rsid w:val="008812F7"/>
    <w:rsid w:val="008825A4"/>
    <w:rsid w:val="008827E2"/>
    <w:rsid w:val="00886615"/>
    <w:rsid w:val="008866EE"/>
    <w:rsid w:val="00886BCD"/>
    <w:rsid w:val="00887E38"/>
    <w:rsid w:val="008942E9"/>
    <w:rsid w:val="00896D6C"/>
    <w:rsid w:val="0089730E"/>
    <w:rsid w:val="008A549F"/>
    <w:rsid w:val="008A6D21"/>
    <w:rsid w:val="008A70AE"/>
    <w:rsid w:val="008B3324"/>
    <w:rsid w:val="008B3328"/>
    <w:rsid w:val="008B4D8F"/>
    <w:rsid w:val="008C07B6"/>
    <w:rsid w:val="008C3B6F"/>
    <w:rsid w:val="008C4773"/>
    <w:rsid w:val="008C7C1F"/>
    <w:rsid w:val="008D0352"/>
    <w:rsid w:val="008D0427"/>
    <w:rsid w:val="008D2207"/>
    <w:rsid w:val="008E1312"/>
    <w:rsid w:val="008E2168"/>
    <w:rsid w:val="008E606B"/>
    <w:rsid w:val="008F6CA3"/>
    <w:rsid w:val="00902EE7"/>
    <w:rsid w:val="0090470A"/>
    <w:rsid w:val="0090597F"/>
    <w:rsid w:val="00917AB7"/>
    <w:rsid w:val="00917FD9"/>
    <w:rsid w:val="00920603"/>
    <w:rsid w:val="00923E5E"/>
    <w:rsid w:val="00924663"/>
    <w:rsid w:val="0092696E"/>
    <w:rsid w:val="00930047"/>
    <w:rsid w:val="009308B5"/>
    <w:rsid w:val="0093382E"/>
    <w:rsid w:val="00935C76"/>
    <w:rsid w:val="00935D53"/>
    <w:rsid w:val="00935FB0"/>
    <w:rsid w:val="009429A2"/>
    <w:rsid w:val="00942EAB"/>
    <w:rsid w:val="00942F23"/>
    <w:rsid w:val="00956060"/>
    <w:rsid w:val="009610EA"/>
    <w:rsid w:val="00962267"/>
    <w:rsid w:val="00963694"/>
    <w:rsid w:val="0096774E"/>
    <w:rsid w:val="00967AFF"/>
    <w:rsid w:val="00973B23"/>
    <w:rsid w:val="0098046B"/>
    <w:rsid w:val="009812CC"/>
    <w:rsid w:val="00981C40"/>
    <w:rsid w:val="0098259D"/>
    <w:rsid w:val="0099009D"/>
    <w:rsid w:val="009946C2"/>
    <w:rsid w:val="0099509E"/>
    <w:rsid w:val="00995C90"/>
    <w:rsid w:val="009A0495"/>
    <w:rsid w:val="009A6920"/>
    <w:rsid w:val="009B102A"/>
    <w:rsid w:val="009B3A5D"/>
    <w:rsid w:val="009B487D"/>
    <w:rsid w:val="009B7DD8"/>
    <w:rsid w:val="009D419D"/>
    <w:rsid w:val="009E20C4"/>
    <w:rsid w:val="009E2986"/>
    <w:rsid w:val="009E3599"/>
    <w:rsid w:val="00A001BB"/>
    <w:rsid w:val="00A04DE0"/>
    <w:rsid w:val="00A11806"/>
    <w:rsid w:val="00A17017"/>
    <w:rsid w:val="00A2469D"/>
    <w:rsid w:val="00A277EA"/>
    <w:rsid w:val="00A279E1"/>
    <w:rsid w:val="00A31FEE"/>
    <w:rsid w:val="00A327BF"/>
    <w:rsid w:val="00A435B7"/>
    <w:rsid w:val="00A44FBD"/>
    <w:rsid w:val="00A45C37"/>
    <w:rsid w:val="00A47615"/>
    <w:rsid w:val="00A52911"/>
    <w:rsid w:val="00A53989"/>
    <w:rsid w:val="00A55F0D"/>
    <w:rsid w:val="00A60107"/>
    <w:rsid w:val="00A63E60"/>
    <w:rsid w:val="00A64020"/>
    <w:rsid w:val="00A659DE"/>
    <w:rsid w:val="00A714C8"/>
    <w:rsid w:val="00A80BB3"/>
    <w:rsid w:val="00A85F2D"/>
    <w:rsid w:val="00A90D99"/>
    <w:rsid w:val="00AA2CEF"/>
    <w:rsid w:val="00AA71DD"/>
    <w:rsid w:val="00AB0F40"/>
    <w:rsid w:val="00AB1B14"/>
    <w:rsid w:val="00AB2AC3"/>
    <w:rsid w:val="00AB6C28"/>
    <w:rsid w:val="00AB79B1"/>
    <w:rsid w:val="00AC2FED"/>
    <w:rsid w:val="00AC5457"/>
    <w:rsid w:val="00AC7E49"/>
    <w:rsid w:val="00AE04AD"/>
    <w:rsid w:val="00AE53C2"/>
    <w:rsid w:val="00AE5F75"/>
    <w:rsid w:val="00AF3914"/>
    <w:rsid w:val="00B01965"/>
    <w:rsid w:val="00B03230"/>
    <w:rsid w:val="00B05E22"/>
    <w:rsid w:val="00B1508E"/>
    <w:rsid w:val="00B26C3B"/>
    <w:rsid w:val="00B26DF7"/>
    <w:rsid w:val="00B2713E"/>
    <w:rsid w:val="00B37198"/>
    <w:rsid w:val="00B40614"/>
    <w:rsid w:val="00B42C34"/>
    <w:rsid w:val="00B445D2"/>
    <w:rsid w:val="00B50FF8"/>
    <w:rsid w:val="00B52700"/>
    <w:rsid w:val="00B53188"/>
    <w:rsid w:val="00B5527D"/>
    <w:rsid w:val="00B555BE"/>
    <w:rsid w:val="00B63E85"/>
    <w:rsid w:val="00B65913"/>
    <w:rsid w:val="00B803F0"/>
    <w:rsid w:val="00B814E5"/>
    <w:rsid w:val="00B82CB8"/>
    <w:rsid w:val="00B92AA7"/>
    <w:rsid w:val="00B95DEF"/>
    <w:rsid w:val="00B97FB5"/>
    <w:rsid w:val="00BA0CE6"/>
    <w:rsid w:val="00BA1223"/>
    <w:rsid w:val="00BA5451"/>
    <w:rsid w:val="00BC3C41"/>
    <w:rsid w:val="00BC76F1"/>
    <w:rsid w:val="00BD74CD"/>
    <w:rsid w:val="00BE44A8"/>
    <w:rsid w:val="00BF11CC"/>
    <w:rsid w:val="00BF3356"/>
    <w:rsid w:val="00C03843"/>
    <w:rsid w:val="00C1002C"/>
    <w:rsid w:val="00C101B7"/>
    <w:rsid w:val="00C126B0"/>
    <w:rsid w:val="00C12908"/>
    <w:rsid w:val="00C171B8"/>
    <w:rsid w:val="00C237BC"/>
    <w:rsid w:val="00C238AE"/>
    <w:rsid w:val="00C25ED5"/>
    <w:rsid w:val="00C31A36"/>
    <w:rsid w:val="00C329F4"/>
    <w:rsid w:val="00C32EC3"/>
    <w:rsid w:val="00C46274"/>
    <w:rsid w:val="00C4686F"/>
    <w:rsid w:val="00C47279"/>
    <w:rsid w:val="00C5248E"/>
    <w:rsid w:val="00C53895"/>
    <w:rsid w:val="00C65E56"/>
    <w:rsid w:val="00C66377"/>
    <w:rsid w:val="00C7075A"/>
    <w:rsid w:val="00C71921"/>
    <w:rsid w:val="00C8709E"/>
    <w:rsid w:val="00C937FC"/>
    <w:rsid w:val="00C949A2"/>
    <w:rsid w:val="00C96A5D"/>
    <w:rsid w:val="00CB063C"/>
    <w:rsid w:val="00CB44B9"/>
    <w:rsid w:val="00CC18EE"/>
    <w:rsid w:val="00CC5C9B"/>
    <w:rsid w:val="00CC7EC3"/>
    <w:rsid w:val="00CD1730"/>
    <w:rsid w:val="00CD2336"/>
    <w:rsid w:val="00CD3243"/>
    <w:rsid w:val="00CD4CCC"/>
    <w:rsid w:val="00CE080A"/>
    <w:rsid w:val="00CF1A28"/>
    <w:rsid w:val="00D02F94"/>
    <w:rsid w:val="00D06476"/>
    <w:rsid w:val="00D06A03"/>
    <w:rsid w:val="00D06AC4"/>
    <w:rsid w:val="00D076C4"/>
    <w:rsid w:val="00D10C0D"/>
    <w:rsid w:val="00D13A69"/>
    <w:rsid w:val="00D23E73"/>
    <w:rsid w:val="00D23E7A"/>
    <w:rsid w:val="00D2495B"/>
    <w:rsid w:val="00D31EDF"/>
    <w:rsid w:val="00D37BC4"/>
    <w:rsid w:val="00D451EA"/>
    <w:rsid w:val="00D51554"/>
    <w:rsid w:val="00D51D43"/>
    <w:rsid w:val="00D52F6A"/>
    <w:rsid w:val="00D545D6"/>
    <w:rsid w:val="00D71C13"/>
    <w:rsid w:val="00D90B93"/>
    <w:rsid w:val="00DA2C19"/>
    <w:rsid w:val="00DA2DF4"/>
    <w:rsid w:val="00DA709B"/>
    <w:rsid w:val="00DB0258"/>
    <w:rsid w:val="00DC1797"/>
    <w:rsid w:val="00DC4266"/>
    <w:rsid w:val="00DD3F99"/>
    <w:rsid w:val="00DD4AC9"/>
    <w:rsid w:val="00DE295D"/>
    <w:rsid w:val="00DE53A2"/>
    <w:rsid w:val="00DE6990"/>
    <w:rsid w:val="00DF15C1"/>
    <w:rsid w:val="00DF311E"/>
    <w:rsid w:val="00DF3FAE"/>
    <w:rsid w:val="00DF7F36"/>
    <w:rsid w:val="00E00D15"/>
    <w:rsid w:val="00E019CD"/>
    <w:rsid w:val="00E07531"/>
    <w:rsid w:val="00E155F6"/>
    <w:rsid w:val="00E16CCB"/>
    <w:rsid w:val="00E17454"/>
    <w:rsid w:val="00E216D6"/>
    <w:rsid w:val="00E23887"/>
    <w:rsid w:val="00E243DF"/>
    <w:rsid w:val="00E57729"/>
    <w:rsid w:val="00E66D33"/>
    <w:rsid w:val="00E71AC7"/>
    <w:rsid w:val="00E733FC"/>
    <w:rsid w:val="00E820BF"/>
    <w:rsid w:val="00E907FD"/>
    <w:rsid w:val="00E91CC2"/>
    <w:rsid w:val="00E94AFA"/>
    <w:rsid w:val="00EA5F80"/>
    <w:rsid w:val="00EB436A"/>
    <w:rsid w:val="00EB7F8E"/>
    <w:rsid w:val="00EC0712"/>
    <w:rsid w:val="00EC60A5"/>
    <w:rsid w:val="00EC7569"/>
    <w:rsid w:val="00ED02A5"/>
    <w:rsid w:val="00ED16F3"/>
    <w:rsid w:val="00ED3591"/>
    <w:rsid w:val="00ED6F95"/>
    <w:rsid w:val="00ED73D7"/>
    <w:rsid w:val="00EE027F"/>
    <w:rsid w:val="00EE0F25"/>
    <w:rsid w:val="00EE13D0"/>
    <w:rsid w:val="00EE15D9"/>
    <w:rsid w:val="00EE2720"/>
    <w:rsid w:val="00EE2888"/>
    <w:rsid w:val="00F058CF"/>
    <w:rsid w:val="00F06295"/>
    <w:rsid w:val="00F138F4"/>
    <w:rsid w:val="00F207E1"/>
    <w:rsid w:val="00F23636"/>
    <w:rsid w:val="00F23848"/>
    <w:rsid w:val="00F2772F"/>
    <w:rsid w:val="00F32F8A"/>
    <w:rsid w:val="00F35112"/>
    <w:rsid w:val="00F3661C"/>
    <w:rsid w:val="00F424FB"/>
    <w:rsid w:val="00F42F8A"/>
    <w:rsid w:val="00F441FB"/>
    <w:rsid w:val="00F4473B"/>
    <w:rsid w:val="00F51233"/>
    <w:rsid w:val="00F602BA"/>
    <w:rsid w:val="00F65AE2"/>
    <w:rsid w:val="00F6724A"/>
    <w:rsid w:val="00F80B61"/>
    <w:rsid w:val="00F82475"/>
    <w:rsid w:val="00F8371A"/>
    <w:rsid w:val="00F85319"/>
    <w:rsid w:val="00F9504F"/>
    <w:rsid w:val="00FA0BE7"/>
    <w:rsid w:val="00FA12D4"/>
    <w:rsid w:val="00FA3CFC"/>
    <w:rsid w:val="00FA42E0"/>
    <w:rsid w:val="00FA6BE9"/>
    <w:rsid w:val="00FB6BA4"/>
    <w:rsid w:val="00FC16A2"/>
    <w:rsid w:val="00FC2ED0"/>
    <w:rsid w:val="00FC7250"/>
    <w:rsid w:val="00FC7A7C"/>
    <w:rsid w:val="00FD3854"/>
    <w:rsid w:val="00FE36E3"/>
    <w:rsid w:val="00FE4244"/>
    <w:rsid w:val="00FE4CFC"/>
    <w:rsid w:val="00FE692A"/>
    <w:rsid w:val="00FE77CA"/>
    <w:rsid w:val="00FE7856"/>
    <w:rsid w:val="00FE7B4B"/>
    <w:rsid w:val="00FF208A"/>
    <w:rsid w:val="00FF7843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7384A"/>
  <w15:chartTrackingRefBased/>
  <w15:docId w15:val="{F30AC357-1A59-4EEB-86CC-BF4CF8424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53A2"/>
    <w:pPr>
      <w:jc w:val="both"/>
    </w:pPr>
  </w:style>
  <w:style w:type="paragraph" w:styleId="Titre1">
    <w:name w:val="heading 1"/>
    <w:basedOn w:val="Normal"/>
    <w:next w:val="Normal"/>
    <w:link w:val="Titre1Car"/>
    <w:autoRedefine/>
    <w:unhideWhenUsed/>
    <w:qFormat/>
    <w:rsid w:val="000D1D89"/>
    <w:pPr>
      <w:numPr>
        <w:numId w:val="4"/>
      </w:numPr>
      <w:shd w:val="clear" w:color="auto" w:fill="3186B5"/>
      <w:ind w:left="357" w:hanging="357"/>
      <w:outlineLvl w:val="0"/>
    </w:pPr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lang w:eastAsia="ja-JP"/>
    </w:rPr>
  </w:style>
  <w:style w:type="paragraph" w:styleId="Titre2">
    <w:name w:val="heading 2"/>
    <w:aliases w:val="Titre 2 DOMMAGES"/>
    <w:basedOn w:val="Normal"/>
    <w:next w:val="Normal"/>
    <w:link w:val="Titre2Car"/>
    <w:autoRedefine/>
    <w:unhideWhenUsed/>
    <w:qFormat/>
    <w:rsid w:val="000D1D89"/>
    <w:pPr>
      <w:keepNext/>
      <w:keepLines/>
      <w:shd w:val="clear" w:color="auto" w:fill="D9E2F3" w:themeFill="accent1" w:themeFillTint="33"/>
      <w:outlineLvl w:val="1"/>
    </w:pPr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lang w:eastAsia="ja-JP"/>
      <w14:ligatures w14:val="standardContextual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1C4E15"/>
    <w:pPr>
      <w:keepNext/>
      <w:keepLines/>
      <w:numPr>
        <w:numId w:val="5"/>
      </w:numPr>
      <w:ind w:left="357" w:hanging="357"/>
      <w:jc w:val="left"/>
      <w:outlineLvl w:val="2"/>
    </w:pPr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047598"/>
    <w:pPr>
      <w:keepNext/>
      <w:keepLines/>
      <w:tabs>
        <w:tab w:val="left" w:pos="284"/>
      </w:tabs>
      <w:ind w:left="284"/>
      <w:jc w:val="left"/>
      <w:outlineLvl w:val="3"/>
    </w:pPr>
    <w:rPr>
      <w:rFonts w:ascii="Bahnschrift SemiBold" w:eastAsiaTheme="majorEastAsia" w:hAnsi="Bahnschrift SemiBold" w:cstheme="majorBidi"/>
      <w:bCs/>
      <w:i/>
      <w:iCs/>
    </w:rPr>
  </w:style>
  <w:style w:type="paragraph" w:styleId="Titre5">
    <w:name w:val="heading 5"/>
    <w:aliases w:val="Titre tableaux"/>
    <w:basedOn w:val="Normal"/>
    <w:next w:val="Normal"/>
    <w:link w:val="Titre5Car"/>
    <w:autoRedefine/>
    <w:uiPriority w:val="9"/>
    <w:unhideWhenUsed/>
    <w:qFormat/>
    <w:rsid w:val="0073053A"/>
    <w:pPr>
      <w:keepNext/>
      <w:keepLines/>
      <w:spacing w:before="40" w:line="288" w:lineRule="auto"/>
      <w:jc w:val="right"/>
      <w:outlineLvl w:val="4"/>
    </w:pPr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paragraph" w:styleId="Titre6">
    <w:name w:val="heading 6"/>
    <w:aliases w:val="Titre 6 tableau"/>
    <w:basedOn w:val="Normal"/>
    <w:next w:val="Normal"/>
    <w:link w:val="Titre6Car"/>
    <w:autoRedefine/>
    <w:uiPriority w:val="9"/>
    <w:unhideWhenUsed/>
    <w:qFormat/>
    <w:rsid w:val="006809A2"/>
    <w:pPr>
      <w:keepNext/>
      <w:keepLines/>
      <w:outlineLvl w:val="5"/>
    </w:pPr>
    <w:rPr>
      <w:rFonts w:asciiTheme="majorHAnsi" w:eastAsiaTheme="majorEastAsia" w:hAnsiTheme="majorHAnsi" w:cstheme="majorBidi"/>
      <w:b/>
      <w:caps/>
      <w:color w:val="3186B5"/>
      <w:szCs w:val="20"/>
      <w:lang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90D0C"/>
  </w:style>
  <w:style w:type="paragraph" w:styleId="Pieddepage">
    <w:name w:val="footer"/>
    <w:basedOn w:val="Normal"/>
    <w:link w:val="PieddepageCar"/>
    <w:uiPriority w:val="99"/>
    <w:unhideWhenUsed/>
    <w:rsid w:val="00790D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90D0C"/>
  </w:style>
  <w:style w:type="paragraph" w:styleId="Sansinterligne">
    <w:name w:val="No Spacing"/>
    <w:link w:val="SansinterligneCar"/>
    <w:autoRedefine/>
    <w:uiPriority w:val="36"/>
    <w:qFormat/>
    <w:rsid w:val="00131E7A"/>
    <w:pPr>
      <w:tabs>
        <w:tab w:val="left" w:pos="284"/>
        <w:tab w:val="left" w:pos="5670"/>
        <w:tab w:val="left" w:pos="6379"/>
        <w:tab w:val="left" w:pos="7797"/>
        <w:tab w:val="right" w:pos="8789"/>
        <w:tab w:val="right" w:pos="9639"/>
      </w:tabs>
      <w:ind w:left="284"/>
    </w:pPr>
    <w:rPr>
      <w:rFonts w:eastAsiaTheme="minorEastAsia"/>
      <w:sz w:val="20"/>
      <w:lang w:eastAsia="fr-FR"/>
    </w:rPr>
  </w:style>
  <w:style w:type="character" w:customStyle="1" w:styleId="SansinterligneCar">
    <w:name w:val="Sans interligne Car"/>
    <w:basedOn w:val="Policepardfaut"/>
    <w:link w:val="Sansinterligne"/>
    <w:uiPriority w:val="36"/>
    <w:rsid w:val="00131E7A"/>
    <w:rPr>
      <w:rFonts w:eastAsiaTheme="minorEastAsia"/>
      <w:sz w:val="20"/>
      <w:lang w:eastAsia="fr-FR"/>
    </w:rPr>
  </w:style>
  <w:style w:type="table" w:styleId="Grilledutableau">
    <w:name w:val="Table Grid"/>
    <w:basedOn w:val="TableauNormal"/>
    <w:uiPriority w:val="39"/>
    <w:rsid w:val="006E2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rsid w:val="000D1D89"/>
    <w:rPr>
      <w:rFonts w:ascii="Bahnschrift SemiBold" w:eastAsiaTheme="majorEastAsia" w:hAnsi="Bahnschrift SemiBold" w:cstheme="majorBidi"/>
      <w:b/>
      <w:caps/>
      <w:color w:val="FFFFFF" w:themeColor="background1"/>
      <w:kern w:val="144"/>
      <w:sz w:val="28"/>
      <w:szCs w:val="21"/>
      <w:shd w:val="clear" w:color="auto" w:fill="3186B5"/>
      <w:lang w:eastAsia="ja-JP"/>
    </w:rPr>
  </w:style>
  <w:style w:type="character" w:customStyle="1" w:styleId="Titre2Car">
    <w:name w:val="Titre 2 Car"/>
    <w:aliases w:val="Titre 2 DOMMAGES Car"/>
    <w:basedOn w:val="Policepardfaut"/>
    <w:link w:val="Titre2"/>
    <w:rsid w:val="000D1D89"/>
    <w:rPr>
      <w:rFonts w:ascii="Bahnschrift SemiBold" w:eastAsiaTheme="majorEastAsia" w:hAnsi="Bahnschrift SemiBold" w:cstheme="majorBidi"/>
      <w:b/>
      <w:bCs/>
      <w:caps/>
      <w:color w:val="404040" w:themeColor="text1" w:themeTint="BF"/>
      <w:kern w:val="20"/>
      <w:sz w:val="24"/>
      <w:szCs w:val="20"/>
      <w:shd w:val="clear" w:color="auto" w:fill="D9E2F3" w:themeFill="accent1" w:themeFillTint="33"/>
      <w:lang w:eastAsia="ja-JP"/>
      <w14:ligatures w14:val="standardContextual"/>
    </w:rPr>
  </w:style>
  <w:style w:type="paragraph" w:customStyle="1" w:styleId="Textetableaux">
    <w:name w:val="Texte tableaux"/>
    <w:basedOn w:val="Normal"/>
    <w:qFormat/>
    <w:rsid w:val="00175294"/>
    <w:pPr>
      <w:spacing w:line="288" w:lineRule="auto"/>
    </w:pPr>
    <w:rPr>
      <w:rFonts w:eastAsiaTheme="minorEastAsia"/>
      <w:color w:val="000000" w:themeColor="text1"/>
      <w:kern w:val="20"/>
      <w:szCs w:val="20"/>
      <w:lang w:eastAsia="ja-JP"/>
    </w:rPr>
  </w:style>
  <w:style w:type="character" w:styleId="Textedelespacerserv">
    <w:name w:val="Placeholder Text"/>
    <w:basedOn w:val="Policepardfaut"/>
    <w:uiPriority w:val="99"/>
    <w:semiHidden/>
    <w:rsid w:val="00896D6C"/>
    <w:rPr>
      <w:color w:val="808080"/>
    </w:rPr>
  </w:style>
  <w:style w:type="table" w:customStyle="1" w:styleId="TableaudeCV">
    <w:name w:val="Tableau de C.V."/>
    <w:basedOn w:val="TableauNormal"/>
    <w:uiPriority w:val="99"/>
    <w:rsid w:val="00896D6C"/>
    <w:pPr>
      <w:spacing w:before="40" w:line="288" w:lineRule="auto"/>
    </w:pPr>
    <w:rPr>
      <w:rFonts w:eastAsiaTheme="minorEastAsia"/>
      <w:color w:val="595959" w:themeColor="text1" w:themeTint="A6"/>
      <w:sz w:val="20"/>
      <w:szCs w:val="20"/>
      <w:lang w:eastAsia="ja-JP"/>
    </w:rPr>
    <w:tblPr>
      <w:tblBorders>
        <w:insideH w:val="single" w:sz="4" w:space="0" w:color="4472C4" w:themeColor="accent1"/>
      </w:tblBorders>
      <w:tblCellMar>
        <w:top w:w="144" w:type="dxa"/>
        <w:left w:w="0" w:type="dxa"/>
        <w:bottom w:w="144" w:type="dxa"/>
        <w:right w:w="0" w:type="dxa"/>
      </w:tblCellMar>
    </w:tblPr>
  </w:style>
  <w:style w:type="table" w:customStyle="1" w:styleId="Tableaudeconseil">
    <w:name w:val="Tableau de conseil"/>
    <w:basedOn w:val="TableauNormal"/>
    <w:uiPriority w:val="99"/>
    <w:rsid w:val="00896D6C"/>
    <w:rPr>
      <w:color w:val="404040" w:themeColor="text1" w:themeTint="BF"/>
      <w:sz w:val="18"/>
      <w:szCs w:val="20"/>
      <w:lang w:eastAsia="fr-FR"/>
    </w:rPr>
    <w:tblPr>
      <w:tblCellMar>
        <w:top w:w="144" w:type="dxa"/>
        <w:left w:w="0" w:type="dxa"/>
        <w:right w:w="0" w:type="dxa"/>
      </w:tblCellMar>
    </w:tblPr>
    <w:tcPr>
      <w:shd w:val="clear" w:color="auto" w:fill="D9E2F3" w:themeFill="accent1" w:themeFillTint="33"/>
    </w:tcPr>
    <w:tblStylePr w:type="firstCol">
      <w:pPr>
        <w:wordWrap/>
        <w:jc w:val="center"/>
      </w:pPr>
    </w:tblStylePr>
  </w:style>
  <w:style w:type="paragraph" w:customStyle="1" w:styleId="Textedeconseil">
    <w:name w:val="Texte de conseil"/>
    <w:basedOn w:val="Normal"/>
    <w:uiPriority w:val="99"/>
    <w:rsid w:val="00896D6C"/>
    <w:pPr>
      <w:spacing w:line="264" w:lineRule="auto"/>
      <w:ind w:right="576"/>
    </w:pPr>
    <w:rPr>
      <w:i/>
      <w:iCs/>
      <w:color w:val="7F7F7F" w:themeColor="text1" w:themeTint="80"/>
      <w:sz w:val="16"/>
      <w:szCs w:val="20"/>
      <w:lang w:eastAsia="fr-FR"/>
    </w:rPr>
  </w:style>
  <w:style w:type="paragraph" w:styleId="Listepuces">
    <w:name w:val="List Bullet"/>
    <w:basedOn w:val="Normal"/>
    <w:autoRedefine/>
    <w:uiPriority w:val="1"/>
    <w:unhideWhenUsed/>
    <w:qFormat/>
    <w:rsid w:val="00F8371A"/>
    <w:pPr>
      <w:numPr>
        <w:numId w:val="1"/>
      </w:numPr>
      <w:spacing w:after="60" w:line="288" w:lineRule="auto"/>
    </w:pPr>
    <w:rPr>
      <w:szCs w:val="20"/>
      <w:lang w:eastAsia="fr-FR"/>
    </w:rPr>
  </w:style>
  <w:style w:type="table" w:customStyle="1" w:styleId="Tableaudobjectifduprojet">
    <w:name w:val="Tableau d’objectif du projet"/>
    <w:basedOn w:val="TableauNormal"/>
    <w:uiPriority w:val="99"/>
    <w:rsid w:val="002F61BF"/>
    <w:pPr>
      <w:spacing w:before="120" w:after="120"/>
    </w:pPr>
    <w:rPr>
      <w:color w:val="404040" w:themeColor="text1" w:themeTint="BF"/>
      <w:sz w:val="18"/>
      <w:szCs w:val="20"/>
      <w:lang w:eastAsia="fr-FR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customStyle="1" w:styleId="Titre3Car">
    <w:name w:val="Titre 3 Car"/>
    <w:basedOn w:val="Policepardfaut"/>
    <w:link w:val="Titre3"/>
    <w:uiPriority w:val="9"/>
    <w:rsid w:val="001C4E15"/>
    <w:rPr>
      <w:rFonts w:ascii="Bahnschrift SemiBold" w:eastAsiaTheme="majorEastAsia" w:hAnsi="Bahnschrift SemiBold" w:cstheme="majorBidi"/>
      <w:b/>
      <w:color w:val="000000" w:themeColor="text1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047598"/>
    <w:rPr>
      <w:rFonts w:ascii="Bahnschrift SemiBold" w:eastAsiaTheme="majorEastAsia" w:hAnsi="Bahnschrift SemiBold" w:cstheme="majorBidi"/>
      <w:bCs/>
      <w:i/>
      <w:iCs/>
    </w:rPr>
  </w:style>
  <w:style w:type="character" w:customStyle="1" w:styleId="Titre5Car">
    <w:name w:val="Titre 5 Car"/>
    <w:aliases w:val="Titre tableaux Car"/>
    <w:basedOn w:val="Policepardfaut"/>
    <w:link w:val="Titre5"/>
    <w:uiPriority w:val="9"/>
    <w:rsid w:val="0073053A"/>
    <w:rPr>
      <w:rFonts w:asciiTheme="majorHAnsi" w:eastAsiaTheme="majorEastAsia" w:hAnsiTheme="majorHAnsi" w:cstheme="majorBidi"/>
      <w:caps/>
      <w:color w:val="3186B5"/>
      <w:sz w:val="20"/>
      <w:szCs w:val="20"/>
      <w:lang w:eastAsia="ja-JP" w:bidi="fr-FR"/>
    </w:rPr>
  </w:style>
  <w:style w:type="character" w:customStyle="1" w:styleId="Titre6Car">
    <w:name w:val="Titre 6 Car"/>
    <w:aliases w:val="Titre 6 tableau Car"/>
    <w:basedOn w:val="Policepardfaut"/>
    <w:link w:val="Titre6"/>
    <w:uiPriority w:val="9"/>
    <w:rsid w:val="006809A2"/>
    <w:rPr>
      <w:rFonts w:asciiTheme="majorHAnsi" w:eastAsiaTheme="majorEastAsia" w:hAnsiTheme="majorHAnsi" w:cstheme="majorBidi"/>
      <w:b/>
      <w:caps/>
      <w:color w:val="3186B5"/>
      <w:sz w:val="20"/>
      <w:szCs w:val="20"/>
      <w:lang w:eastAsia="fr-FR" w:bidi="fr-FR"/>
    </w:rPr>
  </w:style>
  <w:style w:type="character" w:styleId="Accentuationintense">
    <w:name w:val="Intense Emphasis"/>
    <w:basedOn w:val="Policepardfaut"/>
    <w:uiPriority w:val="21"/>
    <w:qFormat/>
    <w:rsid w:val="00E16CCB"/>
    <w:rPr>
      <w:i/>
      <w:iCs/>
      <w:color w:val="4472C4" w:themeColor="accent1"/>
    </w:rPr>
  </w:style>
  <w:style w:type="paragraph" w:customStyle="1" w:styleId="Tableaucentr">
    <w:name w:val="Tableau centré"/>
    <w:basedOn w:val="Normal"/>
    <w:link w:val="TableaucentrCar"/>
    <w:qFormat/>
    <w:rsid w:val="00D2495B"/>
    <w:pPr>
      <w:keepNext/>
      <w:spacing w:before="120" w:after="120"/>
      <w:ind w:left="-150" w:right="-158"/>
      <w:jc w:val="center"/>
    </w:pPr>
    <w:rPr>
      <w:color w:val="000000" w:themeColor="text1"/>
      <w:szCs w:val="20"/>
    </w:rPr>
  </w:style>
  <w:style w:type="character" w:customStyle="1" w:styleId="TableaucentrCar">
    <w:name w:val="Tableau centré Car"/>
    <w:basedOn w:val="Policepardfaut"/>
    <w:link w:val="Tableaucentr"/>
    <w:rsid w:val="00D2495B"/>
    <w:rPr>
      <w:color w:val="000000" w:themeColor="text1"/>
      <w:szCs w:val="20"/>
    </w:rPr>
  </w:style>
  <w:style w:type="paragraph" w:customStyle="1" w:styleId="Tableaugauche11">
    <w:name w:val="Tableau gauche 11"/>
    <w:basedOn w:val="Tableaucentr"/>
    <w:link w:val="Tableaugauche11Car"/>
    <w:autoRedefine/>
    <w:qFormat/>
    <w:rsid w:val="008D0427"/>
    <w:pPr>
      <w:spacing w:before="40" w:after="0" w:line="288" w:lineRule="auto"/>
      <w:ind w:left="147"/>
      <w:jc w:val="left"/>
    </w:pPr>
    <w:rPr>
      <w:rFonts w:eastAsiaTheme="minorEastAsia"/>
      <w:bCs/>
      <w:lang w:eastAsia="ja-JP"/>
    </w:rPr>
  </w:style>
  <w:style w:type="character" w:customStyle="1" w:styleId="Tableaugauche11Car">
    <w:name w:val="Tableau gauche 11 Car"/>
    <w:basedOn w:val="TableaucentrCar"/>
    <w:link w:val="Tableaugauche11"/>
    <w:rsid w:val="008D0427"/>
    <w:rPr>
      <w:rFonts w:eastAsiaTheme="minorEastAsia"/>
      <w:bCs/>
      <w:color w:val="000000" w:themeColor="text1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https://fabex.a26.fr/dossier/api/Download.ashx?type=photo&amp;numdoss=202300100100334&amp;code=20-03-24%20(20240327180308)&amp;fichier=029.jpg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c:/avensys/ace/expert/FBI.jpg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c:/avensys/ace/expert/FBI.jpg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https://fabex.a26.fr/dossier/api/Download.ashx?type=photo&amp;numdoss=202300100100334&amp;code=20-03-24%20(20240327180308)&amp;fichier=029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fabex.a26.fr/dossier/images/FABEX/bureau/FAB.JP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vensys\ace\trame\Rapport%20RCD%20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B496D7B459B4BCAB01B1845C5F2F8C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53053B-4E5E-483D-ADE6-AB8CF86E2017}"/>
      </w:docPartPr>
      <w:docPartBody>
        <w:p w:rsidR="00000000" w:rsidRDefault="00000000"/>
      </w:docPartBody>
    </w:docPart>
    <w:docPart>
      <w:docPartPr>
        <w:name w:val="2E62A83D9EED4A9D954384B0789671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08BBE7-EF47-42E6-B160-E1BB67ABBB9B}"/>
      </w:docPartPr>
      <w:docPartBody>
        <w:p w:rsidR="00000000" w:rsidRDefault="00000000"/>
      </w:docPartBody>
    </w:docPart>
    <w:docPart>
      <w:docPartPr>
        <w:name w:val="EDCAFF65AECD4A73A3F3C4340A01E7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8F1884-29C7-4221-8185-C509F62AF068}"/>
      </w:docPartPr>
      <w:docPartBody>
        <w:p w:rsidR="00000000" w:rsidRDefault="00000000"/>
      </w:docPartBody>
    </w:docPart>
    <w:docPart>
      <w:docPartPr>
        <w:name w:val="94BB79C0580440A1AB60EBDADDD397D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5C48CF5-7607-4B10-836F-8E0405BD5A71}"/>
      </w:docPartPr>
      <w:docPartBody>
        <w:p w:rsidR="00000000" w:rsidRDefault="00000000"/>
      </w:docPartBody>
    </w:docPart>
    <w:docPart>
      <w:docPartPr>
        <w:name w:val="FD4C73C1E5D042F383606FA1403AC5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45678B-1136-48C8-9C3B-06AD6AF4EE3A}"/>
      </w:docPartPr>
      <w:docPartBody>
        <w:p w:rsidR="00000000" w:rsidRDefault="00000000"/>
      </w:docPartBody>
    </w:docPart>
    <w:docPart>
      <w:docPartPr>
        <w:name w:val="AB41359405D94C76AF6F4AB724592FC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6DD066-2C86-40BC-BAB8-E59DC08BFC7B}"/>
      </w:docPartPr>
      <w:docPartBody>
        <w:p w:rsidR="00000000" w:rsidRDefault="00000000"/>
      </w:docPartBody>
    </w:docPart>
    <w:docPart>
      <w:docPartPr>
        <w:name w:val="A932B43268944949A3142D182FB9B47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EC03AE-D362-4819-9C9A-220AEE01821E}"/>
      </w:docPartPr>
      <w:docPartBody>
        <w:p w:rsidR="00000000" w:rsidRDefault="00000000"/>
      </w:docPartBody>
    </w:docPart>
    <w:docPart>
      <w:docPartPr>
        <w:name w:val="B7A5EFC16B7A4542A905E8B4DA1988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E57B61-E66B-4D2F-B12A-C8AA6360253F}"/>
      </w:docPartPr>
      <w:docPartBody>
        <w:p w:rsidR="00000000" w:rsidRDefault="00000000"/>
      </w:docPartBody>
    </w:docPart>
    <w:docPart>
      <w:docPartPr>
        <w:name w:val="7EDDDAEA31164EAA802ED7E6DE89FD6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8EDC32-E68C-4A38-BFA5-4B5E3EAE1352}"/>
      </w:docPartPr>
      <w:docPartBody>
        <w:p w:rsidR="00000000" w:rsidRDefault="00000000"/>
      </w:docPartBody>
    </w:docPart>
    <w:docPart>
      <w:docPartPr>
        <w:name w:val="58971C0341F6466584723A87F371585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0CC3B45-FB51-46E0-8E14-3641D79C8B1A}"/>
      </w:docPartPr>
      <w:docPartBody>
        <w:p w:rsidR="00000000" w:rsidRDefault="00000000"/>
      </w:docPartBody>
    </w:docPart>
    <w:docPart>
      <w:docPartPr>
        <w:name w:val="3D225A9B236946E48F723EB9ADA063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DF18E8-86DE-49DF-B37D-779E6FE923A3}"/>
      </w:docPartPr>
      <w:docPartBody>
        <w:p w:rsidR="00000000" w:rsidRDefault="00000000"/>
      </w:docPartBody>
    </w:docPart>
    <w:docPart>
      <w:docPartPr>
        <w:name w:val="5C36EFF4F6E84E64A4956064E243109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4FB07C-0413-4433-9119-2F1890302522}"/>
      </w:docPartPr>
      <w:docPartBody>
        <w:p w:rsidR="00000000" w:rsidRDefault="00000000"/>
      </w:docPartBody>
    </w:docPart>
    <w:docPart>
      <w:docPartPr>
        <w:name w:val="2EE62199E64B4C0FBC975563890920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11A3D53-76A8-4549-9D8B-921A2F582E5C}"/>
      </w:docPartPr>
      <w:docPartBody>
        <w:p w:rsidR="00000000" w:rsidRDefault="00000000"/>
      </w:docPartBody>
    </w:docPart>
    <w:docPart>
      <w:docPartPr>
        <w:name w:val="BE37C741731549DAAA9E4DE698EB436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03F51B-3FCA-4694-96E9-4E7E1F86AE7D}"/>
      </w:docPartPr>
      <w:docPartBody>
        <w:p w:rsidR="00000000" w:rsidRDefault="00000000"/>
      </w:docPartBody>
    </w:docPart>
    <w:docPart>
      <w:docPartPr>
        <w:name w:val="919DDB39B5EF42B0998B625D13AC8B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1A9C20F-F734-4CE6-BFDE-63370136F712}"/>
      </w:docPartPr>
      <w:docPartBody>
        <w:p w:rsidR="00000000" w:rsidRDefault="00000000"/>
      </w:docPartBody>
    </w:docPart>
    <w:docPart>
      <w:docPartPr>
        <w:name w:val="9A17F1E8B96C4A728FE7DB9C985B8A0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F8B5451-5B1A-4F72-ACB6-7B503F81B44D}"/>
      </w:docPartPr>
      <w:docPartBody>
        <w:p w:rsidR="00000000" w:rsidRDefault="00000000"/>
      </w:docPartBody>
    </w:docPart>
    <w:docPart>
      <w:docPartPr>
        <w:name w:val="81D3D65547994E41943AB9570668B7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23EAC9-76C8-4FD1-B9A6-6263662B38CD}"/>
      </w:docPartPr>
      <w:docPartBody>
        <w:p w:rsidR="00000000" w:rsidRDefault="00000000"/>
      </w:docPartBody>
    </w:docPart>
    <w:docPart>
      <w:docPartPr>
        <w:name w:val="A438EF346FE84E3F8BECEF2DAB07A79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98CDE2D-B760-4933-B32F-7DD4E28D16AA}"/>
      </w:docPartPr>
      <w:docPartBody>
        <w:p w:rsidR="00000000" w:rsidRDefault="00000000"/>
      </w:docPartBody>
    </w:docPart>
    <w:docPart>
      <w:docPartPr>
        <w:name w:val="CBC0C435F6D04BE7B78266866692C91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88415A-5203-4E6A-AB48-1153F49E29F3}"/>
      </w:docPartPr>
      <w:docPartBody>
        <w:p w:rsidR="00000000" w:rsidRDefault="00000000"/>
      </w:docPartBody>
    </w:docPart>
    <w:docPart>
      <w:docPartPr>
        <w:name w:val="C4CD52192D964C9CBAC89DACD1C4CD1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5936B7-4E97-4E94-8E2E-6FA370F74FF2}"/>
      </w:docPartPr>
      <w:docPartBody>
        <w:p w:rsidR="00000000" w:rsidRDefault="00000000"/>
      </w:docPartBody>
    </w:docPart>
    <w:docPart>
      <w:docPartPr>
        <w:name w:val="7C60504DDECB4F5498507F19328A0D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1BBFE2-F756-4241-BA93-8789D2DF7B2E}"/>
      </w:docPartPr>
      <w:docPartBody>
        <w:p w:rsidR="00000000" w:rsidRDefault="00000000"/>
      </w:docPartBody>
    </w:docPart>
    <w:docPart>
      <w:docPartPr>
        <w:name w:val="5480313F552E48D1AE7CC51007A36D2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6D00397-A768-4A55-885A-B4799F614ACA}"/>
      </w:docPartPr>
      <w:docPartBody>
        <w:p w:rsidR="00000000" w:rsidRDefault="00000000"/>
      </w:docPartBody>
    </w:docPart>
    <w:docPart>
      <w:docPartPr>
        <w:name w:val="905476D121754447A00E38B533C6B4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063DA6D-16E4-49E2-A4C9-5F7183961FB5}"/>
      </w:docPartPr>
      <w:docPartBody>
        <w:p w:rsidR="00000000" w:rsidRDefault="00000000"/>
      </w:docPartBody>
    </w:docPart>
    <w:docPart>
      <w:docPartPr>
        <w:name w:val="B05142B5A1AC498DBD1CA3DFFC2AC37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5E10D25-DC6A-44D5-955D-7C2E9467D431}"/>
      </w:docPartPr>
      <w:docPartBody>
        <w:p w:rsidR="00000000" w:rsidRDefault="00000000"/>
      </w:docPartBody>
    </w:docPart>
    <w:docPart>
      <w:docPartPr>
        <w:name w:val="5D52F6F2C41A4F41B83D07491A60AF6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401BDFE-CEF1-4EAA-9FA5-32748D6B4E3F}"/>
      </w:docPartPr>
      <w:docPartBody>
        <w:p w:rsidR="00000000" w:rsidRDefault="00000000"/>
      </w:docPartBody>
    </w:docPart>
    <w:docPart>
      <w:docPartPr>
        <w:name w:val="4E8074D027E346A08E174AFCCF2CDE2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3AF019-B318-44D0-914F-F02B734A1ADE}"/>
      </w:docPartPr>
      <w:docPartBody>
        <w:p w:rsidR="00000000" w:rsidRDefault="00000000"/>
      </w:docPartBody>
    </w:docPart>
    <w:docPart>
      <w:docPartPr>
        <w:name w:val="BD679502A97841E2A4F4080B2A8995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20B0AB3-338B-4A25-8E06-736422371B41}"/>
      </w:docPartPr>
      <w:docPartBody>
        <w:p w:rsidR="00000000" w:rsidRDefault="00000000"/>
      </w:docPartBody>
    </w:docPart>
    <w:docPart>
      <w:docPartPr>
        <w:name w:val="C35F107C37C3434BB09E6592542512F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DAE9290-0266-4243-9B0A-1D0B5237F75F}"/>
      </w:docPartPr>
      <w:docPartBody>
        <w:p w:rsidR="00000000" w:rsidRDefault="00000000"/>
      </w:docPartBody>
    </w:docPart>
    <w:docPart>
      <w:docPartPr>
        <w:name w:val="5141E138E81E41C3AD5E745628D641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1ECF284-9FB6-4091-9695-EEDC1A8F3293}"/>
      </w:docPartPr>
      <w:docPartBody>
        <w:p w:rsidR="00000000" w:rsidRDefault="00000000"/>
      </w:docPartBody>
    </w:docPart>
    <w:docPart>
      <w:docPartPr>
        <w:name w:val="A63C7082CC434E5C9A8A1C4DF23B2B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99586C-C6C2-419D-8241-E433D757A288}"/>
      </w:docPartPr>
      <w:docPartBody>
        <w:p w:rsidR="00000000" w:rsidRDefault="00000000"/>
      </w:docPartBody>
    </w:docPart>
    <w:docPart>
      <w:docPartPr>
        <w:name w:val="33BEDB759672460FAF94BF9A7193350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EAE3A12-7B71-4E86-8078-959B36C1CB82}"/>
      </w:docPartPr>
      <w:docPartBody>
        <w:p w:rsidR="00000000" w:rsidRDefault="00000000"/>
      </w:docPartBody>
    </w:docPart>
    <w:docPart>
      <w:docPartPr>
        <w:name w:val="043F87EEA7F64391996E80DDC44F07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058E9C-396C-4360-8B77-86574C068F28}"/>
      </w:docPartPr>
      <w:docPartBody>
        <w:p w:rsidR="00000000" w:rsidRDefault="00000000"/>
      </w:docPartBody>
    </w:docPart>
    <w:docPart>
      <w:docPartPr>
        <w:name w:val="C7E4CA9B41D24316B65BF1462CADAD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1D6507-C61C-40F1-9E87-E7380EBD3A79}"/>
      </w:docPartPr>
      <w:docPartBody>
        <w:p w:rsidR="00000000" w:rsidRDefault="00000000"/>
      </w:docPartBody>
    </w:docPart>
    <w:docPart>
      <w:docPartPr>
        <w:name w:val="6EF52CAC14D04D22870167C26E84BD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88121F-1905-47C2-A9CA-874A21708CFA}"/>
      </w:docPartPr>
      <w:docPartBody>
        <w:p w:rsidR="00000000" w:rsidRDefault="00000000"/>
      </w:docPartBody>
    </w:docPart>
    <w:docPart>
      <w:docPartPr>
        <w:name w:val="B4F7EAFAC96D495291EE7F7E2ACDAD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9FCC1C5-7086-4685-8364-ADF36E2012B1}"/>
      </w:docPartPr>
      <w:docPartBody>
        <w:p w:rsidR="00000000" w:rsidRDefault="00000000"/>
      </w:docPartBody>
    </w:docPart>
    <w:docPart>
      <w:docPartPr>
        <w:name w:val="C644A637A1A74ED188F83D7AAC46C89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1896BAF-4B84-439E-B90D-F4460CEB5D7A}"/>
      </w:docPartPr>
      <w:docPartBody>
        <w:p w:rsidR="00000000" w:rsidRDefault="00000000"/>
      </w:docPartBody>
    </w:docPart>
    <w:docPart>
      <w:docPartPr>
        <w:name w:val="20433996F2824911AE2D4E56EA8BE8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6EDF04F-ECBC-46F3-AAA5-E5237A51A600}"/>
      </w:docPartPr>
      <w:docPartBody>
        <w:p w:rsidR="00000000" w:rsidRDefault="00000000"/>
      </w:docPartBody>
    </w:docPart>
    <w:docPart>
      <w:docPartPr>
        <w:name w:val="CB33F5D2C4D343A596419E12654E455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DA1B77D-4F2F-45D2-BFDC-D9FB1F002379}"/>
      </w:docPartPr>
      <w:docPartBody>
        <w:p w:rsidR="00000000" w:rsidRDefault="00000000"/>
      </w:docPartBody>
    </w:docPart>
    <w:docPart>
      <w:docPartPr>
        <w:name w:val="7651A7573C7544D4A1B606D6C01330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F85634-C26D-4FFA-9F9B-C836FEA500C0}"/>
      </w:docPartPr>
      <w:docPartBody>
        <w:p w:rsidR="00000000" w:rsidRDefault="00000000"/>
      </w:docPartBody>
    </w:docPart>
    <w:docPart>
      <w:docPartPr>
        <w:name w:val="EE5444822098408B93567967697458A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21C94E-38A6-481A-8F1F-0C6CE0A526A3}"/>
      </w:docPartPr>
      <w:docPartBody>
        <w:p w:rsidR="00000000" w:rsidRDefault="00000000"/>
      </w:docPartBody>
    </w:docPart>
    <w:docPart>
      <w:docPartPr>
        <w:name w:val="552533D575A34F28B00ACB1938F0C51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CBF533E-4D47-46CE-92FD-2BC060A75453}"/>
      </w:docPartPr>
      <w:docPartBody>
        <w:p w:rsidR="00000000" w:rsidRDefault="00000000"/>
      </w:docPartBody>
    </w:docPart>
    <w:docPart>
      <w:docPartPr>
        <w:name w:val="31E826400E1640C1B66619CD723F81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59A7FD-88AA-4299-8E4B-170414DC8685}"/>
      </w:docPartPr>
      <w:docPartBody>
        <w:p w:rsidR="00000000" w:rsidRDefault="00000000"/>
      </w:docPartBody>
    </w:docPart>
    <w:docPart>
      <w:docPartPr>
        <w:name w:val="BCED891053364DC19B03B3E68CA1AF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7D75908-8CC5-4A7D-82BA-6E36ACB9790D}"/>
      </w:docPartPr>
      <w:docPartBody>
        <w:p w:rsidR="00000000" w:rsidRDefault="00000000"/>
      </w:docPartBody>
    </w:docPart>
    <w:docPart>
      <w:docPartPr>
        <w:name w:val="5D210BA8BBF4445EA55C1C33E47CEA4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67C1AB9-D46D-498D-9321-FC6ED79CDD9B}"/>
      </w:docPartPr>
      <w:docPartBody>
        <w:p w:rsidR="00000000" w:rsidRDefault="00000000"/>
      </w:docPartBody>
    </w:docPart>
    <w:docPart>
      <w:docPartPr>
        <w:name w:val="16373EA6AFC043E6B90083A5539D31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1748989-3DB7-4551-BB17-D9CFA1746773}"/>
      </w:docPartPr>
      <w:docPartBody>
        <w:p w:rsidR="00000000" w:rsidRDefault="00000000"/>
      </w:docPartBody>
    </w:docPart>
    <w:docPart>
      <w:docPartPr>
        <w:name w:val="647A02E41CAC4F56959FEB19FD3CB6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0286477-2E34-4B27-A57B-BFF80B372ED8}"/>
      </w:docPartPr>
      <w:docPartBody>
        <w:p w:rsidR="00000000" w:rsidRDefault="00000000"/>
      </w:docPartBody>
    </w:docPart>
    <w:docPart>
      <w:docPartPr>
        <w:name w:val="BAE6E373B3984F2E895E7E2A635519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E259316-C505-47B8-85C7-7E869571CB00}"/>
      </w:docPartPr>
      <w:docPartBody>
        <w:p w:rsidR="00000000" w:rsidRDefault="00000000"/>
      </w:docPartBody>
    </w:docPart>
    <w:docPart>
      <w:docPartPr>
        <w:name w:val="EC4CF0F8603E454F8BAAF89204D65C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FB13363-7C4D-48C9-86D3-D39056B8A010}"/>
      </w:docPartPr>
      <w:docPartBody>
        <w:p w:rsidR="00000000" w:rsidRDefault="00000000"/>
      </w:docPartBody>
    </w:docPart>
    <w:docPart>
      <w:docPartPr>
        <w:name w:val="05DBA6DC626A422C9351FD277628B57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AE229D-8DDE-44DE-9D0E-6448D2AD8467}"/>
      </w:docPartPr>
      <w:docPartBody>
        <w:p w:rsidR="00000000" w:rsidRDefault="00000000"/>
      </w:docPartBody>
    </w:docPart>
    <w:docPart>
      <w:docPartPr>
        <w:name w:val="98601A9EB3C247BC99C278FB16C9BF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4BF56F9-7061-4FD2-B295-A0493034C0DE}"/>
      </w:docPartPr>
      <w:docPartBody>
        <w:p w:rsidR="00000000" w:rsidRDefault="00000000"/>
      </w:docPartBody>
    </w:docPart>
    <w:docPart>
      <w:docPartPr>
        <w:name w:val="7B9E48ADAB5C4DC3A7853B4891145C1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CB40A5-DA9B-435C-A905-ACD6EB128A30}"/>
      </w:docPartPr>
      <w:docPartBody>
        <w:p w:rsidR="00000000" w:rsidRDefault="00000000"/>
      </w:docPartBody>
    </w:docPart>
    <w:docPart>
      <w:docPartPr>
        <w:name w:val="B8023B54E9D24F799CEAF095DFB0702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AF17B6E-8EA1-4F22-9ED6-712C52C83747}"/>
      </w:docPartPr>
      <w:docPartBody>
        <w:p w:rsidR="00000000" w:rsidRDefault="00000000"/>
      </w:docPartBody>
    </w:docPart>
    <w:docPart>
      <w:docPartPr>
        <w:name w:val="D03FCB5A22AB4963A778D714FE1C51E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AEEAAF7-2C21-4F51-BD74-C2C376F7513D}"/>
      </w:docPartPr>
      <w:docPartBody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B6B9F9CA93A4392FB56715B2DF9CE" ma:contentTypeVersion="10" ma:contentTypeDescription="Crée un document." ma:contentTypeScope="" ma:versionID="0b3036a9502ab462f6a5972824d02427">
  <xsd:schema xmlns:xsd="http://www.w3.org/2001/XMLSchema" xmlns:xs="http://www.w3.org/2001/XMLSchema" xmlns:p="http://schemas.microsoft.com/office/2006/metadata/properties" xmlns:ns2="02b9561d-c4b9-49b8-8e80-987c418dd04a" xmlns:ns3="9c23e127-6f17-4084-bcc0-8c7076571a1d" targetNamespace="http://schemas.microsoft.com/office/2006/metadata/properties" ma:root="true" ma:fieldsID="3b0a3d23065468439f4541d406c17a6a" ns2:_="" ns3:_="">
    <xsd:import namespace="02b9561d-c4b9-49b8-8e80-987c418dd04a"/>
    <xsd:import namespace="9c23e127-6f17-4084-bcc0-8c7076571a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9561d-c4b9-49b8-8e80-987c418dd0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Balises d’images" ma:readOnly="false" ma:fieldId="{5cf76f15-5ced-4ddc-b409-7134ff3c332f}" ma:taxonomyMulti="true" ma:sspId="405d1b22-8361-49a9-b0f1-66bdaf509b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23e127-6f17-4084-bcc0-8c7076571a1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e07ca26-02a5-4382-aef3-bc8b3fdadef7}" ma:internalName="TaxCatchAll" ma:showField="CatchAllData" ma:web="9c23e127-6f17-4084-bcc0-8c7076571a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23e127-6f17-4084-bcc0-8c7076571a1d" xsi:nil="true"/>
    <lcf76f155ced4ddcb4097134ff3c332f xmlns="02b9561d-c4b9-49b8-8e80-987c418dd04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insertions>
  <A26Insertions001>A26SAgendapasses01A26NParticipant01</A26Insertions001>
  <A26Insertions002>A26SAgendapasses01A26NParticipant02</A26Insertions002>
  <A26Insertions003>A26SAgendapasses01A26NParticipant03</A26Insertions003>
</insertions>
</file>

<file path=customXml/item5.xml><?xml version="1.0" encoding="utf-8"?>
<params>
  <plidestinataire>MAF\n189 boulevard Malesherbes\n\n\n75856 PARIS Cedex 17</plidestinataire>
  <courriela/>
  <courrielobjet/>
  <courrielmessage/>
  <courrieldestinataire/>
</params>
</file>

<file path=customXml/item6.xml><?xml version="1.0" encoding="utf-8"?>
<signets/>
</file>

<file path=customXml/itemProps1.xml><?xml version="1.0" encoding="utf-8"?>
<ds:datastoreItem xmlns:ds="http://schemas.openxmlformats.org/officeDocument/2006/customXml" ds:itemID="{30DFE3EB-0EA1-4669-BA6B-82AC9C240B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9561d-c4b9-49b8-8e80-987c418dd04a"/>
    <ds:schemaRef ds:uri="9c23e127-6f17-4084-bcc0-8c7076571a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B3C888-6CB9-4E17-BE26-F25320D389B0}">
  <ds:schemaRefs>
    <ds:schemaRef ds:uri="http://schemas.microsoft.com/office/2006/metadata/properties"/>
    <ds:schemaRef ds:uri="http://schemas.microsoft.com/office/infopath/2007/PartnerControls"/>
    <ds:schemaRef ds:uri="9c23e127-6f17-4084-bcc0-8c7076571a1d"/>
    <ds:schemaRef ds:uri="02b9561d-c4b9-49b8-8e80-987c418dd04a"/>
  </ds:schemaRefs>
</ds:datastoreItem>
</file>

<file path=customXml/itemProps3.xml><?xml version="1.0" encoding="utf-8"?>
<ds:datastoreItem xmlns:ds="http://schemas.openxmlformats.org/officeDocument/2006/customXml" ds:itemID="{15288533-429D-4336-9392-739C7D014F6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57724C-2A7C-4D05-9198-0BC87307646D}">
  <ds:schemaRefs/>
</ds:datastoreItem>
</file>

<file path=customXml/itemProps5.xml><?xml version="1.0" encoding="utf-8"?>
<ds:datastoreItem xmlns:ds="http://schemas.openxmlformats.org/officeDocument/2006/customXml" ds:itemID="{577E04AA-141A-4D4B-91B6-794C9BB9BDB5}">
  <ds:schemaRefs/>
</ds:datastoreItem>
</file>

<file path=customXml/itemProps6.xml><?xml version="1.0" encoding="utf-8"?>
<ds:datastoreItem xmlns:ds="http://schemas.openxmlformats.org/officeDocument/2006/customXml" ds:itemID="{A5DC6BEF-00F8-420C-8BE6-DCAAB2DBA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RCD 1.dotx</Template>
  <TotalTime>0</TotalTime>
  <Pages>5</Pages>
  <Words>397</Words>
  <Characters>2260</Characters>
  <Application>Microsoft Office Word</Application>
  <DocSecurity>0</DocSecurity>
  <Lines>302</Lines>
  <Paragraphs>130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Rapport RCD 1.dotx</vt:lpstr>
    </vt:vector>
  </TitlesOfParts>
  <Company>Société Avensys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 RCD 1 FABEX (Consorts CAROL- NOUVEL)</dc:title>
  <dc:subject>Société Avensys</dc:subject>
  <dc:creator>Lea-PC</dc:creator>
  <cp:keywords/>
  <dc:description/>
  <cp:lastModifiedBy>lea pruvot</cp:lastModifiedBy>
  <cp:revision>1</cp:revision>
  <cp:lastPrinted>2023-08-01T14:51:00Z</cp:lastPrinted>
  <dcterms:created xsi:type="dcterms:W3CDTF">2024-03-30T13:37:00Z</dcterms:created>
  <dcterms:modified xsi:type="dcterms:W3CDTF">2024-03-30T13:37:00Z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0x0101007E7B6B9F9CA93A4392FB56715B2DF9CE</vt:lpwstr>
  </property>
  <property fmtid="{D5CDD505-2E9C-101B-9397-08002B2CF9AE}" pid="3" name="MediaServiceImageTags">
    <vt:lpwstr/>
  </property>
  <property fmtid="{D5CDD505-2E9C-101B-9397-08002B2CF9AE}" pid="4" name="MajModele">
    <vt:lpwstr>MAJDDELI-MAJInterDest-MAJFusionMulti</vt:lpwstr>
  </property>
  <property fmtid="{D5CDD505-2E9C-101B-9397-08002B2CF9AE}" pid="5" name="LierManuelA26">
    <vt:lpwstr>OK</vt:lpwstr>
  </property>
  <property fmtid="{D5CDD505-2E9C-101B-9397-08002B2CF9AE}" pid="6" name="ReadOnly">
    <vt:lpwstr>False</vt:lpwstr>
  </property>
  <property fmtid="{D5CDD505-2E9C-101B-9397-08002B2CF9AE}" pid="7" name="NomFichierDef">
    <vt:lpwstr>MAF</vt:lpwstr>
  </property>
  <property fmtid="{D5CDD505-2E9C-101B-9397-08002B2CF9AE}" pid="8" name="NbDestFusion">
    <vt:lpwstr/>
  </property>
  <property fmtid="{D5CDD505-2E9C-101B-9397-08002B2CF9AE}" pid="9" name="TacheNomAdresse">
    <vt:lpwstr>MAF</vt:lpwstr>
  </property>
  <property fmtid="{D5CDD505-2E9C-101B-9397-08002B2CF9AE}" pid="10" name="TacheAdresse1">
    <vt:lpwstr>189 boulevard Malesherbes</vt:lpwstr>
  </property>
  <property fmtid="{D5CDD505-2E9C-101B-9397-08002B2CF9AE}" pid="11" name="TacheAdresse2">
    <vt:lpwstr/>
  </property>
  <property fmtid="{D5CDD505-2E9C-101B-9397-08002B2CF9AE}" pid="12" name="TacheAdresse23">
    <vt:lpwstr/>
  </property>
  <property fmtid="{D5CDD505-2E9C-101B-9397-08002B2CF9AE}" pid="13" name="TacheCP">
    <vt:lpwstr>75856</vt:lpwstr>
  </property>
  <property fmtid="{D5CDD505-2E9C-101B-9397-08002B2CF9AE}" pid="14" name="TacheVille">
    <vt:lpwstr>PARIS Cedex 17</vt:lpwstr>
  </property>
  <property fmtid="{D5CDD505-2E9C-101B-9397-08002B2CF9AE}" pid="15" name="TacheCivilite">
    <vt:lpwstr>Madame</vt:lpwstr>
  </property>
  <property fmtid="{D5CDD505-2E9C-101B-9397-08002B2CF9AE}" pid="16" name="EvenementType">
    <vt:lpwstr>11</vt:lpwstr>
  </property>
  <property fmtid="{D5CDD505-2E9C-101B-9397-08002B2CF9AE}" pid="17" name="StatutFichier">
    <vt:lpwstr>0</vt:lpwstr>
  </property>
  <property fmtid="{D5CDD505-2E9C-101B-9397-08002B2CF9AE}" pid="18" name="StatutFichierDef">
    <vt:lpwstr>0</vt:lpwstr>
  </property>
  <property fmtid="{D5CDD505-2E9C-101B-9397-08002B2CF9AE}" pid="19" name="NomDoc">
    <vt:lpwstr>Rapport RCD 1 FABEX (Consorts CAROL- NOUVEL)</vt:lpwstr>
  </property>
  <property fmtid="{D5CDD505-2E9C-101B-9397-08002B2CF9AE}" pid="20" name="FamilleFichier">
    <vt:lpwstr/>
  </property>
  <property fmtid="{D5CDD505-2E9C-101B-9397-08002B2CF9AE}" pid="21" name="CBAffAssureur">
    <vt:lpwstr>Non</vt:lpwstr>
  </property>
  <property fmtid="{D5CDD505-2E9C-101B-9397-08002B2CF9AE}" pid="22" name="CBAdrRecours">
    <vt:lpwstr>Non</vt:lpwstr>
  </property>
  <property fmtid="{D5CDD505-2E9C-101B-9397-08002B2CF9AE}" pid="23" name="CBLogoPDF">
    <vt:lpwstr>Non</vt:lpwstr>
  </property>
  <property fmtid="{D5CDD505-2E9C-101B-9397-08002B2CF9AE}" pid="24" name="CBV2017">
    <vt:lpwstr>Non</vt:lpwstr>
  </property>
  <property fmtid="{D5CDD505-2E9C-101B-9397-08002B2CF9AE}" pid="25" name="CBPubliAuto">
    <vt:lpwstr>Non</vt:lpwstr>
  </property>
  <property fmtid="{D5CDD505-2E9C-101B-9397-08002B2CF9AE}" pid="26" name="CBPDFAuto">
    <vt:lpwstr>Non</vt:lpwstr>
  </property>
  <property fmtid="{D5CDD505-2E9C-101B-9397-08002B2CF9AE}" pid="27" name="CMultiEvenement">
    <vt:lpwstr>Non</vt:lpwstr>
  </property>
  <property fmtid="{D5CDD505-2E9C-101B-9397-08002B2CF9AE}" pid="28" name="OpDestPrinc">
    <vt:lpwstr>Oui</vt:lpwstr>
  </property>
  <property fmtid="{D5CDD505-2E9C-101B-9397-08002B2CF9AE}" pid="29" name="OpDestInter">
    <vt:lpwstr>Non</vt:lpwstr>
  </property>
  <property fmtid="{D5CDD505-2E9C-101B-9397-08002B2CF9AE}" pid="30" name="CBAdrPrinc">
    <vt:lpwstr>1</vt:lpwstr>
  </property>
  <property fmtid="{D5CDD505-2E9C-101B-9397-08002B2CF9AE}" pid="31" name="CTypeDoc">
    <vt:lpwstr>0</vt:lpwstr>
  </property>
  <property fmtid="{D5CDD505-2E9C-101B-9397-08002B2CF9AE}" pid="32" name="Relance">
    <vt:lpwstr>0</vt:lpwstr>
  </property>
  <property fmtid="{D5CDD505-2E9C-101B-9397-08002B2CF9AE}" pid="33" name="NbJourRappel">
    <vt:lpwstr>0</vt:lpwstr>
  </property>
  <property fmtid="{D5CDD505-2E9C-101B-9397-08002B2CF9AE}" pid="34" name="TacheCommentaire">
    <vt:lpwstr/>
  </property>
  <property fmtid="{D5CDD505-2E9C-101B-9397-08002B2CF9AE}" pid="35" name="BaseDossierBCHJ40">
    <vt:lpwstr>0</vt:lpwstr>
  </property>
  <property fmtid="{D5CDD505-2E9C-101B-9397-08002B2CF9AE}" pid="36" name="BaseDossierBCHJ45">
    <vt:lpwstr>0</vt:lpwstr>
  </property>
  <property fmtid="{D5CDD505-2E9C-101B-9397-08002B2CF9AE}" pid="37" name="BaseDossierBCHJ60">
    <vt:lpwstr>0</vt:lpwstr>
  </property>
  <property fmtid="{D5CDD505-2E9C-101B-9397-08002B2CF9AE}" pid="38" name="BaseDossierBCHJ75">
    <vt:lpwstr>0</vt:lpwstr>
  </property>
  <property fmtid="{D5CDD505-2E9C-101B-9397-08002B2CF9AE}" pid="39" name="BaseDossierBCHJ90">
    <vt:lpwstr>0</vt:lpwstr>
  </property>
  <property fmtid="{D5CDD505-2E9C-101B-9397-08002B2CF9AE}" pid="40" name="BaseDossierBCHProlonDate">
    <vt:lpwstr>0</vt:lpwstr>
  </property>
  <property fmtid="{D5CDD505-2E9C-101B-9397-08002B2CF9AE}" pid="41" name="BaseDossierBFini">
    <vt:lpwstr>0</vt:lpwstr>
  </property>
  <property fmtid="{D5CDD505-2E9C-101B-9397-08002B2CF9AE}" pid="42" name="VersionModele">
    <vt:lpwstr>20231013160844</vt:lpwstr>
  </property>
  <property fmtid="{D5CDD505-2E9C-101B-9397-08002B2CF9AE}" pid="43" name="A26SDossiertechnique01Quest">
    <vt:lpwstr>Selectionner pièces techniques examinées</vt:lpwstr>
  </property>
  <property fmtid="{D5CDD505-2E9C-101B-9397-08002B2CF9AE}" pid="44" name="A26SAgendapasses01Quest">
    <vt:lpwstr>Selectionner date de RDV</vt:lpwstr>
  </property>
  <property fmtid="{D5CDD505-2E9C-101B-9397-08002B2CF9AE}" pid="45" name="A26SAgendapasses01Rech">
    <vt:lpwstr/>
  </property>
  <property fmtid="{D5CDD505-2E9C-101B-9397-08002B2CF9AE}" pid="46" name="A26SAgendapasses01A26NParticipant01Rech">
    <vt:lpwstr>RDVPresentRDVPresent</vt:lpwstr>
  </property>
  <property fmtid="{D5CDD505-2E9C-101B-9397-08002B2CF9AE}" pid="47" name="A26SAgendapasses01A26NParticipant02Rech">
    <vt:lpwstr>RDVAbsent</vt:lpwstr>
  </property>
  <property fmtid="{D5CDD505-2E9C-101B-9397-08002B2CF9AE}" pid="48" name="A26SInterDest01Rech">
    <vt:lpwstr>AdresseInter</vt:lpwstr>
  </property>
  <property fmtid="{D5CDD505-2E9C-101B-9397-08002B2CF9AE}" pid="49" name="A26SInterDest01Select">
    <vt:lpwstr>Tous</vt:lpwstr>
  </property>
  <property fmtid="{D5CDD505-2E9C-101B-9397-08002B2CF9AE}" pid="50" name="A26SInterDest01Quest">
    <vt:lpwstr/>
  </property>
  <property fmtid="{D5CDD505-2E9C-101B-9397-08002B2CF9AE}" pid="51" name="A26SAgendapasses01A26NParticipant03Quest">
    <vt:lpwstr/>
  </property>
  <property fmtid="{D5CDD505-2E9C-101B-9397-08002B2CF9AE}" pid="52" name="A26SAgendapasses01A26NParticipant03Rech">
    <vt:lpwstr>RDVExcuse</vt:lpwstr>
  </property>
  <property fmtid="{D5CDD505-2E9C-101B-9397-08002B2CF9AE}" pid="53" name="A26SAgendapasses01A26NParticipant02Quest">
    <vt:lpwstr/>
  </property>
  <property fmtid="{D5CDD505-2E9C-101B-9397-08002B2CF9AE}" pid="54" name="ModeleDot">
    <vt:lpwstr>C:\avensys\ace\trame\Rapport RCD 1.dotx</vt:lpwstr>
  </property>
  <property fmtid="{D5CDD505-2E9C-101B-9397-08002B2CF9AE}" pid="55" name="NumDossier15">
    <vt:lpwstr>202300100100334</vt:lpwstr>
  </property>
  <property fmtid="{D5CDD505-2E9C-101B-9397-08002B2CF9AE}" pid="56" name="AdresseIP">
    <vt:lpwstr>fabex.a26.fr</vt:lpwstr>
  </property>
  <property fmtid="{D5CDD505-2E9C-101B-9397-08002B2CF9AE}" pid="57" name="AffRefDossier">
    <vt:lpwstr>2023FAB100334</vt:lpwstr>
  </property>
  <property fmtid="{D5CDD505-2E9C-101B-9397-08002B2CF9AE}" pid="58" name="BureauCode">
    <vt:lpwstr>FAB</vt:lpwstr>
  </property>
  <property fmtid="{D5CDD505-2E9C-101B-9397-08002B2CF9AE}" pid="59" name="Definitif">
    <vt:lpwstr/>
  </property>
</Properties>
</file>