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4394"/>
        <w:gridCol w:w="3827"/>
      </w:tblGrid>
      <w:tr w:rsidR="00843558" w14:paraId="03F1AC6C" w14:textId="77777777" w:rsidTr="00D670CC">
        <w:trPr>
          <w:trHeight w:val="397"/>
        </w:trPr>
        <w:tc>
          <w:tcPr>
            <w:tcW w:w="1560" w:type="dxa"/>
            <w:vMerge w:val="restart"/>
          </w:tcPr>
          <w:p w14:paraId="16EEC5CB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Référence expert :</w:t>
            </w:r>
          </w:p>
          <w:p w14:paraId="6126C4D4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Affaire suivie par :</w:t>
            </w:r>
          </w:p>
          <w:p w14:paraId="2759D72F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Mandant :</w:t>
            </w:r>
          </w:p>
          <w:p w14:paraId="3CA0EDC8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Références :</w:t>
            </w:r>
          </w:p>
          <w:p w14:paraId="04CEE4FB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Correspondant :</w:t>
            </w:r>
          </w:p>
          <w:p w14:paraId="10332410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Opération :</w:t>
            </w:r>
          </w:p>
          <w:p w14:paraId="14FB3A1B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DOC :</w:t>
            </w:r>
          </w:p>
          <w:p w14:paraId="04F0CB72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  <w:r w:rsidRPr="008C7BE0">
              <w:rPr>
                <w:rFonts w:cstheme="minorHAnsi"/>
                <w:sz w:val="20"/>
                <w:szCs w:val="20"/>
              </w:rPr>
              <w:t>Réception :</w:t>
            </w:r>
          </w:p>
        </w:tc>
        <w:tc>
          <w:tcPr>
            <w:tcW w:w="4394" w:type="dxa"/>
            <w:vMerge w:val="restart"/>
          </w:tcPr>
          <w:p w14:paraId="24B97948" w14:textId="77777777" w:rsidR="00843558" w:rsidRPr="008C7BE0" w:rsidRDefault="00167049" w:rsidP="00CF31EE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AffRefDossier"/>
                <w:tag w:val="A26LIAffRefDossier"/>
                <w:id w:val="1199891821"/>
                <w:placeholder>
                  <w:docPart w:val="3CCE0320710C49FFA3F59327C63981DD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2023FAB100334</w:t>
                </w:r>
              </w:sdtContent>
            </w:sdt>
          </w:p>
          <w:sdt>
            <w:sdtPr>
              <w:rPr>
                <w:sz w:val="20"/>
                <w:szCs w:val="20"/>
              </w:rPr>
              <w:alias w:val="A26-NomExperts"/>
              <w:tag w:val="A26LINomExperts"/>
              <w:id w:val="883289379"/>
              <w:placeholder>
                <w:docPart w:val="F065915E6CE64C66A7787B93CAC66755"/>
              </w:placeholder>
              <w15:color w:val="0000FF"/>
            </w:sdtPr>
            <w:sdtEndPr/>
            <w:sdtContent>
              <w:p w14:paraId="7A6E80B7" w14:textId="77777777" w:rsidR="00843558" w:rsidRPr="008C7BE0" w:rsidRDefault="00167049" w:rsidP="00CF31EE">
                <w:pPr>
                  <w:pStyle w:val="Sansinterligne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BILLON François</w:t>
                </w:r>
              </w:p>
            </w:sdtContent>
          </w:sdt>
          <w:p w14:paraId="7C4CEA35" w14:textId="77777777" w:rsidR="00843558" w:rsidRPr="008C7BE0" w:rsidRDefault="00167049" w:rsidP="00CF31EE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NomComp"/>
                <w:tag w:val="A26LINomComp"/>
                <w:id w:val="-860279815"/>
                <w:placeholder>
                  <w:docPart w:val="DF8A938DA1E54A4BBABB602FB0317F39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MAF</w:t>
                </w:r>
              </w:sdtContent>
            </w:sdt>
          </w:p>
          <w:p w14:paraId="2DC1EBAA" w14:textId="77777777" w:rsidR="00843558" w:rsidRPr="00926942" w:rsidRDefault="00167049" w:rsidP="00CF31EE">
            <w:pPr>
              <w:pStyle w:val="Sansinterligne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sz w:val="20"/>
                  <w:szCs w:val="20"/>
                </w:rPr>
                <w:alias w:val="A26-NDosCie"/>
                <w:tag w:val="A26LINDosCie"/>
                <w:id w:val="1163119447"/>
                <w:placeholder>
                  <w:docPart w:val="B0902CFE103A44B0AC8F1BCF9158641F"/>
                </w:placeholder>
                <w15:color w:val="0000FF"/>
              </w:sdtPr>
              <w:sdtEndPr/>
              <w:sdtContent>
                <w:r>
                  <w:rPr>
                    <w:b/>
                    <w:bCs/>
                    <w:sz w:val="20"/>
                    <w:szCs w:val="20"/>
                  </w:rPr>
                  <w:t>MA-23-220-3316697-E</w:t>
                </w:r>
              </w:sdtContent>
            </w:sdt>
          </w:p>
          <w:sdt>
            <w:sdtPr>
              <w:rPr>
                <w:sz w:val="20"/>
                <w:szCs w:val="20"/>
              </w:rPr>
              <w:alias w:val="A26-NomGest"/>
              <w:tag w:val="A26LINomGest"/>
              <w:id w:val="800813967"/>
              <w:placeholder>
                <w:docPart w:val="D9A488408BF94E6CAFDDA1D110EE80C8"/>
              </w:placeholder>
              <w15:color w:val="0000FF"/>
            </w:sdtPr>
            <w:sdtEndPr/>
            <w:sdtContent>
              <w:p w14:paraId="037AAEB4" w14:textId="77777777" w:rsidR="00843558" w:rsidRPr="008C7BE0" w:rsidRDefault="00167049" w:rsidP="00CF31EE">
                <w:pPr>
                  <w:pStyle w:val="Sansinterligne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Nebya TERFOUS</w:t>
                </w:r>
              </w:p>
            </w:sdtContent>
          </w:sdt>
          <w:p w14:paraId="148CEFFB" w14:textId="77777777" w:rsidR="00843558" w:rsidRPr="008C7BE0" w:rsidRDefault="00167049" w:rsidP="00CF31EE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ResNom"/>
                <w:tag w:val="A26LIResNom"/>
                <w:id w:val="-2118438417"/>
                <w:placeholder>
                  <w:docPart w:val="7BFA3179B40E47B7A49B303C47F4CD78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Consorts CAROL- NOUVEL</w:t>
                </w:r>
              </w:sdtContent>
            </w:sdt>
            <w:r w:rsidR="00DC7AC0">
              <w:rPr>
                <w:sz w:val="20"/>
                <w:szCs w:val="20"/>
              </w:rPr>
              <w:t xml:space="preserve"> </w:t>
            </w:r>
            <w:r w:rsidR="006F5F6A">
              <w:rPr>
                <w:sz w:val="20"/>
                <w:szCs w:val="20"/>
              </w:rPr>
              <w:t xml:space="preserve">- </w:t>
            </w:r>
            <w:sdt>
              <w:sdtPr>
                <w:rPr>
                  <w:sz w:val="20"/>
                  <w:szCs w:val="20"/>
                </w:rPr>
                <w:alias w:val="A26-ResCP"/>
                <w:tag w:val="A26LIResCP"/>
                <w:id w:val="828717839"/>
                <w:placeholder>
                  <w:docPart w:val="121331CD3F9540AEAF990DA8A1969BF4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34270</w:t>
                </w:r>
              </w:sdtContent>
            </w:sdt>
            <w:r w:rsidR="00843558" w:rsidRPr="008C7BE0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alias w:val="A26-ResVille"/>
                <w:tag w:val="A26LIResVille"/>
                <w:id w:val="-1109583372"/>
                <w:placeholder>
                  <w:docPart w:val="308D724D63AE4063ADDDF74F987E730A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VACQUIERES</w:t>
                </w:r>
              </w:sdtContent>
            </w:sdt>
          </w:p>
          <w:p w14:paraId="7DDF39AF" w14:textId="77777777" w:rsidR="00843558" w:rsidRPr="008C7BE0" w:rsidRDefault="00167049" w:rsidP="00CF31EE">
            <w:pPr>
              <w:pStyle w:val="Sansinterligne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A26-DROC"/>
                <w:tag w:val="A26LIDROC"/>
                <w:id w:val="2010257965"/>
                <w:placeholder>
                  <w:docPart w:val="6D3E8BF7AD164D9F99EDEED877739501"/>
                </w:placeholder>
                <w15:color w:val="0000FF"/>
              </w:sdtPr>
              <w:sdtEndPr/>
              <w:sdtContent>
                <w:r>
                  <w:rPr>
                    <w:sz w:val="20"/>
                    <w:szCs w:val="20"/>
                  </w:rPr>
                  <w:t>09/03/2016</w:t>
                </w:r>
              </w:sdtContent>
            </w:sdt>
          </w:p>
          <w:sdt>
            <w:sdtPr>
              <w:rPr>
                <w:sz w:val="20"/>
                <w:szCs w:val="20"/>
              </w:rPr>
              <w:alias w:val="A26-PVRecep"/>
              <w:tag w:val="A26LIPVRecep"/>
              <w:id w:val="1291558393"/>
              <w:placeholder>
                <w:docPart w:val="3ACA110919994570A6562717E1CB7CA7"/>
              </w:placeholder>
              <w15:color w:val="0000FF"/>
            </w:sdtPr>
            <w:sdtEndPr/>
            <w:sdtContent>
              <w:p w14:paraId="77B4F60B" w14:textId="77777777" w:rsidR="00843558" w:rsidRPr="008C7BE0" w:rsidRDefault="00167049" w:rsidP="00CF31EE">
                <w:pPr>
                  <w:pStyle w:val="Sansinterligne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12/05/2017</w:t>
                </w:r>
              </w:p>
            </w:sdtContent>
          </w:sdt>
        </w:tc>
        <w:tc>
          <w:tcPr>
            <w:tcW w:w="3827" w:type="dxa"/>
          </w:tcPr>
          <w:p w14:paraId="744FED6B" w14:textId="77777777" w:rsidR="00843558" w:rsidRPr="008C7BE0" w:rsidRDefault="00843558" w:rsidP="00CF31EE">
            <w:pPr>
              <w:pStyle w:val="Sansinterligne"/>
              <w:ind w:right="-116"/>
              <w:jc w:val="center"/>
            </w:pPr>
          </w:p>
          <w:sdt>
            <w:sdtPr>
              <w:alias w:val="A26-NomComp"/>
              <w:tag w:val="A26LINomComp"/>
              <w:id w:val="189880892"/>
              <w:placeholder>
                <w:docPart w:val="65ED4B1EE1E94D498A3B2441D4D65109"/>
              </w:placeholder>
              <w15:color w:val="0000FF"/>
            </w:sdtPr>
            <w:sdtEndPr/>
            <w:sdtContent>
              <w:p w14:paraId="39541197" w14:textId="77777777" w:rsidR="00843558" w:rsidRDefault="00167049" w:rsidP="00CF31EE">
                <w:pPr>
                  <w:pStyle w:val="Sansinterligne"/>
                  <w:ind w:right="-116"/>
                  <w:jc w:val="right"/>
                </w:pPr>
                <w:r>
                  <w:t>MAF</w:t>
                </w:r>
              </w:p>
            </w:sdtContent>
          </w:sdt>
          <w:sdt>
            <w:sdtPr>
              <w:alias w:val="A26-Adr1Comp"/>
              <w:tag w:val="A26LIAdr1Comp"/>
              <w:id w:val="1098524756"/>
              <w:placeholder>
                <w:docPart w:val="58EBF60372814CA9AB62EFF26F8A6CE2"/>
              </w:placeholder>
              <w15:color w:val="0000FF"/>
            </w:sdtPr>
            <w:sdtEndPr/>
            <w:sdtContent>
              <w:p w14:paraId="6933A119" w14:textId="77777777" w:rsidR="00A91683" w:rsidRDefault="00167049" w:rsidP="00CF31EE">
                <w:pPr>
                  <w:pStyle w:val="Sansinterligne"/>
                  <w:ind w:right="-116"/>
                  <w:jc w:val="right"/>
                </w:pPr>
                <w:r>
                  <w:t>189 boulevard Malesherbes</w:t>
                </w:r>
              </w:p>
            </w:sdtContent>
          </w:sdt>
          <w:sdt>
            <w:sdtPr>
              <w:alias w:val="A26-Adr2Comp"/>
              <w:tag w:val="A26LIAdr2Comp"/>
              <w:id w:val="-828290049"/>
              <w:placeholder>
                <w:docPart w:val="C14F6FE33957431095134502C7AB58D5"/>
              </w:placeholder>
              <w:showingPlcHdr/>
              <w15:color w:val="0000FF"/>
            </w:sdtPr>
            <w:sdtEndPr/>
            <w:sdtContent>
              <w:p w14:paraId="7CB834B7" w14:textId="77777777" w:rsidR="00A91683" w:rsidRDefault="00167049" w:rsidP="00CF31EE">
                <w:pPr>
                  <w:pStyle w:val="Sansinterligne"/>
                  <w:ind w:right="-116"/>
                  <w:jc w:val="right"/>
                </w:pPr>
              </w:p>
            </w:sdtContent>
          </w:sdt>
          <w:sdt>
            <w:sdtPr>
              <w:alias w:val="A26-Adr23Comp"/>
              <w:tag w:val="A26LIAdr23Comp"/>
              <w:id w:val="-192460275"/>
              <w:placeholder>
                <w:docPart w:val="8124F2FB15C348BDB767D46E6948F985"/>
              </w:placeholder>
              <w:showingPlcHdr/>
              <w15:color w:val="0000FF"/>
            </w:sdtPr>
            <w:sdtEndPr/>
            <w:sdtContent>
              <w:p w14:paraId="41CB3B41" w14:textId="77777777" w:rsidR="00A91683" w:rsidRDefault="00167049" w:rsidP="00CF31EE">
                <w:pPr>
                  <w:pStyle w:val="Sansinterligne"/>
                  <w:ind w:right="-116"/>
                  <w:jc w:val="right"/>
                </w:pPr>
              </w:p>
            </w:sdtContent>
          </w:sdt>
          <w:sdt>
            <w:sdtPr>
              <w:alias w:val="A26-Adr3Comp"/>
              <w:tag w:val="A26LIAdr3Comp"/>
              <w:id w:val="1123580005"/>
              <w:placeholder>
                <w:docPart w:val="75DC6AEB1F1543FB8BAF41EE13E23A3D"/>
              </w:placeholder>
              <w15:color w:val="0000FF"/>
            </w:sdtPr>
            <w:sdtEndPr/>
            <w:sdtContent>
              <w:p w14:paraId="2CAD004F" w14:textId="77777777" w:rsidR="00A91683" w:rsidRPr="008C7BE0" w:rsidRDefault="00167049" w:rsidP="00CF31EE">
                <w:pPr>
                  <w:pStyle w:val="Sansinterligne"/>
                  <w:ind w:right="-116"/>
                  <w:jc w:val="right"/>
                </w:pPr>
                <w:r>
                  <w:t>75856 PARIS Cedex 17</w:t>
                </w:r>
              </w:p>
            </w:sdtContent>
          </w:sdt>
        </w:tc>
      </w:tr>
      <w:tr w:rsidR="00843558" w14:paraId="705EB011" w14:textId="77777777" w:rsidTr="00D670CC">
        <w:trPr>
          <w:trHeight w:val="397"/>
        </w:trPr>
        <w:tc>
          <w:tcPr>
            <w:tcW w:w="1560" w:type="dxa"/>
            <w:vMerge/>
          </w:tcPr>
          <w:p w14:paraId="697056EA" w14:textId="77777777" w:rsidR="00843558" w:rsidRPr="008C7BE0" w:rsidRDefault="00843558" w:rsidP="00CF31EE">
            <w:pPr>
              <w:pStyle w:val="Sansinterligne"/>
              <w:ind w:left="-120" w:right="-11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394" w:type="dxa"/>
            <w:vMerge/>
          </w:tcPr>
          <w:p w14:paraId="15C34B3E" w14:textId="77777777" w:rsidR="00843558" w:rsidRPr="008C7BE0" w:rsidRDefault="00843558" w:rsidP="00CF31EE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3827" w:type="dxa"/>
            <w:vAlign w:val="bottom"/>
          </w:tcPr>
          <w:p w14:paraId="002A4326" w14:textId="77777777" w:rsidR="00843558" w:rsidRPr="008C7BE0" w:rsidRDefault="00843558" w:rsidP="00CF31EE">
            <w:pPr>
              <w:pStyle w:val="Sansinterligne"/>
              <w:ind w:right="-116"/>
              <w:jc w:val="right"/>
              <w:rPr>
                <w:b/>
                <w:bCs/>
                <w:sz w:val="20"/>
                <w:szCs w:val="20"/>
              </w:rPr>
            </w:pPr>
          </w:p>
        </w:tc>
      </w:tr>
    </w:tbl>
    <w:p w14:paraId="7B955CE8" w14:textId="77777777" w:rsidR="002422F3" w:rsidRDefault="002422F3" w:rsidP="00D87AC4">
      <w:pPr>
        <w:pStyle w:val="Sansinterligne"/>
      </w:pPr>
    </w:p>
    <w:p w14:paraId="2C1A2BB1" w14:textId="77777777" w:rsidR="002422F3" w:rsidRPr="006D7E0E" w:rsidRDefault="0037409D" w:rsidP="003F6B17">
      <w:pPr>
        <w:pStyle w:val="TITREDOCUMENT"/>
      </w:pPr>
      <w:r w:rsidRPr="006D7E0E">
        <w:t>L</w:t>
      </w:r>
      <w:r w:rsidR="00DC204A" w:rsidRPr="006D7E0E">
        <w:t>ETTRE D’ACCOMPAGNEMENT</w:t>
      </w:r>
    </w:p>
    <w:p w14:paraId="030ADF13" w14:textId="77777777" w:rsidR="006757E4" w:rsidRPr="006D7E0E" w:rsidRDefault="006757E4" w:rsidP="003F6B17">
      <w:pPr>
        <w:pStyle w:val="TITREDOCUMENT"/>
      </w:pPr>
      <w:r w:rsidRPr="006D7E0E">
        <w:t xml:space="preserve">RAPPORT </w:t>
      </w:r>
      <w:r w:rsidR="00AB5079">
        <w:t>AMIABLE RESPONSABILITE CIVIL</w:t>
      </w:r>
      <w:r w:rsidR="00926942">
        <w:t>E</w:t>
      </w:r>
      <w:r w:rsidR="00AB5079">
        <w:t xml:space="preserve"> DECENNALE</w:t>
      </w:r>
      <w:r w:rsidR="00AB5079" w:rsidRPr="006D7E0E">
        <w:t xml:space="preserve"> </w:t>
      </w:r>
      <w:r w:rsidR="008832FA" w:rsidRPr="006D7E0E">
        <w:t>(</w:t>
      </w:r>
      <w:r w:rsidR="0036284B">
        <w:t>n°</w:t>
      </w:r>
      <w:r w:rsidR="008832FA" w:rsidRPr="006D7E0E">
        <w:t>1)</w:t>
      </w:r>
    </w:p>
    <w:p w14:paraId="531C911A" w14:textId="77777777" w:rsidR="00EC0809" w:rsidRDefault="00EC0809" w:rsidP="00EC0809">
      <w:pPr>
        <w:pStyle w:val="Sansinterligne"/>
        <w:rPr>
          <w:b/>
          <w:bCs/>
          <w:sz w:val="20"/>
          <w:szCs w:val="20"/>
        </w:rPr>
      </w:pPr>
    </w:p>
    <w:p w14:paraId="09F76AF1" w14:textId="77777777" w:rsidR="00886DF7" w:rsidRPr="0033394E" w:rsidRDefault="00E513C3" w:rsidP="0033394E">
      <w:pPr>
        <w:rPr>
          <w:b/>
          <w:bCs/>
        </w:rPr>
      </w:pPr>
      <w:r w:rsidRPr="0033394E">
        <w:rPr>
          <w:b/>
          <w:bCs/>
        </w:rPr>
        <w:t xml:space="preserve">Le </w:t>
      </w:r>
      <w:r w:rsidR="00D1006A" w:rsidRPr="0033394E">
        <w:rPr>
          <w:b/>
          <w:bCs/>
        </w:rPr>
        <w:fldChar w:fldCharType="begin"/>
      </w:r>
      <w:r w:rsidR="00D1006A" w:rsidRPr="0033394E">
        <w:rPr>
          <w:b/>
          <w:bCs/>
        </w:rPr>
        <w:instrText xml:space="preserve"> TIME \@ "d MMMM yyyy" </w:instrText>
      </w:r>
      <w:r w:rsidR="00D1006A" w:rsidRPr="0033394E">
        <w:rPr>
          <w:b/>
          <w:bCs/>
        </w:rPr>
        <w:fldChar w:fldCharType="separate"/>
      </w:r>
      <w:r w:rsidR="00167049">
        <w:rPr>
          <w:b/>
          <w:bCs/>
          <w:noProof/>
        </w:rPr>
        <w:t>30 mars 2024</w:t>
      </w:r>
      <w:r w:rsidR="00D1006A" w:rsidRPr="0033394E">
        <w:rPr>
          <w:b/>
          <w:bCs/>
        </w:rPr>
        <w:fldChar w:fldCharType="end"/>
      </w:r>
    </w:p>
    <w:p w14:paraId="73CE5785" w14:textId="77777777" w:rsidR="00E513C3" w:rsidRDefault="00E513C3" w:rsidP="00E513C3">
      <w:pPr>
        <w:pStyle w:val="Sansinterligne"/>
        <w:rPr>
          <w:sz w:val="20"/>
          <w:szCs w:val="20"/>
        </w:rPr>
      </w:pPr>
    </w:p>
    <w:tbl>
      <w:tblPr>
        <w:tblStyle w:val="Grilledutableau"/>
        <w:tblW w:w="9776" w:type="dxa"/>
        <w:jc w:val="center"/>
        <w:tblBorders>
          <w:top w:val="single" w:sz="4" w:space="0" w:color="3186B5"/>
          <w:left w:val="single" w:sz="4" w:space="0" w:color="3186B5"/>
          <w:bottom w:val="single" w:sz="4" w:space="0" w:color="3186B5"/>
          <w:right w:val="single" w:sz="4" w:space="0" w:color="3186B5"/>
          <w:insideH w:val="single" w:sz="4" w:space="0" w:color="3186B5"/>
          <w:insideV w:val="single" w:sz="4" w:space="0" w:color="3186B5"/>
        </w:tblBorders>
        <w:tblLayout w:type="fixed"/>
        <w:tblLook w:val="04A0" w:firstRow="1" w:lastRow="0" w:firstColumn="1" w:lastColumn="0" w:noHBand="0" w:noVBand="1"/>
      </w:tblPr>
      <w:tblGrid>
        <w:gridCol w:w="1230"/>
        <w:gridCol w:w="3020"/>
        <w:gridCol w:w="3685"/>
        <w:gridCol w:w="1841"/>
      </w:tblGrid>
      <w:tr w:rsidR="009532C5" w:rsidRPr="00521AE9" w14:paraId="52BFDEA5" w14:textId="77777777" w:rsidTr="00AA6AC9">
        <w:trPr>
          <w:trHeight w:val="340"/>
          <w:jc w:val="center"/>
        </w:trPr>
        <w:tc>
          <w:tcPr>
            <w:tcW w:w="4250" w:type="dxa"/>
            <w:gridSpan w:val="2"/>
            <w:tcBorders>
              <w:top w:val="single" w:sz="2" w:space="0" w:color="3186B5"/>
              <w:left w:val="single" w:sz="2" w:space="0" w:color="3186B5"/>
              <w:bottom w:val="single" w:sz="2" w:space="0" w:color="3186B5"/>
              <w:right w:val="double" w:sz="4" w:space="0" w:color="3186B5"/>
            </w:tcBorders>
            <w:shd w:val="clear" w:color="auto" w:fill="D9E2F3" w:themeFill="accent1" w:themeFillTint="33"/>
            <w:vAlign w:val="center"/>
          </w:tcPr>
          <w:p w14:paraId="4E007D74" w14:textId="77777777" w:rsidR="009532C5" w:rsidRPr="00521AE9" w:rsidRDefault="009532C5" w:rsidP="009532C5">
            <w:pPr>
              <w:pStyle w:val="Sansinterligne"/>
              <w:jc w:val="center"/>
              <w:rPr>
                <w:rFonts w:ascii="Bahnschrift SemiBold" w:hAnsi="Bahnschrift SemiBold"/>
                <w:b/>
                <w:bCs/>
              </w:rPr>
            </w:pPr>
            <w:r w:rsidRPr="00521AE9">
              <w:rPr>
                <w:rFonts w:ascii="Bahnschrift SemiBold" w:hAnsi="Bahnschrift SemiBold"/>
                <w:b/>
                <w:bCs/>
              </w:rPr>
              <w:t>Chronologie</w:t>
            </w:r>
          </w:p>
        </w:tc>
        <w:tc>
          <w:tcPr>
            <w:tcW w:w="5526" w:type="dxa"/>
            <w:gridSpan w:val="2"/>
            <w:tcBorders>
              <w:left w:val="double" w:sz="4" w:space="0" w:color="3186B5"/>
            </w:tcBorders>
            <w:shd w:val="clear" w:color="auto" w:fill="D9E2F3" w:themeFill="accent1" w:themeFillTint="33"/>
            <w:vAlign w:val="center"/>
          </w:tcPr>
          <w:p w14:paraId="03D9B9F7" w14:textId="77777777" w:rsidR="009532C5" w:rsidRPr="00521AE9" w:rsidRDefault="009532C5" w:rsidP="009532C5">
            <w:pPr>
              <w:pStyle w:val="Sansinterligne"/>
              <w:jc w:val="center"/>
              <w:rPr>
                <w:rFonts w:ascii="Bahnschrift SemiBold" w:hAnsi="Bahnschrift SemiBold"/>
                <w:b/>
                <w:bCs/>
              </w:rPr>
            </w:pPr>
            <w:r w:rsidRPr="00521AE9">
              <w:rPr>
                <w:rFonts w:ascii="Bahnschrift SemiBold" w:hAnsi="Bahnschrift SemiBold"/>
                <w:b/>
                <w:bCs/>
              </w:rPr>
              <w:t>Enjeux financiers</w:t>
            </w:r>
          </w:p>
        </w:tc>
      </w:tr>
      <w:tr w:rsidR="00577A09" w:rsidRPr="00521AE9" w14:paraId="3B394002" w14:textId="77777777" w:rsidTr="00AA6AC9">
        <w:trPr>
          <w:trHeight w:val="340"/>
          <w:jc w:val="center"/>
        </w:trPr>
        <w:tc>
          <w:tcPr>
            <w:tcW w:w="1230" w:type="dxa"/>
            <w:tcBorders>
              <w:right w:val="single" w:sz="2" w:space="0" w:color="3186B5"/>
            </w:tcBorders>
            <w:vAlign w:val="center"/>
          </w:tcPr>
          <w:p w14:paraId="25CD3656" w14:textId="77777777" w:rsidR="00577A09" w:rsidRPr="00521AE9" w:rsidRDefault="00577A09" w:rsidP="00E513C3">
            <w:pPr>
              <w:pStyle w:val="Sansinterligne"/>
            </w:pPr>
            <w:r w:rsidRPr="00521AE9">
              <w:t>DOC</w:t>
            </w:r>
          </w:p>
        </w:tc>
        <w:sdt>
          <w:sdtPr>
            <w:alias w:val="A26-DROC"/>
            <w:tag w:val="A26LIDROC"/>
            <w:id w:val="-481317460"/>
            <w:placeholder>
              <w:docPart w:val="67A00FC1E60F48EEB7F9F728D9DC51DE"/>
            </w:placeholder>
            <w15:color w:val="0000FF"/>
          </w:sdtPr>
          <w:sdtEndPr/>
          <w:sdtContent>
            <w:tc>
              <w:tcPr>
                <w:tcW w:w="3020" w:type="dxa"/>
                <w:tcBorders>
                  <w:top w:val="single" w:sz="2" w:space="0" w:color="3186B5"/>
                  <w:left w:val="single" w:sz="2" w:space="0" w:color="3186B5"/>
                  <w:bottom w:val="single" w:sz="2" w:space="0" w:color="3186B5"/>
                  <w:right w:val="double" w:sz="4" w:space="0" w:color="3186B5"/>
                </w:tcBorders>
                <w:vAlign w:val="center"/>
              </w:tcPr>
              <w:p w14:paraId="4CAA4547" w14:textId="77777777" w:rsidR="00577A09" w:rsidRPr="00521AE9" w:rsidRDefault="00167049" w:rsidP="00E513C3">
                <w:pPr>
                  <w:pStyle w:val="Sansinterligne"/>
                </w:pPr>
                <w:r>
                  <w:t>09/03/2016</w:t>
                </w:r>
              </w:p>
            </w:tc>
          </w:sdtContent>
        </w:sdt>
        <w:tc>
          <w:tcPr>
            <w:tcW w:w="3685" w:type="dxa"/>
            <w:tcBorders>
              <w:left w:val="double" w:sz="4" w:space="0" w:color="3186B5"/>
            </w:tcBorders>
            <w:vAlign w:val="center"/>
          </w:tcPr>
          <w:p w14:paraId="3B308BEF" w14:textId="77777777" w:rsidR="00577A09" w:rsidRPr="00521AE9" w:rsidRDefault="00F011F6" w:rsidP="00521AE9">
            <w:pPr>
              <w:pStyle w:val="Sansinterligne"/>
              <w:ind w:right="-90"/>
            </w:pPr>
            <w:r w:rsidRPr="00521AE9">
              <w:t>Nombre de dommage(s)</w:t>
            </w:r>
            <w:r w:rsidR="00B246A3">
              <w:t xml:space="preserve"> déclaré(s)</w:t>
            </w:r>
          </w:p>
        </w:tc>
        <w:sdt>
          <w:sdtPr>
            <w:alias w:val="A26-NbDommagesDeclares"/>
            <w:tag w:val="A26LINbDommagesDeclares"/>
            <w:id w:val="-953545738"/>
            <w:placeholder>
              <w:docPart w:val="1AD23B812B6A4241AC2F99D5D4A06E20"/>
            </w:placeholder>
            <w15:color w:val="0000FF"/>
          </w:sdtPr>
          <w:sdtEndPr/>
          <w:sdtContent>
            <w:tc>
              <w:tcPr>
                <w:tcW w:w="1841" w:type="dxa"/>
                <w:vAlign w:val="center"/>
              </w:tcPr>
              <w:p w14:paraId="5075332E" w14:textId="77777777" w:rsidR="00577A09" w:rsidRPr="00521AE9" w:rsidRDefault="00167049" w:rsidP="0038327D">
                <w:pPr>
                  <w:pStyle w:val="Sansinterligne"/>
                  <w:jc w:val="center"/>
                </w:pPr>
                <w:r>
                  <w:t>1</w:t>
                </w:r>
              </w:p>
            </w:tc>
          </w:sdtContent>
        </w:sdt>
      </w:tr>
      <w:tr w:rsidR="00577A09" w:rsidRPr="00521AE9" w14:paraId="65BB8D76" w14:textId="77777777" w:rsidTr="00AA6AC9">
        <w:trPr>
          <w:trHeight w:val="340"/>
          <w:jc w:val="center"/>
        </w:trPr>
        <w:tc>
          <w:tcPr>
            <w:tcW w:w="1230" w:type="dxa"/>
            <w:tcBorders>
              <w:right w:val="single" w:sz="2" w:space="0" w:color="3186B5"/>
            </w:tcBorders>
            <w:vAlign w:val="center"/>
          </w:tcPr>
          <w:p w14:paraId="1E594D78" w14:textId="77777777" w:rsidR="00577A09" w:rsidRPr="00521AE9" w:rsidRDefault="00E4139E" w:rsidP="00E513C3">
            <w:pPr>
              <w:pStyle w:val="Sansinterligne"/>
            </w:pPr>
            <w:r w:rsidRPr="00521AE9">
              <w:t>Réception</w:t>
            </w:r>
          </w:p>
        </w:tc>
        <w:sdt>
          <w:sdtPr>
            <w:alias w:val="A26-PVRecep"/>
            <w:tag w:val="A26LIPVRecep"/>
            <w:id w:val="1871173586"/>
            <w:placeholder>
              <w:docPart w:val="8560ED320BA64F769EC6F7B4F848A531"/>
            </w:placeholder>
            <w15:color w:val="0000FF"/>
          </w:sdtPr>
          <w:sdtEndPr/>
          <w:sdtContent>
            <w:tc>
              <w:tcPr>
                <w:tcW w:w="3020" w:type="dxa"/>
                <w:tcBorders>
                  <w:top w:val="single" w:sz="2" w:space="0" w:color="3186B5"/>
                  <w:left w:val="single" w:sz="2" w:space="0" w:color="3186B5"/>
                  <w:bottom w:val="single" w:sz="2" w:space="0" w:color="3186B5"/>
                  <w:right w:val="double" w:sz="4" w:space="0" w:color="3186B5"/>
                </w:tcBorders>
                <w:vAlign w:val="center"/>
              </w:tcPr>
              <w:p w14:paraId="62FDA5AC" w14:textId="77777777" w:rsidR="00577A09" w:rsidRPr="00521AE9" w:rsidRDefault="00167049" w:rsidP="00E513C3">
                <w:pPr>
                  <w:pStyle w:val="Sansinterligne"/>
                </w:pPr>
                <w:r>
                  <w:t>12/05/2017</w:t>
                </w:r>
              </w:p>
            </w:tc>
          </w:sdtContent>
        </w:sdt>
        <w:tc>
          <w:tcPr>
            <w:tcW w:w="3685" w:type="dxa"/>
            <w:tcBorders>
              <w:left w:val="double" w:sz="4" w:space="0" w:color="3186B5"/>
            </w:tcBorders>
            <w:vAlign w:val="center"/>
          </w:tcPr>
          <w:p w14:paraId="37C9905A" w14:textId="77777777" w:rsidR="00577A09" w:rsidRPr="00521AE9" w:rsidRDefault="00E771D6" w:rsidP="00E513C3">
            <w:pPr>
              <w:pStyle w:val="Sansinterligne"/>
            </w:pPr>
            <w:r w:rsidRPr="00521AE9">
              <w:t>Enjeu financier global</w:t>
            </w:r>
          </w:p>
        </w:tc>
        <w:tc>
          <w:tcPr>
            <w:tcW w:w="1841" w:type="dxa"/>
            <w:vAlign w:val="center"/>
          </w:tcPr>
          <w:p w14:paraId="4AB39081" w14:textId="77777777" w:rsidR="00577A09" w:rsidRPr="00B246A3" w:rsidRDefault="00167049" w:rsidP="0038327D">
            <w:pPr>
              <w:pStyle w:val="Sansinterligne"/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alias w:val="A26-EnjeuTTC"/>
                <w:tag w:val="A26LIEnjeuTTC"/>
                <w:id w:val="633601252"/>
                <w:placeholder>
                  <w:docPart w:val="D73DCCE308AE434286EE21EDE4C7F08E"/>
                </w:placeholder>
                <w15:color w:val="0000FF"/>
              </w:sdtPr>
              <w:sdtEndPr/>
              <w:sdtContent>
                <w:r>
                  <w:rPr>
                    <w:b/>
                    <w:bCs/>
                  </w:rPr>
                  <w:t>0,00</w:t>
                </w:r>
              </w:sdtContent>
            </w:sdt>
            <w:r w:rsidR="00245CED" w:rsidRPr="00B246A3">
              <w:rPr>
                <w:b/>
                <w:bCs/>
              </w:rPr>
              <w:t xml:space="preserve"> €</w:t>
            </w:r>
          </w:p>
        </w:tc>
      </w:tr>
      <w:tr w:rsidR="005033B7" w:rsidRPr="00521AE9" w14:paraId="4605EE37" w14:textId="77777777" w:rsidTr="00AA6AC9">
        <w:trPr>
          <w:trHeight w:val="340"/>
          <w:jc w:val="center"/>
        </w:trPr>
        <w:tc>
          <w:tcPr>
            <w:tcW w:w="1230" w:type="dxa"/>
            <w:vMerge w:val="restart"/>
            <w:tcBorders>
              <w:right w:val="single" w:sz="2" w:space="0" w:color="3186B5"/>
            </w:tcBorders>
            <w:vAlign w:val="center"/>
          </w:tcPr>
          <w:p w14:paraId="672ED795" w14:textId="77777777" w:rsidR="005033B7" w:rsidRPr="00521AE9" w:rsidRDefault="005033B7" w:rsidP="00E513C3">
            <w:pPr>
              <w:pStyle w:val="Sansinterligne"/>
            </w:pPr>
            <w:r>
              <w:t>Position du sinistre</w:t>
            </w:r>
          </w:p>
        </w:tc>
        <w:tc>
          <w:tcPr>
            <w:tcW w:w="3020" w:type="dxa"/>
            <w:vMerge w:val="restart"/>
            <w:tcBorders>
              <w:top w:val="single" w:sz="2" w:space="0" w:color="3186B5"/>
              <w:left w:val="single" w:sz="2" w:space="0" w:color="3186B5"/>
              <w:right w:val="double" w:sz="4" w:space="0" w:color="3186B5"/>
            </w:tcBorders>
            <w:vAlign w:val="center"/>
          </w:tcPr>
          <w:p w14:paraId="0B1168AB" w14:textId="77777777" w:rsidR="005033B7" w:rsidRPr="00521AE9" w:rsidRDefault="00167049" w:rsidP="00E513C3">
            <w:pPr>
              <w:pStyle w:val="Sansinterligne"/>
            </w:pPr>
            <w:sdt>
              <w:sdtPr>
                <w:alias w:val="A26-AnneeDeclaration"/>
                <w:tag w:val="A26LIAnneeDeclaration"/>
                <w:id w:val="2067682636"/>
                <w:placeholder>
                  <w:docPart w:val="FD4A9AC99B274C86A7110E9E144DBE9B"/>
                </w:placeholder>
                <w15:color w:val="0000FF"/>
              </w:sdtPr>
              <w:sdtEndPr/>
              <w:sdtContent>
                <w:r>
                  <w:t>7ème année</w:t>
                </w:r>
              </w:sdtContent>
            </w:sdt>
          </w:p>
        </w:tc>
        <w:tc>
          <w:tcPr>
            <w:tcW w:w="3685" w:type="dxa"/>
            <w:tcBorders>
              <w:left w:val="double" w:sz="4" w:space="0" w:color="3186B5"/>
            </w:tcBorders>
            <w:vAlign w:val="center"/>
          </w:tcPr>
          <w:p w14:paraId="35E90D10" w14:textId="77777777" w:rsidR="005033B7" w:rsidRPr="00521AE9" w:rsidRDefault="00DC7AC0" w:rsidP="00E513C3">
            <w:pPr>
              <w:pStyle w:val="Sansinterligne"/>
              <w:rPr>
                <w:lang w:val="en-US"/>
              </w:rPr>
            </w:pPr>
            <w:r>
              <w:t>D</w:t>
            </w:r>
            <w:r w:rsidR="005033B7" w:rsidRPr="00521AE9">
              <w:t>ommage</w:t>
            </w:r>
            <w:r w:rsidR="005033B7" w:rsidRPr="00521AE9">
              <w:rPr>
                <w:lang w:val="en-US"/>
              </w:rPr>
              <w:t xml:space="preserve">(s) </w:t>
            </w:r>
            <w:r>
              <w:rPr>
                <w:lang w:val="en-US"/>
              </w:rPr>
              <w:t xml:space="preserve">à </w:t>
            </w:r>
            <w:r w:rsidR="005033B7" w:rsidRPr="00DC7AC0">
              <w:t>garanti</w:t>
            </w:r>
            <w:r w:rsidRPr="00DC7AC0">
              <w:t>r</w:t>
            </w:r>
            <w:r>
              <w:rPr>
                <w:lang w:val="en-US"/>
              </w:rPr>
              <w:t xml:space="preserve"> (proposition)</w:t>
            </w:r>
          </w:p>
        </w:tc>
        <w:tc>
          <w:tcPr>
            <w:tcW w:w="1841" w:type="dxa"/>
            <w:vAlign w:val="center"/>
          </w:tcPr>
          <w:p w14:paraId="48A6E758" w14:textId="77777777" w:rsidR="005033B7" w:rsidRPr="00521AE9" w:rsidRDefault="005033B7" w:rsidP="0038327D">
            <w:pPr>
              <w:pStyle w:val="Sansinterligne"/>
              <w:jc w:val="center"/>
              <w:rPr>
                <w:lang w:val="en-US"/>
              </w:rPr>
            </w:pPr>
          </w:p>
        </w:tc>
      </w:tr>
      <w:tr w:rsidR="005033B7" w:rsidRPr="00521AE9" w14:paraId="0F7BE6A4" w14:textId="77777777" w:rsidTr="00AA6AC9">
        <w:trPr>
          <w:trHeight w:val="340"/>
          <w:jc w:val="center"/>
        </w:trPr>
        <w:tc>
          <w:tcPr>
            <w:tcW w:w="1230" w:type="dxa"/>
            <w:vMerge/>
            <w:tcBorders>
              <w:right w:val="single" w:sz="2" w:space="0" w:color="3186B5"/>
            </w:tcBorders>
            <w:vAlign w:val="center"/>
          </w:tcPr>
          <w:p w14:paraId="6C908640" w14:textId="77777777" w:rsidR="005033B7" w:rsidRPr="00521AE9" w:rsidRDefault="005033B7" w:rsidP="00E513C3">
            <w:pPr>
              <w:pStyle w:val="Sansinterligne"/>
            </w:pPr>
          </w:p>
        </w:tc>
        <w:tc>
          <w:tcPr>
            <w:tcW w:w="3020" w:type="dxa"/>
            <w:vMerge/>
            <w:tcBorders>
              <w:left w:val="single" w:sz="2" w:space="0" w:color="3186B5"/>
              <w:bottom w:val="single" w:sz="2" w:space="0" w:color="3186B5"/>
              <w:right w:val="double" w:sz="4" w:space="0" w:color="3186B5"/>
            </w:tcBorders>
            <w:vAlign w:val="center"/>
          </w:tcPr>
          <w:p w14:paraId="7F7B3005" w14:textId="77777777" w:rsidR="005033B7" w:rsidRPr="00521AE9" w:rsidRDefault="005033B7" w:rsidP="00E513C3">
            <w:pPr>
              <w:pStyle w:val="Sansinterligne"/>
            </w:pPr>
          </w:p>
        </w:tc>
        <w:tc>
          <w:tcPr>
            <w:tcW w:w="3685" w:type="dxa"/>
            <w:tcBorders>
              <w:left w:val="double" w:sz="4" w:space="0" w:color="3186B5"/>
            </w:tcBorders>
            <w:vAlign w:val="center"/>
          </w:tcPr>
          <w:p w14:paraId="33EE29E0" w14:textId="77777777" w:rsidR="005033B7" w:rsidRPr="00521AE9" w:rsidRDefault="005033B7" w:rsidP="00E513C3">
            <w:pPr>
              <w:pStyle w:val="Sansinterligne"/>
            </w:pPr>
            <w:r w:rsidRPr="00521AE9">
              <w:t>Enjeu garanti</w:t>
            </w:r>
          </w:p>
        </w:tc>
        <w:tc>
          <w:tcPr>
            <w:tcW w:w="1841" w:type="dxa"/>
            <w:vAlign w:val="center"/>
          </w:tcPr>
          <w:p w14:paraId="52C94C2B" w14:textId="77777777" w:rsidR="005033B7" w:rsidRPr="00B246A3" w:rsidRDefault="00167049" w:rsidP="0038327D">
            <w:pPr>
              <w:pStyle w:val="Sansinterligne"/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alias w:val="A26-RisqueCieTTC"/>
                <w:tag w:val="A26LIRisqueCieTTC"/>
                <w:id w:val="-44066496"/>
                <w:placeholder>
                  <w:docPart w:val="9970C47487344C75A23EF0771DA09CD3"/>
                </w:placeholder>
                <w15:color w:val="0000FF"/>
              </w:sdtPr>
              <w:sdtEndPr/>
              <w:sdtContent>
                <w:r>
                  <w:rPr>
                    <w:b/>
                    <w:bCs/>
                  </w:rPr>
                  <w:t>0,00</w:t>
                </w:r>
              </w:sdtContent>
            </w:sdt>
            <w:r w:rsidR="005033B7" w:rsidRPr="00B246A3">
              <w:rPr>
                <w:b/>
                <w:bCs/>
              </w:rPr>
              <w:t xml:space="preserve"> €</w:t>
            </w:r>
          </w:p>
        </w:tc>
      </w:tr>
    </w:tbl>
    <w:p w14:paraId="1F4BCCF7" w14:textId="77777777" w:rsidR="00855009" w:rsidRDefault="00855009" w:rsidP="0033394E"/>
    <w:p w14:paraId="3A02D9BA" w14:textId="77777777" w:rsidR="008634A2" w:rsidRPr="0033394E" w:rsidRDefault="008634A2" w:rsidP="0033394E">
      <w:pPr>
        <w:rPr>
          <w:b/>
          <w:bCs/>
        </w:rPr>
      </w:pPr>
      <w:r w:rsidRPr="0033394E">
        <w:rPr>
          <w:b/>
          <w:bCs/>
        </w:rPr>
        <w:t xml:space="preserve">A l’attention de </w:t>
      </w:r>
      <w:sdt>
        <w:sdtPr>
          <w:rPr>
            <w:b/>
            <w:bCs/>
          </w:rPr>
          <w:alias w:val="A26-NomGest"/>
          <w:tag w:val="A26LINomGest"/>
          <w:id w:val="-570124492"/>
          <w:placeholder>
            <w:docPart w:val="B0E778F586394C74BA1A4D7461CCF67E"/>
          </w:placeholder>
          <w15:color w:val="0000FF"/>
        </w:sdtPr>
        <w:sdtEndPr/>
        <w:sdtContent>
          <w:r w:rsidR="00167049">
            <w:rPr>
              <w:b/>
              <w:bCs/>
            </w:rPr>
            <w:t>Nebya TERFOUS</w:t>
          </w:r>
        </w:sdtContent>
      </w:sdt>
    </w:p>
    <w:p w14:paraId="1A677EAD" w14:textId="77777777" w:rsidR="0072698F" w:rsidRDefault="0072698F" w:rsidP="0033394E"/>
    <w:p w14:paraId="0F737EFA" w14:textId="77777777" w:rsidR="00E513C3" w:rsidRDefault="00167049" w:rsidP="0033394E">
      <w:sdt>
        <w:sdtPr>
          <w:alias w:val="A26-Civilite"/>
          <w:tag w:val="A26LICivilite"/>
          <w:id w:val="766349024"/>
          <w:placeholder>
            <w:docPart w:val="326B3AF2E828416C907948FCB2B2D0F9"/>
          </w:placeholder>
          <w15:color w:val="0000FF"/>
        </w:sdtPr>
        <w:sdtEndPr/>
        <w:sdtContent>
          <w:r>
            <w:t>Madame</w:t>
          </w:r>
        </w:sdtContent>
      </w:sdt>
      <w:r w:rsidR="00D1006A">
        <w:t>,</w:t>
      </w:r>
    </w:p>
    <w:p w14:paraId="5CDB0546" w14:textId="77777777" w:rsidR="008E4439" w:rsidRPr="00037F5F" w:rsidRDefault="008E4439" w:rsidP="0033394E"/>
    <w:p w14:paraId="59664112" w14:textId="77777777" w:rsidR="00D1006A" w:rsidRPr="00314CDB" w:rsidRDefault="00E54408" w:rsidP="0033394E">
      <w:r>
        <w:t>D</w:t>
      </w:r>
      <w:r w:rsidR="006D5EF5" w:rsidRPr="006D5EF5">
        <w:t>ans le cadre de l'affaire vis</w:t>
      </w:r>
      <w:r>
        <w:t>ée</w:t>
      </w:r>
      <w:r w:rsidR="006D5EF5" w:rsidRPr="006D5EF5">
        <w:t xml:space="preserve"> en marge</w:t>
      </w:r>
      <w:r>
        <w:t>,</w:t>
      </w:r>
      <w:r w:rsidR="006D5EF5" w:rsidRPr="006D5EF5">
        <w:t xml:space="preserve"> </w:t>
      </w:r>
      <w:r w:rsidR="00FE5107">
        <w:t xml:space="preserve">je </w:t>
      </w:r>
      <w:r w:rsidR="006D5EF5" w:rsidRPr="006D5EF5">
        <w:t>vous prie de trouver ci-joint</w:t>
      </w:r>
      <w:r w:rsidRPr="00E54408">
        <w:t xml:space="preserve"> mon rapport d'expertise </w:t>
      </w:r>
      <w:r>
        <w:t>(n°1)</w:t>
      </w:r>
      <w:r w:rsidR="00F34F07">
        <w:t>.</w:t>
      </w:r>
    </w:p>
    <w:p w14:paraId="42DB25EE" w14:textId="77777777" w:rsidR="00886DF7" w:rsidRDefault="00886DF7" w:rsidP="0033394E"/>
    <w:p w14:paraId="6C4B05DB" w14:textId="77777777" w:rsidR="00FE5107" w:rsidRDefault="00FE5107" w:rsidP="0033394E">
      <w:r>
        <w:t>A ce stade de l’expertis</w:t>
      </w:r>
      <w:r w:rsidR="006D09FC">
        <w:t>e, mon analyse des dommages est la suivante :</w:t>
      </w:r>
    </w:p>
    <w:p w14:paraId="152CA011" w14:textId="77777777" w:rsidR="006D09FC" w:rsidRDefault="006D09FC" w:rsidP="0033394E"/>
    <w:tbl>
      <w:tblPr>
        <w:tblStyle w:val="Grilledutableau"/>
        <w:tblW w:w="0" w:type="auto"/>
        <w:jc w:val="center"/>
        <w:tblBorders>
          <w:top w:val="single" w:sz="4" w:space="0" w:color="3186B5"/>
          <w:left w:val="single" w:sz="4" w:space="0" w:color="3186B5"/>
          <w:bottom w:val="single" w:sz="4" w:space="0" w:color="3186B5"/>
          <w:right w:val="single" w:sz="4" w:space="0" w:color="3186B5"/>
          <w:insideH w:val="single" w:sz="4" w:space="0" w:color="3186B5"/>
          <w:insideV w:val="single" w:sz="4" w:space="0" w:color="3186B5"/>
        </w:tblBorders>
        <w:tblLook w:val="04A0" w:firstRow="1" w:lastRow="0" w:firstColumn="1" w:lastColumn="0" w:noHBand="0" w:noVBand="1"/>
      </w:tblPr>
      <w:tblGrid>
        <w:gridCol w:w="7792"/>
        <w:gridCol w:w="1979"/>
      </w:tblGrid>
      <w:tr w:rsidR="00167049" w14:paraId="26A34ACA" w14:textId="77777777" w:rsidTr="00181BDB">
        <w:trPr>
          <w:trHeight w:val="303"/>
          <w:jc w:val="center"/>
        </w:trPr>
        <w:tc>
          <w:tcPr>
            <w:tcW w:w="9771" w:type="dxa"/>
            <w:gridSpan w:val="2"/>
            <w:shd w:val="clear" w:color="auto" w:fill="3186B5"/>
            <w:vAlign w:val="center"/>
          </w:tcPr>
          <w:p w14:paraId="6C05693D" w14:textId="77777777" w:rsidR="00167049" w:rsidRPr="00481EA1" w:rsidRDefault="00167049" w:rsidP="00B8319F">
            <w:pPr>
              <w:pStyle w:val="DOMMAGE"/>
              <w:tabs>
                <w:tab w:val="right" w:pos="9519"/>
              </w:tabs>
            </w:pPr>
            <w:bookmarkStart w:id="0" w:name="A26SDesordre01"/>
            <w:r w:rsidRPr="009A1244">
              <w:t xml:space="preserve">DOMMAGE </w:t>
            </w:r>
            <w:sdt>
              <w:sdtPr>
                <w:alias w:val="A26-DNumDommage"/>
                <w:tag w:val="A26FMDNumDommage"/>
                <w:id w:val="1197822451"/>
                <w:placeholder>
                  <w:docPart w:val="9B5AAE75C166498BACF274ACFFE53871"/>
                </w:placeholder>
                <w15:color w:val="FF6600"/>
              </w:sdtPr>
              <w:sdtContent>
                <w:r>
                  <w:t>1</w:t>
                </w:r>
              </w:sdtContent>
            </w:sdt>
            <w:r>
              <w:tab/>
              <w:t>Enjeu financier</w:t>
            </w:r>
          </w:p>
        </w:tc>
      </w:tr>
      <w:tr w:rsidR="00167049" w14:paraId="178C1A0E" w14:textId="77777777" w:rsidTr="00B8319F">
        <w:trPr>
          <w:jc w:val="center"/>
        </w:trPr>
        <w:tc>
          <w:tcPr>
            <w:tcW w:w="7792" w:type="dxa"/>
            <w:vAlign w:val="center"/>
          </w:tcPr>
          <w:sdt>
            <w:sdtPr>
              <w:alias w:val="A26-DLibelleDommage"/>
              <w:tag w:val="A26FMDLibelleDommage"/>
              <w:id w:val="1798633649"/>
              <w:placeholder>
                <w:docPart w:val="C611D3F3F6F840399C595A98292A873D"/>
              </w:placeholder>
              <w15:color w:val="FF6600"/>
            </w:sdtPr>
            <w:sdtContent>
              <w:p w14:paraId="6178E426" w14:textId="77777777" w:rsidR="00167049" w:rsidRPr="000A55CE" w:rsidRDefault="00167049" w:rsidP="009E77DC">
                <w:pPr>
                  <w:rPr>
                    <w:b/>
                    <w:bCs/>
                  </w:rPr>
                </w:pPr>
                <w:r>
                  <w:t xml:space="preserve">Dysfonctionnement installation chauffage </w:t>
                </w:r>
              </w:p>
            </w:sdtContent>
          </w:sdt>
        </w:tc>
        <w:tc>
          <w:tcPr>
            <w:tcW w:w="1979" w:type="dxa"/>
            <w:vAlign w:val="center"/>
          </w:tcPr>
          <w:p w14:paraId="75D56B8E" w14:textId="77777777" w:rsidR="00167049" w:rsidRPr="000A55CE" w:rsidRDefault="00167049" w:rsidP="00555654">
            <w:pPr>
              <w:jc w:val="right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alias w:val="A26-DTTCEvalEnjeu"/>
                <w:tag w:val="A26FMDTTCEvalEnjeu"/>
                <w:id w:val="160739537"/>
                <w:placeholder>
                  <w:docPart w:val="773D2095FE0D4B51B1B1B80DA2D4EE52"/>
                </w:placeholder>
                <w:showingPlcHdr/>
                <w15:color w:val="FF6600"/>
              </w:sdtPr>
              <w:sdtContent/>
            </w:sdt>
            <w:r w:rsidRPr="000A55CE">
              <w:rPr>
                <w:b/>
                <w:bCs/>
              </w:rPr>
              <w:t xml:space="preserve"> €</w:t>
            </w:r>
          </w:p>
        </w:tc>
      </w:tr>
    </w:tbl>
    <w:p w14:paraId="74D03B1D" w14:textId="77777777" w:rsidR="00167049" w:rsidRDefault="00167049" w:rsidP="00037F5F"/>
    <w:p w14:paraId="7378B1EE" w14:textId="77777777" w:rsidR="00167049" w:rsidRDefault="00167049" w:rsidP="00BA2508">
      <w:pPr>
        <w:pStyle w:val="Soustitredommage"/>
      </w:pPr>
      <w:r>
        <w:t>Qualification et analyse du dommage :</w:t>
      </w:r>
    </w:p>
    <w:p w14:paraId="784EF4F6" w14:textId="77777777" w:rsidR="00167049" w:rsidRDefault="00167049" w:rsidP="00037F5F"/>
    <w:p w14:paraId="08188B2A" w14:textId="77777777" w:rsidR="00167049" w:rsidRDefault="00167049" w:rsidP="00037F5F"/>
    <w:p w14:paraId="309F7F3C" w14:textId="77777777" w:rsidR="00167049" w:rsidRDefault="00167049" w:rsidP="00037F5F"/>
    <w:p w14:paraId="71E0E461" w14:textId="77777777" w:rsidR="00167049" w:rsidRDefault="00167049" w:rsidP="00A519AB">
      <w:pPr>
        <w:pStyle w:val="Soustitredommage"/>
      </w:pPr>
      <w:r>
        <w:t>Enjeux financiers :</w:t>
      </w:r>
    </w:p>
    <w:p w14:paraId="5BA6574C" w14:textId="77777777" w:rsidR="00167049" w:rsidRDefault="00167049" w:rsidP="00037F5F"/>
    <w:p w14:paraId="176FD468" w14:textId="77777777" w:rsidR="00167049" w:rsidRDefault="00167049" w:rsidP="00037F5F"/>
    <w:p w14:paraId="38344C6F" w14:textId="77777777" w:rsidR="00167049" w:rsidRDefault="00167049" w:rsidP="00BA2508">
      <w:pPr>
        <w:pStyle w:val="Soustitredommage"/>
      </w:pPr>
      <w:r>
        <w:t>Avis sur les responsabilités :</w:t>
      </w:r>
    </w:p>
    <w:p w14:paraId="49651012" w14:textId="77777777" w:rsidR="00167049" w:rsidRDefault="00167049" w:rsidP="00037F5F"/>
    <w:p w14:paraId="452662E6" w14:textId="77777777" w:rsidR="00167049" w:rsidRDefault="00167049" w:rsidP="00037F5F"/>
    <w:p w14:paraId="6CACDBA8" w14:textId="77777777" w:rsidR="00167049" w:rsidRDefault="00167049" w:rsidP="00037F5F"/>
    <w:p w14:paraId="3E73AE86" w14:textId="77777777" w:rsidR="00167049" w:rsidRDefault="00167049" w:rsidP="00BA2508">
      <w:pPr>
        <w:pStyle w:val="Soustitredommage"/>
      </w:pPr>
      <w:r>
        <w:lastRenderedPageBreak/>
        <w:t>Avis sur les garanties :</w:t>
      </w:r>
    </w:p>
    <w:p w14:paraId="76FB1322" w14:textId="77777777" w:rsidR="00167049" w:rsidRDefault="00167049" w:rsidP="00037F5F"/>
    <w:p w14:paraId="1919F1FF" w14:textId="77777777" w:rsidR="00167049" w:rsidRDefault="00167049" w:rsidP="00037F5F"/>
    <w:p w14:paraId="136573D2" w14:textId="77777777" w:rsidR="00167049" w:rsidRDefault="00167049" w:rsidP="00037F5F"/>
    <w:p w14:paraId="3618EAE6" w14:textId="77777777" w:rsidR="00167049" w:rsidRDefault="00167049" w:rsidP="00037F5F"/>
    <w:p w14:paraId="74F84874" w14:textId="77777777" w:rsidR="00167049" w:rsidRDefault="00167049" w:rsidP="00BA2508">
      <w:pPr>
        <w:pStyle w:val="Soustitredommage"/>
      </w:pPr>
      <w:r>
        <w:t>Suite à envisager</w:t>
      </w:r>
    </w:p>
    <w:p w14:paraId="74006E3E" w14:textId="77777777" w:rsidR="00167049" w:rsidRDefault="00167049" w:rsidP="00037F5F"/>
    <w:p w14:paraId="4F923423" w14:textId="77777777" w:rsidR="00167049" w:rsidRDefault="00167049" w:rsidP="00037F5F"/>
    <w:p w14:paraId="36E7070B" w14:textId="77777777" w:rsidR="00167049" w:rsidRDefault="00167049" w:rsidP="00037F5F"/>
    <w:p w14:paraId="58061327" w14:textId="77777777" w:rsidR="00167049" w:rsidRDefault="00167049" w:rsidP="00037F5F"/>
    <w:p w14:paraId="7C19970E" w14:textId="77777777" w:rsidR="00167049" w:rsidRDefault="00167049" w:rsidP="00037F5F"/>
    <w:bookmarkEnd w:id="0"/>
    <w:p w14:paraId="7CC4F6C2" w14:textId="77777777" w:rsidR="00666BB4" w:rsidRDefault="00666BB4" w:rsidP="00BA2508">
      <w:pPr>
        <w:rPr>
          <w:sz w:val="20"/>
        </w:rPr>
      </w:pPr>
      <w:r w:rsidRPr="00BA2508">
        <w:t xml:space="preserve">Je </w:t>
      </w:r>
      <w:r w:rsidR="00A91683" w:rsidRPr="00BA2508">
        <w:t>reste à votre disposition pour tou</w:t>
      </w:r>
      <w:r w:rsidR="0038327D">
        <w:t>t</w:t>
      </w:r>
      <w:r w:rsidR="00A91683" w:rsidRPr="00BA2508">
        <w:t xml:space="preserve"> renseignement complémentaire et vous prie d’agréer, </w:t>
      </w:r>
      <w:sdt>
        <w:sdtPr>
          <w:alias w:val="A26-Civilite"/>
          <w:tag w:val="A26LICivilite"/>
          <w:id w:val="-248808303"/>
          <w:placeholder>
            <w:docPart w:val="CE8DE9CD369949BBA4954825E375A93B"/>
          </w:placeholder>
          <w15:color w:val="0000FF"/>
        </w:sdtPr>
        <w:sdtEndPr/>
        <w:sdtContent>
          <w:r w:rsidR="00167049">
            <w:t>Madame</w:t>
          </w:r>
        </w:sdtContent>
      </w:sdt>
      <w:r w:rsidR="00A91683" w:rsidRPr="00BA2508">
        <w:t>, l’expression de</w:t>
      </w:r>
      <w:r w:rsidR="00A91683">
        <w:rPr>
          <w:sz w:val="20"/>
        </w:rPr>
        <w:t xml:space="preserve"> </w:t>
      </w:r>
      <w:r w:rsidR="00A91683" w:rsidRPr="00BA2508">
        <w:t>mes respectueu</w:t>
      </w:r>
      <w:r w:rsidR="0038327D">
        <w:t>ses salutations</w:t>
      </w:r>
      <w:r w:rsidRPr="00BA2508">
        <w:t>.</w:t>
      </w:r>
    </w:p>
    <w:p w14:paraId="2B3B684A" w14:textId="77777777" w:rsidR="006A41A9" w:rsidRDefault="006A41A9" w:rsidP="00BA250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84A9FF1" wp14:editId="51E69AD8">
                <wp:simplePos x="0" y="0"/>
                <wp:positionH relativeFrom="column">
                  <wp:posOffset>4842511</wp:posOffset>
                </wp:positionH>
                <wp:positionV relativeFrom="paragraph">
                  <wp:posOffset>90805</wp:posOffset>
                </wp:positionV>
                <wp:extent cx="1428750" cy="876300"/>
                <wp:effectExtent l="0" t="0" r="0" b="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9B1963C" w14:textId="77777777" w:rsidR="00A56934" w:rsidRDefault="00A56934" w:rsidP="00A56934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"c:/avensys/ace/expert/</w:instrText>
                            </w:r>
                            <w:sdt>
                              <w:sdtPr>
                                <w:alias w:val="A26-ExpertCode"/>
                                <w:tag w:val="A26LIExpertCode"/>
                                <w:id w:val="-1886404957"/>
                                <w:placeholder>
                                  <w:docPart w:val="36277E76044E4C63A32E4257CF7E1230"/>
                                </w:placeholder>
                                <w15:color w:val="0000FF"/>
                              </w:sdtPr>
                              <w:sdtEndPr/>
                              <w:sdtContent>
                                <w:r w:rsidR="00167049">
                                  <w:instrText>FBI</w:instrText>
                                </w:r>
                              </w:sdtContent>
                            </w:sdt>
                            <w:r>
                              <w:instrText xml:space="preserve">.jpg" \d </w:instrText>
                            </w:r>
                            <w:r w:rsidR="00167049">
                              <w:fldChar w:fldCharType="separate"/>
                            </w:r>
                            <w:r w:rsidR="00167049">
                              <w:pict w14:anchorId="032258EF">
                                <v:shape id="_x0000_i1027" type="#_x0000_t75" style="width:51.75pt;height:61.5pt">
                                  <v:imagedata r:id="rId13"/>
                                </v:shape>
                              </w:pic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4A9FF1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left:0;text-align:left;margin-left:381.3pt;margin-top:7.15pt;width:112.5pt;height:6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" fillcolor="white [3201]" stroked="f" strokeweight=".5pt">
                <v:textbox>
                  <w:txbxContent>
                    <w:p w14:paraId="39B1963C" w14:textId="77777777" w:rsidR="00A56934" w:rsidRDefault="00A56934" w:rsidP="00A56934"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 xml:space="preserve"> INCLUDEPICTURE "c:/avensys/ace/expert/</w:instrText>
                      </w:r>
                      <w:sdt>
                        <w:sdtPr>
                          <w:alias w:val="A26-ExpertCode"/>
                          <w:tag w:val="A26LIExpertCode"/>
                          <w:id w:val="-1886404957"/>
                          <w:placeholder>
                            <w:docPart w:val="36277E76044E4C63A32E4257CF7E1230"/>
                          </w:placeholder>
                          <w15:color w:val="0000FF"/>
                        </w:sdtPr>
                        <w:sdtEndPr/>
                        <w:sdtContent>
                          <w:r w:rsidR="00167049">
                            <w:instrText>FBI</w:instrText>
                          </w:r>
                        </w:sdtContent>
                      </w:sdt>
                      <w:r>
                        <w:instrText xml:space="preserve">.jpg" \d </w:instrText>
                      </w:r>
                      <w:r w:rsidR="00167049">
                        <w:fldChar w:fldCharType="separate"/>
                      </w:r>
                      <w:r w:rsidR="00167049">
                        <w:pict w14:anchorId="032258EF">
                          <v:shape id="_x0000_i1027" type="#_x0000_t75" style="width:51.75pt;height:61.5pt">
                            <v:imagedata r:id="rId14"/>
                          </v:shape>
                        </w:pic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211CA372" w14:textId="77777777" w:rsidR="008536DB" w:rsidRDefault="008536DB" w:rsidP="00BA2508"/>
    <w:p w14:paraId="62B7079B" w14:textId="77777777" w:rsidR="008536DB" w:rsidRDefault="008536DB" w:rsidP="00BA2508"/>
    <w:p w14:paraId="22ABB22E" w14:textId="77777777" w:rsidR="00A56934" w:rsidRDefault="00A56934" w:rsidP="00A56934">
      <w:pPr>
        <w:jc w:val="right"/>
      </w:pPr>
    </w:p>
    <w:sdt>
      <w:sdtPr>
        <w:alias w:val="A26-NomExperts"/>
        <w:tag w:val="A26LINomExperts"/>
        <w:id w:val="-210660341"/>
        <w:placeholder>
          <w:docPart w:val="F6C03E6716704790962CEF02E60CC7AC"/>
        </w:placeholder>
        <w15:color w:val="0000FF"/>
      </w:sdtPr>
      <w:sdtEndPr/>
      <w:sdtContent>
        <w:p w14:paraId="2FDF65A1" w14:textId="77777777" w:rsidR="00A56934" w:rsidRDefault="00167049" w:rsidP="00A56934">
          <w:pPr>
            <w:jc w:val="right"/>
          </w:pPr>
          <w:r>
            <w:t>BILLON François</w:t>
          </w:r>
        </w:p>
      </w:sdtContent>
    </w:sdt>
    <w:sectPr w:rsidR="00A56934" w:rsidSect="00A852D3">
      <w:headerReference w:type="first" r:id="rId15"/>
      <w:pgSz w:w="11906" w:h="16838"/>
      <w:pgMar w:top="1418" w:right="991" w:bottom="1418" w:left="1134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95D5F" w14:textId="77777777" w:rsidR="00167049" w:rsidRDefault="00167049" w:rsidP="000A7002">
      <w:r>
        <w:separator/>
      </w:r>
    </w:p>
  </w:endnote>
  <w:endnote w:type="continuationSeparator" w:id="0">
    <w:p w14:paraId="188D79C7" w14:textId="77777777" w:rsidR="00167049" w:rsidRDefault="00167049" w:rsidP="000A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ExpressSS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0C02F" w14:textId="77777777" w:rsidR="00167049" w:rsidRDefault="00167049" w:rsidP="000A7002">
      <w:r>
        <w:separator/>
      </w:r>
    </w:p>
  </w:footnote>
  <w:footnote w:type="continuationSeparator" w:id="0">
    <w:p w14:paraId="74CD79B9" w14:textId="77777777" w:rsidR="00167049" w:rsidRDefault="00167049" w:rsidP="000A7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leftFromText="142" w:rightFromText="142" w:vertAnchor="text" w:tblpY="114"/>
      <w:tblOverlap w:val="never"/>
      <w:tblW w:w="0" w:type="auto"/>
      <w:tblLayout w:type="fixed"/>
      <w:tblLook w:val="04A0" w:firstRow="1" w:lastRow="0" w:firstColumn="1" w:lastColumn="0" w:noHBand="0" w:noVBand="1"/>
    </w:tblPr>
    <w:tblGrid>
      <w:gridCol w:w="5803"/>
    </w:tblGrid>
    <w:tr w:rsidR="007B50BC" w14:paraId="7C202E30" w14:textId="77777777" w:rsidTr="008A3957">
      <w:trPr>
        <w:trHeight w:hRule="exact" w:val="1135"/>
      </w:trPr>
      <w:tc>
        <w:tcPr>
          <w:tcW w:w="5803" w:type="dxa"/>
          <w:tcBorders>
            <w:top w:val="nil"/>
            <w:left w:val="nil"/>
            <w:bottom w:val="nil"/>
            <w:right w:val="nil"/>
          </w:tcBorders>
        </w:tcPr>
        <w:p w14:paraId="49988B2E" w14:textId="77777777" w:rsidR="007B50BC" w:rsidRPr="0052014C" w:rsidRDefault="009867BD" w:rsidP="007B50BC">
          <w:pPr>
            <w:pStyle w:val="En-tte"/>
            <w:ind w:left="-113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INCLUDEPICTURE "https://fabex.a26.fr/dossier/images/FABEX/bureau/</w:instrText>
          </w:r>
          <w:sdt>
            <w:sdtPr>
              <w:rPr>
                <w:sz w:val="16"/>
                <w:szCs w:val="16"/>
              </w:rPr>
              <w:alias w:val="A26-Logo"/>
              <w:tag w:val="A26LILogo"/>
              <w:id w:val="-240952694"/>
              <w:placeholder>
                <w:docPart w:val="3CCE0320710C49FFA3F59327C63981DD"/>
              </w:placeholder>
              <w15:color w:val="0000FF"/>
            </w:sdtPr>
            <w:sdtEndPr/>
            <w:sdtContent>
              <w:r w:rsidR="00167049">
                <w:rPr>
                  <w:sz w:val="16"/>
                  <w:szCs w:val="16"/>
                </w:rPr>
                <w:instrText>FAB</w:instrText>
              </w:r>
            </w:sdtContent>
          </w:sdt>
          <w:r>
            <w:rPr>
              <w:sz w:val="16"/>
              <w:szCs w:val="16"/>
            </w:rPr>
            <w:instrText xml:space="preserve">.JPG" \d </w:instrText>
          </w:r>
          <w:r w:rsidR="00167049">
            <w:rPr>
              <w:sz w:val="16"/>
              <w:szCs w:val="16"/>
            </w:rPr>
            <w:fldChar w:fldCharType="separate"/>
          </w:r>
          <w:r w:rsidR="00167049">
            <w:rPr>
              <w:sz w:val="16"/>
              <w:szCs w:val="16"/>
            </w:rPr>
            <w:pict w14:anchorId="74C160F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42.25pt;height:57pt">
                <v:imagedata r:id="rId1"/>
              </v:shape>
            </w:pict>
          </w:r>
          <w:r>
            <w:rPr>
              <w:sz w:val="16"/>
              <w:szCs w:val="16"/>
            </w:rPr>
            <w:fldChar w:fldCharType="end"/>
          </w:r>
        </w:p>
      </w:tc>
    </w:tr>
  </w:tbl>
  <w:sdt>
    <w:sdtPr>
      <w:rPr>
        <w:rFonts w:ascii="Arial Black" w:hAnsi="Arial Black"/>
        <w:b/>
        <w:bCs/>
        <w:color w:val="1F3864" w:themeColor="accent1" w:themeShade="80"/>
        <w:sz w:val="16"/>
        <w:szCs w:val="16"/>
      </w:rPr>
      <w:alias w:val="A26-BureauNom"/>
      <w:tag w:val="A26LIBureauNom"/>
      <w:id w:val="844834066"/>
      <w:placeholder>
        <w:docPart w:val="D9A488408BF94E6CAFDDA1D110EE80C8"/>
      </w:placeholder>
      <w15:color w:val="0000FF"/>
    </w:sdtPr>
    <w:sdtEndPr/>
    <w:sdtContent>
      <w:p w14:paraId="7998D667" w14:textId="77777777" w:rsidR="007B50BC" w:rsidRPr="00843558" w:rsidRDefault="00167049" w:rsidP="007B50BC">
        <w:pPr>
          <w:pStyle w:val="En-tte"/>
          <w:jc w:val="right"/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  <w:t>FABEX</w:t>
        </w:r>
      </w:p>
    </w:sdtContent>
  </w:sdt>
  <w:sdt>
    <w:sdtPr>
      <w:rPr>
        <w:rFonts w:ascii="Arial Black" w:hAnsi="Arial Black"/>
        <w:b/>
        <w:bCs/>
        <w:color w:val="1F3864" w:themeColor="accent1" w:themeShade="80"/>
        <w:sz w:val="16"/>
        <w:szCs w:val="16"/>
      </w:rPr>
      <w:alias w:val="A26-Adr1Bureau"/>
      <w:tag w:val="A26LIAdr1Bureau"/>
      <w:id w:val="423778153"/>
      <w:placeholder>
        <w:docPart w:val="7BFA3179B40E47B7A49B303C47F4CD78"/>
      </w:placeholder>
      <w15:color w:val="0000FF"/>
    </w:sdtPr>
    <w:sdtEndPr/>
    <w:sdtContent>
      <w:p w14:paraId="77662E11" w14:textId="77777777" w:rsidR="007B50BC" w:rsidRPr="00843558" w:rsidRDefault="00167049" w:rsidP="007B50BC">
        <w:pPr>
          <w:pStyle w:val="En-tte"/>
          <w:jc w:val="right"/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  <w:t>257 rue Hélène BOUCHER</w:t>
        </w:r>
      </w:p>
    </w:sdtContent>
  </w:sdt>
  <w:sdt>
    <w:sdtPr>
      <w:rPr>
        <w:rFonts w:ascii="Arial Black" w:hAnsi="Arial Black"/>
        <w:b/>
        <w:bCs/>
        <w:color w:val="1F3864" w:themeColor="accent1" w:themeShade="80"/>
        <w:sz w:val="16"/>
        <w:szCs w:val="16"/>
      </w:rPr>
      <w:alias w:val="A26-Adr3Bureau"/>
      <w:tag w:val="A26LIAdr3Bureau"/>
      <w:id w:val="-827134081"/>
      <w:placeholder>
        <w:docPart w:val="121331CD3F9540AEAF990DA8A1969BF4"/>
      </w:placeholder>
      <w15:color w:val="0000FF"/>
    </w:sdtPr>
    <w:sdtEndPr/>
    <w:sdtContent>
      <w:p w14:paraId="26023DBC" w14:textId="77777777" w:rsidR="007B50BC" w:rsidRPr="00843558" w:rsidRDefault="00167049" w:rsidP="007B50BC">
        <w:pPr>
          <w:pStyle w:val="En-tte"/>
          <w:jc w:val="right"/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  <w:t>34130 MAUGUIO</w:t>
        </w:r>
      </w:p>
    </w:sdtContent>
  </w:sdt>
  <w:p w14:paraId="3F071D01" w14:textId="77777777" w:rsidR="007B50BC" w:rsidRPr="00843558" w:rsidRDefault="007B50BC" w:rsidP="007B50BC">
    <w:pPr>
      <w:pStyle w:val="En-tte"/>
      <w:jc w:val="right"/>
      <w:rPr>
        <w:rFonts w:ascii="Arial Black" w:hAnsi="Arial Black"/>
        <w:b/>
        <w:bCs/>
        <w:color w:val="1F3864" w:themeColor="accent1" w:themeShade="80"/>
        <w:sz w:val="16"/>
        <w:szCs w:val="16"/>
      </w:rPr>
    </w:pPr>
  </w:p>
  <w:p w14:paraId="0EF082B0" w14:textId="77777777" w:rsidR="007B50BC" w:rsidRPr="00843558" w:rsidRDefault="007B50BC" w:rsidP="007B50BC">
    <w:pPr>
      <w:pStyle w:val="En-tte"/>
      <w:jc w:val="right"/>
      <w:rPr>
        <w:rFonts w:ascii="Arial Black" w:hAnsi="Arial Black"/>
        <w:b/>
        <w:bCs/>
        <w:color w:val="1F3864" w:themeColor="accent1" w:themeShade="80"/>
        <w:sz w:val="16"/>
        <w:szCs w:val="16"/>
      </w:rPr>
    </w:pPr>
    <w:r w:rsidRPr="00843558">
      <w:rPr>
        <w:rFonts w:ascii="Arial Black" w:hAnsi="Arial Black"/>
        <w:b/>
        <w:bCs/>
        <w:color w:val="1F3864" w:themeColor="accent1" w:themeShade="80"/>
        <w:sz w:val="16"/>
        <w:szCs w:val="16"/>
      </w:rPr>
      <w:t xml:space="preserve">Téléphone : </w:t>
    </w:r>
    <w:sdt>
      <w:sdtPr>
        <w:rPr>
          <w:rFonts w:ascii="Arial Black" w:hAnsi="Arial Black"/>
          <w:b/>
          <w:bCs/>
          <w:color w:val="1F3864" w:themeColor="accent1" w:themeShade="80"/>
          <w:sz w:val="16"/>
          <w:szCs w:val="16"/>
        </w:rPr>
        <w:alias w:val="A26-TelBureau"/>
        <w:tag w:val="A26LITelBureau"/>
        <w:id w:val="-537284364"/>
        <w:placeholder>
          <w:docPart w:val="308D724D63AE4063ADDDF74F987E730A"/>
        </w:placeholder>
        <w15:color w:val="0000FF"/>
      </w:sdtPr>
      <w:sdtEndPr/>
      <w:sdtContent>
        <w:r w:rsidR="00167049"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  <w:t>04 65 84 25 15</w:t>
        </w:r>
      </w:sdtContent>
    </w:sdt>
  </w:p>
  <w:p w14:paraId="3BD24CD0" w14:textId="77777777" w:rsidR="007B50BC" w:rsidRPr="00843558" w:rsidRDefault="007B50BC" w:rsidP="007B50BC">
    <w:pPr>
      <w:pStyle w:val="En-tte"/>
      <w:jc w:val="right"/>
      <w:rPr>
        <w:sz w:val="16"/>
        <w:szCs w:val="16"/>
      </w:rPr>
    </w:pPr>
    <w:r w:rsidRPr="00843558">
      <w:rPr>
        <w:rFonts w:ascii="Arial Black" w:hAnsi="Arial Black"/>
        <w:b/>
        <w:bCs/>
        <w:color w:val="1F3864" w:themeColor="accent1" w:themeShade="80"/>
        <w:sz w:val="16"/>
        <w:szCs w:val="16"/>
      </w:rPr>
      <w:t xml:space="preserve">Mail : </w:t>
    </w:r>
    <w:sdt>
      <w:sdtPr>
        <w:rPr>
          <w:rFonts w:ascii="Arial Black" w:hAnsi="Arial Black"/>
          <w:b/>
          <w:bCs/>
          <w:color w:val="1F3864" w:themeColor="accent1" w:themeShade="80"/>
          <w:sz w:val="16"/>
          <w:szCs w:val="16"/>
        </w:rPr>
        <w:alias w:val="A26-CourrielBureau"/>
        <w:tag w:val="A26LICourrielBureau"/>
        <w:id w:val="1177775194"/>
        <w:placeholder>
          <w:docPart w:val="6D3E8BF7AD164D9F99EDEED877739501"/>
        </w:placeholder>
        <w15:color w:val="0000FF"/>
      </w:sdtPr>
      <w:sdtEndPr/>
      <w:sdtContent>
        <w:r w:rsidR="00167049">
          <w:rPr>
            <w:rFonts w:ascii="Arial Black" w:hAnsi="Arial Black"/>
            <w:b/>
            <w:bCs/>
            <w:color w:val="1F3864" w:themeColor="accent1" w:themeShade="80"/>
            <w:sz w:val="16"/>
            <w:szCs w:val="16"/>
          </w:rPr>
          <w:t>contact@expert-fabex.fr</w:t>
        </w:r>
      </w:sdtContent>
    </w:sdt>
  </w:p>
  <w:p w14:paraId="0DD9AE38" w14:textId="77777777" w:rsidR="00EC0809" w:rsidRPr="00843558" w:rsidRDefault="00EC0809" w:rsidP="007B50BC">
    <w:pPr>
      <w:pStyle w:val="En-tte"/>
      <w:rPr>
        <w:sz w:val="16"/>
        <w:szCs w:val="16"/>
      </w:rPr>
    </w:pPr>
  </w:p>
  <w:p w14:paraId="72FD47F9" w14:textId="77777777" w:rsidR="00843558" w:rsidRPr="00843558" w:rsidRDefault="00843558" w:rsidP="007B50BC">
    <w:pPr>
      <w:pStyle w:val="En-tt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22.75pt;height:220.5pt" o:bullet="t">
        <v:imagedata r:id="rId1" o:title="PIED"/>
      </v:shape>
    </w:pict>
  </w:numPicBullet>
  <w:abstractNum w:abstractNumId="0" w15:restartNumberingAfterBreak="0">
    <w:nsid w:val="0BA60122"/>
    <w:multiLevelType w:val="hybridMultilevel"/>
    <w:tmpl w:val="E62CE5B6"/>
    <w:lvl w:ilvl="0" w:tplc="1542D8EE">
      <w:start w:val="1"/>
      <w:numFmt w:val="bullet"/>
      <w:pStyle w:val="Soustitredommage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2121A"/>
    <w:multiLevelType w:val="hybridMultilevel"/>
    <w:tmpl w:val="0CF68BA6"/>
    <w:lvl w:ilvl="0" w:tplc="802450F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3A519F"/>
    <w:multiLevelType w:val="hybridMultilevel"/>
    <w:tmpl w:val="4D7E69DC"/>
    <w:lvl w:ilvl="0" w:tplc="3A9E406E">
      <w:start w:val="15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CD31865"/>
    <w:multiLevelType w:val="hybridMultilevel"/>
    <w:tmpl w:val="FC5048E6"/>
    <w:lvl w:ilvl="0" w:tplc="040C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049"/>
    <w:rsid w:val="00000E77"/>
    <w:rsid w:val="00004AFF"/>
    <w:rsid w:val="00011924"/>
    <w:rsid w:val="00012F32"/>
    <w:rsid w:val="0002051D"/>
    <w:rsid w:val="000212F4"/>
    <w:rsid w:val="00027098"/>
    <w:rsid w:val="00037DC6"/>
    <w:rsid w:val="00037F5F"/>
    <w:rsid w:val="0004026A"/>
    <w:rsid w:val="0004054C"/>
    <w:rsid w:val="000439EC"/>
    <w:rsid w:val="00044020"/>
    <w:rsid w:val="00045B34"/>
    <w:rsid w:val="00045C41"/>
    <w:rsid w:val="00055BEE"/>
    <w:rsid w:val="00060625"/>
    <w:rsid w:val="0006351C"/>
    <w:rsid w:val="00064E52"/>
    <w:rsid w:val="0006529D"/>
    <w:rsid w:val="00070124"/>
    <w:rsid w:val="000705E0"/>
    <w:rsid w:val="00075F07"/>
    <w:rsid w:val="00076407"/>
    <w:rsid w:val="00077413"/>
    <w:rsid w:val="00082A80"/>
    <w:rsid w:val="00085758"/>
    <w:rsid w:val="00090A40"/>
    <w:rsid w:val="00095760"/>
    <w:rsid w:val="00097A67"/>
    <w:rsid w:val="00097AAE"/>
    <w:rsid w:val="000A2687"/>
    <w:rsid w:val="000A3085"/>
    <w:rsid w:val="000A391C"/>
    <w:rsid w:val="000A3F7D"/>
    <w:rsid w:val="000A55CE"/>
    <w:rsid w:val="000A7002"/>
    <w:rsid w:val="000B335A"/>
    <w:rsid w:val="000C0E2B"/>
    <w:rsid w:val="000C18C0"/>
    <w:rsid w:val="000C540E"/>
    <w:rsid w:val="000C5830"/>
    <w:rsid w:val="000C7CE9"/>
    <w:rsid w:val="000D0045"/>
    <w:rsid w:val="000E6217"/>
    <w:rsid w:val="000E653B"/>
    <w:rsid w:val="00101DCE"/>
    <w:rsid w:val="0011049B"/>
    <w:rsid w:val="00120309"/>
    <w:rsid w:val="00121531"/>
    <w:rsid w:val="00126245"/>
    <w:rsid w:val="00131F1B"/>
    <w:rsid w:val="001333BD"/>
    <w:rsid w:val="00144A5D"/>
    <w:rsid w:val="00160477"/>
    <w:rsid w:val="00163CD0"/>
    <w:rsid w:val="00167049"/>
    <w:rsid w:val="001760B7"/>
    <w:rsid w:val="0018345B"/>
    <w:rsid w:val="00183B5B"/>
    <w:rsid w:val="00185657"/>
    <w:rsid w:val="001A05A8"/>
    <w:rsid w:val="001A1498"/>
    <w:rsid w:val="001A77D2"/>
    <w:rsid w:val="001C2032"/>
    <w:rsid w:val="001E379A"/>
    <w:rsid w:val="001E5EAB"/>
    <w:rsid w:val="001F0EF8"/>
    <w:rsid w:val="001F5136"/>
    <w:rsid w:val="0021138A"/>
    <w:rsid w:val="002250A9"/>
    <w:rsid w:val="00240A7B"/>
    <w:rsid w:val="002422F3"/>
    <w:rsid w:val="002442B5"/>
    <w:rsid w:val="00245CED"/>
    <w:rsid w:val="00246D98"/>
    <w:rsid w:val="002538C1"/>
    <w:rsid w:val="002565B2"/>
    <w:rsid w:val="00263064"/>
    <w:rsid w:val="00263C1D"/>
    <w:rsid w:val="002648CE"/>
    <w:rsid w:val="00266CCF"/>
    <w:rsid w:val="002731D0"/>
    <w:rsid w:val="002821BC"/>
    <w:rsid w:val="0028423D"/>
    <w:rsid w:val="002A15F5"/>
    <w:rsid w:val="002A3B83"/>
    <w:rsid w:val="002A3C8A"/>
    <w:rsid w:val="002A4DCF"/>
    <w:rsid w:val="002B51A0"/>
    <w:rsid w:val="002C4C01"/>
    <w:rsid w:val="002C50E7"/>
    <w:rsid w:val="002D0953"/>
    <w:rsid w:val="002D2F9D"/>
    <w:rsid w:val="002E1F0E"/>
    <w:rsid w:val="002E22DB"/>
    <w:rsid w:val="002F0F07"/>
    <w:rsid w:val="002F2CC3"/>
    <w:rsid w:val="002F3BA9"/>
    <w:rsid w:val="002F4A26"/>
    <w:rsid w:val="00300EFB"/>
    <w:rsid w:val="0030239E"/>
    <w:rsid w:val="0030448E"/>
    <w:rsid w:val="00312667"/>
    <w:rsid w:val="0033394E"/>
    <w:rsid w:val="003435BE"/>
    <w:rsid w:val="00345550"/>
    <w:rsid w:val="00355906"/>
    <w:rsid w:val="0036235E"/>
    <w:rsid w:val="0036284B"/>
    <w:rsid w:val="00370D5E"/>
    <w:rsid w:val="0037409D"/>
    <w:rsid w:val="00377AD3"/>
    <w:rsid w:val="0038327D"/>
    <w:rsid w:val="0039010F"/>
    <w:rsid w:val="003929FC"/>
    <w:rsid w:val="003B12A7"/>
    <w:rsid w:val="003B7192"/>
    <w:rsid w:val="003D1DD0"/>
    <w:rsid w:val="003D4012"/>
    <w:rsid w:val="003D6FC6"/>
    <w:rsid w:val="003F6B17"/>
    <w:rsid w:val="0040438F"/>
    <w:rsid w:val="00404944"/>
    <w:rsid w:val="00415CE8"/>
    <w:rsid w:val="004226C9"/>
    <w:rsid w:val="0042678F"/>
    <w:rsid w:val="0043396C"/>
    <w:rsid w:val="00443E95"/>
    <w:rsid w:val="00445D08"/>
    <w:rsid w:val="00446231"/>
    <w:rsid w:val="00446616"/>
    <w:rsid w:val="004556BF"/>
    <w:rsid w:val="0045617A"/>
    <w:rsid w:val="00467337"/>
    <w:rsid w:val="00470872"/>
    <w:rsid w:val="00481EA1"/>
    <w:rsid w:val="00482A9C"/>
    <w:rsid w:val="004A5A9B"/>
    <w:rsid w:val="004B2DEB"/>
    <w:rsid w:val="004B3BCF"/>
    <w:rsid w:val="004C0898"/>
    <w:rsid w:val="004D063C"/>
    <w:rsid w:val="004D0A70"/>
    <w:rsid w:val="004D2FD5"/>
    <w:rsid w:val="004E1FF4"/>
    <w:rsid w:val="004F3E0D"/>
    <w:rsid w:val="004F647B"/>
    <w:rsid w:val="004F65FE"/>
    <w:rsid w:val="00501DED"/>
    <w:rsid w:val="005033B7"/>
    <w:rsid w:val="005048EE"/>
    <w:rsid w:val="00521AE9"/>
    <w:rsid w:val="00524176"/>
    <w:rsid w:val="00532075"/>
    <w:rsid w:val="00534E7D"/>
    <w:rsid w:val="005370B7"/>
    <w:rsid w:val="00554D9A"/>
    <w:rsid w:val="00555654"/>
    <w:rsid w:val="00573266"/>
    <w:rsid w:val="005772B0"/>
    <w:rsid w:val="00577A09"/>
    <w:rsid w:val="005826B6"/>
    <w:rsid w:val="00590287"/>
    <w:rsid w:val="00592057"/>
    <w:rsid w:val="005A4E82"/>
    <w:rsid w:val="005A7C50"/>
    <w:rsid w:val="005B2728"/>
    <w:rsid w:val="005C6494"/>
    <w:rsid w:val="005C75FF"/>
    <w:rsid w:val="005D6F2F"/>
    <w:rsid w:val="005E222F"/>
    <w:rsid w:val="005F23B0"/>
    <w:rsid w:val="005F35AF"/>
    <w:rsid w:val="005F365B"/>
    <w:rsid w:val="00602918"/>
    <w:rsid w:val="00607F83"/>
    <w:rsid w:val="006257A9"/>
    <w:rsid w:val="00635168"/>
    <w:rsid w:val="00635AC3"/>
    <w:rsid w:val="00636FF6"/>
    <w:rsid w:val="00652E11"/>
    <w:rsid w:val="006547C3"/>
    <w:rsid w:val="00662FB6"/>
    <w:rsid w:val="00666BB4"/>
    <w:rsid w:val="00674D21"/>
    <w:rsid w:val="006757E4"/>
    <w:rsid w:val="006802D8"/>
    <w:rsid w:val="006838C8"/>
    <w:rsid w:val="0069228B"/>
    <w:rsid w:val="006A140F"/>
    <w:rsid w:val="006A3E00"/>
    <w:rsid w:val="006A41A9"/>
    <w:rsid w:val="006C3A07"/>
    <w:rsid w:val="006D09FC"/>
    <w:rsid w:val="006D5EF5"/>
    <w:rsid w:val="006D7E0E"/>
    <w:rsid w:val="006E112D"/>
    <w:rsid w:val="006E1A80"/>
    <w:rsid w:val="006E4C3E"/>
    <w:rsid w:val="006E57C4"/>
    <w:rsid w:val="006F0A91"/>
    <w:rsid w:val="006F5F6A"/>
    <w:rsid w:val="006F7DB6"/>
    <w:rsid w:val="007024C2"/>
    <w:rsid w:val="007074E3"/>
    <w:rsid w:val="00715389"/>
    <w:rsid w:val="00715A8F"/>
    <w:rsid w:val="0072406B"/>
    <w:rsid w:val="0072698F"/>
    <w:rsid w:val="007349D6"/>
    <w:rsid w:val="00736848"/>
    <w:rsid w:val="00744ABB"/>
    <w:rsid w:val="0074545E"/>
    <w:rsid w:val="00754773"/>
    <w:rsid w:val="007619EA"/>
    <w:rsid w:val="00761E76"/>
    <w:rsid w:val="00764D3B"/>
    <w:rsid w:val="007666F3"/>
    <w:rsid w:val="007719D3"/>
    <w:rsid w:val="00780367"/>
    <w:rsid w:val="00783D6E"/>
    <w:rsid w:val="00786B3E"/>
    <w:rsid w:val="00792941"/>
    <w:rsid w:val="00793BDF"/>
    <w:rsid w:val="007A3368"/>
    <w:rsid w:val="007A4E3E"/>
    <w:rsid w:val="007A73ED"/>
    <w:rsid w:val="007B40C4"/>
    <w:rsid w:val="007B50BC"/>
    <w:rsid w:val="007C032F"/>
    <w:rsid w:val="007D0CA3"/>
    <w:rsid w:val="007D6819"/>
    <w:rsid w:val="007E168B"/>
    <w:rsid w:val="007F3BA1"/>
    <w:rsid w:val="007F4498"/>
    <w:rsid w:val="0080594F"/>
    <w:rsid w:val="00807EF1"/>
    <w:rsid w:val="00810F4A"/>
    <w:rsid w:val="00837AAE"/>
    <w:rsid w:val="00843558"/>
    <w:rsid w:val="008466CA"/>
    <w:rsid w:val="0084698A"/>
    <w:rsid w:val="008536DB"/>
    <w:rsid w:val="00855009"/>
    <w:rsid w:val="008634A2"/>
    <w:rsid w:val="008650AA"/>
    <w:rsid w:val="00877C9A"/>
    <w:rsid w:val="008832FA"/>
    <w:rsid w:val="0088356A"/>
    <w:rsid w:val="0088642B"/>
    <w:rsid w:val="00886DF7"/>
    <w:rsid w:val="00894528"/>
    <w:rsid w:val="00895164"/>
    <w:rsid w:val="0089682A"/>
    <w:rsid w:val="008A1A69"/>
    <w:rsid w:val="008A4004"/>
    <w:rsid w:val="008A779B"/>
    <w:rsid w:val="008B16BC"/>
    <w:rsid w:val="008C0A83"/>
    <w:rsid w:val="008C0B2C"/>
    <w:rsid w:val="008C18E8"/>
    <w:rsid w:val="008C2E28"/>
    <w:rsid w:val="008C747D"/>
    <w:rsid w:val="008C7BE0"/>
    <w:rsid w:val="008D47D2"/>
    <w:rsid w:val="008D4BDA"/>
    <w:rsid w:val="008E4439"/>
    <w:rsid w:val="008E7AC3"/>
    <w:rsid w:val="008F39D0"/>
    <w:rsid w:val="008F6961"/>
    <w:rsid w:val="008F7187"/>
    <w:rsid w:val="00905F1B"/>
    <w:rsid w:val="00923F2D"/>
    <w:rsid w:val="00924F5E"/>
    <w:rsid w:val="009262F1"/>
    <w:rsid w:val="00926942"/>
    <w:rsid w:val="00931245"/>
    <w:rsid w:val="00933F69"/>
    <w:rsid w:val="0093694E"/>
    <w:rsid w:val="009532C5"/>
    <w:rsid w:val="00955A53"/>
    <w:rsid w:val="009761A2"/>
    <w:rsid w:val="0097723C"/>
    <w:rsid w:val="009867BD"/>
    <w:rsid w:val="009A1244"/>
    <w:rsid w:val="009B5292"/>
    <w:rsid w:val="009C267D"/>
    <w:rsid w:val="009C614B"/>
    <w:rsid w:val="009D1B3C"/>
    <w:rsid w:val="009E77DC"/>
    <w:rsid w:val="00A40498"/>
    <w:rsid w:val="00A40A77"/>
    <w:rsid w:val="00A44659"/>
    <w:rsid w:val="00A477E1"/>
    <w:rsid w:val="00A519AB"/>
    <w:rsid w:val="00A56934"/>
    <w:rsid w:val="00A56B94"/>
    <w:rsid w:val="00A63314"/>
    <w:rsid w:val="00A8221A"/>
    <w:rsid w:val="00A852D3"/>
    <w:rsid w:val="00A87DC3"/>
    <w:rsid w:val="00A9005A"/>
    <w:rsid w:val="00A91683"/>
    <w:rsid w:val="00AA6AC9"/>
    <w:rsid w:val="00AA7109"/>
    <w:rsid w:val="00AA7D3A"/>
    <w:rsid w:val="00AB4B4F"/>
    <w:rsid w:val="00AB5079"/>
    <w:rsid w:val="00AB5E55"/>
    <w:rsid w:val="00AB6D99"/>
    <w:rsid w:val="00AC5E0D"/>
    <w:rsid w:val="00AC6253"/>
    <w:rsid w:val="00AD3439"/>
    <w:rsid w:val="00AE452F"/>
    <w:rsid w:val="00AE79EA"/>
    <w:rsid w:val="00AF39BD"/>
    <w:rsid w:val="00AF6039"/>
    <w:rsid w:val="00B00BA5"/>
    <w:rsid w:val="00B02E78"/>
    <w:rsid w:val="00B206FC"/>
    <w:rsid w:val="00B20E8E"/>
    <w:rsid w:val="00B231F2"/>
    <w:rsid w:val="00B246A3"/>
    <w:rsid w:val="00B26B52"/>
    <w:rsid w:val="00B342F7"/>
    <w:rsid w:val="00B44029"/>
    <w:rsid w:val="00B50EEF"/>
    <w:rsid w:val="00B5679C"/>
    <w:rsid w:val="00B613E9"/>
    <w:rsid w:val="00B61A8E"/>
    <w:rsid w:val="00B61D75"/>
    <w:rsid w:val="00B71A24"/>
    <w:rsid w:val="00B759B8"/>
    <w:rsid w:val="00B774FC"/>
    <w:rsid w:val="00B8319F"/>
    <w:rsid w:val="00B86716"/>
    <w:rsid w:val="00B90095"/>
    <w:rsid w:val="00BA0BC2"/>
    <w:rsid w:val="00BA2508"/>
    <w:rsid w:val="00BA3919"/>
    <w:rsid w:val="00BA4F7E"/>
    <w:rsid w:val="00BA79D6"/>
    <w:rsid w:val="00BB4478"/>
    <w:rsid w:val="00BD56B4"/>
    <w:rsid w:val="00BE68BD"/>
    <w:rsid w:val="00BF20F1"/>
    <w:rsid w:val="00BF4B9E"/>
    <w:rsid w:val="00BF5B48"/>
    <w:rsid w:val="00BF6657"/>
    <w:rsid w:val="00BF75F2"/>
    <w:rsid w:val="00C104F9"/>
    <w:rsid w:val="00C24896"/>
    <w:rsid w:val="00C47A49"/>
    <w:rsid w:val="00C66BC7"/>
    <w:rsid w:val="00C6724F"/>
    <w:rsid w:val="00C74B96"/>
    <w:rsid w:val="00C75C9D"/>
    <w:rsid w:val="00C84EA7"/>
    <w:rsid w:val="00C92264"/>
    <w:rsid w:val="00C94523"/>
    <w:rsid w:val="00C96990"/>
    <w:rsid w:val="00CA33EE"/>
    <w:rsid w:val="00CA594B"/>
    <w:rsid w:val="00CD31A5"/>
    <w:rsid w:val="00CF25DE"/>
    <w:rsid w:val="00CF2781"/>
    <w:rsid w:val="00CF342E"/>
    <w:rsid w:val="00D1006A"/>
    <w:rsid w:val="00D26277"/>
    <w:rsid w:val="00D35ECA"/>
    <w:rsid w:val="00D6426C"/>
    <w:rsid w:val="00D6677F"/>
    <w:rsid w:val="00D670CC"/>
    <w:rsid w:val="00D76F97"/>
    <w:rsid w:val="00D81AC4"/>
    <w:rsid w:val="00D83C3B"/>
    <w:rsid w:val="00D87AC4"/>
    <w:rsid w:val="00D9253A"/>
    <w:rsid w:val="00D92B5B"/>
    <w:rsid w:val="00D93CA4"/>
    <w:rsid w:val="00DB1957"/>
    <w:rsid w:val="00DB69D6"/>
    <w:rsid w:val="00DC204A"/>
    <w:rsid w:val="00DC5B9D"/>
    <w:rsid w:val="00DC7AC0"/>
    <w:rsid w:val="00DC7B8D"/>
    <w:rsid w:val="00DE0257"/>
    <w:rsid w:val="00DE08D7"/>
    <w:rsid w:val="00DF7E3A"/>
    <w:rsid w:val="00E21314"/>
    <w:rsid w:val="00E33474"/>
    <w:rsid w:val="00E4139E"/>
    <w:rsid w:val="00E454E9"/>
    <w:rsid w:val="00E513C3"/>
    <w:rsid w:val="00E53249"/>
    <w:rsid w:val="00E54408"/>
    <w:rsid w:val="00E65A67"/>
    <w:rsid w:val="00E74051"/>
    <w:rsid w:val="00E75AFF"/>
    <w:rsid w:val="00E763DA"/>
    <w:rsid w:val="00E7682B"/>
    <w:rsid w:val="00E77156"/>
    <w:rsid w:val="00E771D6"/>
    <w:rsid w:val="00E801A8"/>
    <w:rsid w:val="00E95264"/>
    <w:rsid w:val="00EA2C4D"/>
    <w:rsid w:val="00EA5E64"/>
    <w:rsid w:val="00EB40B2"/>
    <w:rsid w:val="00EC0809"/>
    <w:rsid w:val="00EC539C"/>
    <w:rsid w:val="00EE164C"/>
    <w:rsid w:val="00EE6013"/>
    <w:rsid w:val="00EE6A96"/>
    <w:rsid w:val="00EE6F70"/>
    <w:rsid w:val="00EF1385"/>
    <w:rsid w:val="00F011F6"/>
    <w:rsid w:val="00F06A5E"/>
    <w:rsid w:val="00F06DFE"/>
    <w:rsid w:val="00F138D6"/>
    <w:rsid w:val="00F16491"/>
    <w:rsid w:val="00F34F07"/>
    <w:rsid w:val="00F37DEE"/>
    <w:rsid w:val="00F40434"/>
    <w:rsid w:val="00F42D09"/>
    <w:rsid w:val="00F46B50"/>
    <w:rsid w:val="00F655C9"/>
    <w:rsid w:val="00F66CCD"/>
    <w:rsid w:val="00F73538"/>
    <w:rsid w:val="00F80739"/>
    <w:rsid w:val="00F8356A"/>
    <w:rsid w:val="00F86E16"/>
    <w:rsid w:val="00F95A47"/>
    <w:rsid w:val="00FA218F"/>
    <w:rsid w:val="00FA6281"/>
    <w:rsid w:val="00FB2440"/>
    <w:rsid w:val="00FB4273"/>
    <w:rsid w:val="00FB5957"/>
    <w:rsid w:val="00FB7A83"/>
    <w:rsid w:val="00FC46B8"/>
    <w:rsid w:val="00FC578D"/>
    <w:rsid w:val="00FC7115"/>
    <w:rsid w:val="00FD0D23"/>
    <w:rsid w:val="00FD6518"/>
    <w:rsid w:val="00FE0FFF"/>
    <w:rsid w:val="00FE2FFC"/>
    <w:rsid w:val="00FE5107"/>
    <w:rsid w:val="00FE6AAC"/>
    <w:rsid w:val="00FE6DA8"/>
    <w:rsid w:val="00FF471C"/>
    <w:rsid w:val="00FF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6D9B7E"/>
  <w15:chartTrackingRefBased/>
  <w15:docId w15:val="{561E240F-3942-4184-83D1-6AFE7A25D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: texte"/>
    <w:qFormat/>
    <w:rsid w:val="003F6B17"/>
    <w:pPr>
      <w:spacing w:after="0" w:line="240" w:lineRule="auto"/>
      <w:jc w:val="both"/>
    </w:pPr>
    <w:rPr>
      <w:rFonts w:eastAsia="Times New Roman" w:cs="Times New Roman"/>
      <w:szCs w:val="20"/>
      <w:lang w:eastAsia="fr-FR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481EA1"/>
    <w:pPr>
      <w:keepNext/>
      <w:keepLines/>
      <w:spacing w:after="120"/>
      <w:outlineLvl w:val="0"/>
    </w:pPr>
    <w:rPr>
      <w:rFonts w:ascii="Bahnschrift SemiBold" w:eastAsiaTheme="majorEastAsia" w:hAnsi="Bahnschrift SemiBold" w:cstheme="majorBidi"/>
      <w:szCs w:val="32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0A700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A7002"/>
  </w:style>
  <w:style w:type="paragraph" w:styleId="Pieddepage">
    <w:name w:val="footer"/>
    <w:basedOn w:val="Normal"/>
    <w:link w:val="PieddepageCar"/>
    <w:uiPriority w:val="99"/>
    <w:unhideWhenUsed/>
    <w:rsid w:val="000A700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A7002"/>
  </w:style>
  <w:style w:type="table" w:styleId="Grilledutableau">
    <w:name w:val="Table Grid"/>
    <w:basedOn w:val="TableauNormal"/>
    <w:uiPriority w:val="39"/>
    <w:rsid w:val="00B56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sinterligne">
    <w:name w:val="No Spacing"/>
    <w:link w:val="SansinterligneCar"/>
    <w:uiPriority w:val="1"/>
    <w:qFormat/>
    <w:rsid w:val="00521AE9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666BB4"/>
    <w:pPr>
      <w:ind w:left="720"/>
      <w:contextualSpacing/>
    </w:pPr>
  </w:style>
  <w:style w:type="paragraph" w:styleId="Normalcentr">
    <w:name w:val="Block Text"/>
    <w:basedOn w:val="Normal"/>
    <w:rsid w:val="002422F3"/>
    <w:pPr>
      <w:tabs>
        <w:tab w:val="left" w:pos="1276"/>
        <w:tab w:val="left" w:pos="5812"/>
      </w:tabs>
      <w:overflowPunct w:val="0"/>
      <w:autoSpaceDE w:val="0"/>
      <w:autoSpaceDN w:val="0"/>
      <w:adjustRightInd w:val="0"/>
      <w:ind w:left="1276" w:right="-853" w:hanging="709"/>
    </w:pPr>
    <w:rPr>
      <w:rFonts w:ascii="ExpressSSK" w:hAnsi="ExpressSSK" w:cs="Tahoma"/>
    </w:rPr>
  </w:style>
  <w:style w:type="character" w:styleId="Textedelespacerserv">
    <w:name w:val="Placeholder Text"/>
    <w:basedOn w:val="Policepardfaut"/>
    <w:uiPriority w:val="99"/>
    <w:semiHidden/>
    <w:rsid w:val="00D93CA4"/>
    <w:rPr>
      <w:color w:val="808080"/>
    </w:rPr>
  </w:style>
  <w:style w:type="character" w:customStyle="1" w:styleId="Titre1Car">
    <w:name w:val="Titre 1 Car"/>
    <w:basedOn w:val="Policepardfaut"/>
    <w:link w:val="Titre1"/>
    <w:uiPriority w:val="9"/>
    <w:rsid w:val="00481EA1"/>
    <w:rPr>
      <w:rFonts w:ascii="Bahnschrift SemiBold" w:eastAsiaTheme="majorEastAsia" w:hAnsi="Bahnschrift SemiBold" w:cstheme="majorBidi"/>
      <w:sz w:val="20"/>
      <w:szCs w:val="32"/>
      <w:u w:val="single"/>
      <w:lang w:eastAsia="fr-FR"/>
    </w:rPr>
  </w:style>
  <w:style w:type="table" w:customStyle="1" w:styleId="Tableaudobjectifduprojet">
    <w:name w:val="Tableau d’objectif du projet"/>
    <w:basedOn w:val="TableauNormal"/>
    <w:uiPriority w:val="99"/>
    <w:rsid w:val="006257A9"/>
    <w:pPr>
      <w:spacing w:before="120" w:after="120" w:line="240" w:lineRule="auto"/>
    </w:pPr>
    <w:rPr>
      <w:color w:val="404040" w:themeColor="text1" w:themeTint="BF"/>
      <w:sz w:val="18"/>
      <w:szCs w:val="20"/>
      <w:lang w:eastAsia="fr-FR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paragraph" w:customStyle="1" w:styleId="TITREDOCUMENT">
    <w:name w:val="TITRE DOCUMENT"/>
    <w:basedOn w:val="Sansinterligne"/>
    <w:link w:val="TITREDOCUMENTCar"/>
    <w:autoRedefine/>
    <w:qFormat/>
    <w:rsid w:val="003F6B17"/>
    <w:pPr>
      <w:pBdr>
        <w:top w:val="thickThinLargeGap" w:sz="24" w:space="1" w:color="auto"/>
        <w:bottom w:val="thinThickLargeGap" w:sz="24" w:space="1" w:color="auto"/>
      </w:pBdr>
      <w:jc w:val="center"/>
    </w:pPr>
    <w:rPr>
      <w:b/>
      <w:bCs/>
      <w:sz w:val="32"/>
      <w:szCs w:val="32"/>
    </w:rPr>
  </w:style>
  <w:style w:type="paragraph" w:customStyle="1" w:styleId="DOMMAGE">
    <w:name w:val="DOMMAGE"/>
    <w:basedOn w:val="Normal"/>
    <w:link w:val="DOMMAGECar"/>
    <w:qFormat/>
    <w:rsid w:val="00BA2508"/>
    <w:pPr>
      <w:jc w:val="left"/>
    </w:pPr>
    <w:rPr>
      <w:rFonts w:ascii="Bahnschrift SemiBold" w:hAnsi="Bahnschrift SemiBold"/>
      <w:b/>
      <w:bCs/>
      <w:color w:val="FFFFFF" w:themeColor="background1"/>
    </w:rPr>
  </w:style>
  <w:style w:type="character" w:customStyle="1" w:styleId="SansinterligneCar">
    <w:name w:val="Sans interligne Car"/>
    <w:basedOn w:val="Policepardfaut"/>
    <w:link w:val="Sansinterligne"/>
    <w:uiPriority w:val="1"/>
    <w:rsid w:val="003F6B17"/>
  </w:style>
  <w:style w:type="character" w:customStyle="1" w:styleId="TITREDOCUMENTCar">
    <w:name w:val="TITRE DOCUMENT Car"/>
    <w:basedOn w:val="SansinterligneCar"/>
    <w:link w:val="TITREDOCUMENT"/>
    <w:rsid w:val="003F6B17"/>
    <w:rPr>
      <w:b/>
      <w:bCs/>
      <w:sz w:val="32"/>
      <w:szCs w:val="32"/>
    </w:rPr>
  </w:style>
  <w:style w:type="paragraph" w:customStyle="1" w:styleId="Soustitredommage">
    <w:name w:val="Sous titre dommage"/>
    <w:basedOn w:val="Titre1"/>
    <w:link w:val="SoustitredommageCar"/>
    <w:autoRedefine/>
    <w:qFormat/>
    <w:rsid w:val="008F6961"/>
    <w:pPr>
      <w:numPr>
        <w:numId w:val="4"/>
      </w:numPr>
      <w:spacing w:after="240"/>
      <w:ind w:left="357" w:hanging="357"/>
    </w:pPr>
  </w:style>
  <w:style w:type="character" w:customStyle="1" w:styleId="DOMMAGECar">
    <w:name w:val="DOMMAGE Car"/>
    <w:basedOn w:val="Policepardfaut"/>
    <w:link w:val="DOMMAGE"/>
    <w:rsid w:val="00BA2508"/>
    <w:rPr>
      <w:rFonts w:ascii="Bahnschrift SemiBold" w:eastAsia="Times New Roman" w:hAnsi="Bahnschrift SemiBold" w:cs="Times New Roman"/>
      <w:b/>
      <w:bCs/>
      <w:color w:val="FFFFFF" w:themeColor="background1"/>
      <w:szCs w:val="20"/>
      <w:lang w:eastAsia="fr-FR"/>
    </w:rPr>
  </w:style>
  <w:style w:type="character" w:customStyle="1" w:styleId="SoustitredommageCar">
    <w:name w:val="Sous titre dommage Car"/>
    <w:basedOn w:val="Titre1Car"/>
    <w:link w:val="Soustitredommage"/>
    <w:rsid w:val="008F6961"/>
    <w:rPr>
      <w:rFonts w:ascii="Bahnschrift SemiBold" w:eastAsiaTheme="majorEastAsia" w:hAnsi="Bahnschrift SemiBold" w:cstheme="majorBidi"/>
      <w:sz w:val="20"/>
      <w:szCs w:val="32"/>
      <w:u w:val="single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3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c:/avensys/ace/expert/FBI.jpg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c:/avensys/ace/expert/FBI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fabex.a26.fr/dossier/images/FABEX/bureau/FAB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vensys\ace\trame\LAC%20RCD%20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CCE0320710C49FFA3F59327C63981D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6507F33-FC86-47A6-92C6-F17BF9F06B69}"/>
      </w:docPartPr>
      <w:docPartBody>
        <w:p w:rsidR="00000000" w:rsidRDefault="00000000"/>
      </w:docPartBody>
    </w:docPart>
    <w:docPart>
      <w:docPartPr>
        <w:name w:val="F065915E6CE64C66A7787B93CAC6675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F126D62-20A3-453B-B9CA-B8A20DE0E34E}"/>
      </w:docPartPr>
      <w:docPartBody>
        <w:p w:rsidR="00000000" w:rsidRDefault="00000000"/>
      </w:docPartBody>
    </w:docPart>
    <w:docPart>
      <w:docPartPr>
        <w:name w:val="DF8A938DA1E54A4BBABB602FB0317F3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61F6DB0-458C-4C21-AF9B-59E1C666E20E}"/>
      </w:docPartPr>
      <w:docPartBody>
        <w:p w:rsidR="00000000" w:rsidRDefault="00000000"/>
      </w:docPartBody>
    </w:docPart>
    <w:docPart>
      <w:docPartPr>
        <w:name w:val="B0902CFE103A44B0AC8F1BCF9158641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E9CFCA7-0133-4615-A9E7-07DF02471A8E}"/>
      </w:docPartPr>
      <w:docPartBody>
        <w:p w:rsidR="00000000" w:rsidRDefault="00000000"/>
      </w:docPartBody>
    </w:docPart>
    <w:docPart>
      <w:docPartPr>
        <w:name w:val="D9A488408BF94E6CAFDDA1D110EE80C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5C0D067-794D-4ECD-A302-BBCBA81855BC}"/>
      </w:docPartPr>
      <w:docPartBody>
        <w:p w:rsidR="00000000" w:rsidRDefault="00000000"/>
      </w:docPartBody>
    </w:docPart>
    <w:docPart>
      <w:docPartPr>
        <w:name w:val="7BFA3179B40E47B7A49B303C47F4CD7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1CE6426-4C71-4036-BF21-907F96116F8A}"/>
      </w:docPartPr>
      <w:docPartBody>
        <w:p w:rsidR="00000000" w:rsidRDefault="00000000"/>
      </w:docPartBody>
    </w:docPart>
    <w:docPart>
      <w:docPartPr>
        <w:name w:val="121331CD3F9540AEAF990DA8A1969BF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93189C9-3FC0-47E1-BEC3-F58DD896226F}"/>
      </w:docPartPr>
      <w:docPartBody>
        <w:p w:rsidR="00000000" w:rsidRDefault="00000000"/>
      </w:docPartBody>
    </w:docPart>
    <w:docPart>
      <w:docPartPr>
        <w:name w:val="308D724D63AE4063ADDDF74F987E730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81D3533-4184-4B70-807A-E6E28CA759DC}"/>
      </w:docPartPr>
      <w:docPartBody>
        <w:p w:rsidR="00000000" w:rsidRDefault="00000000"/>
      </w:docPartBody>
    </w:docPart>
    <w:docPart>
      <w:docPartPr>
        <w:name w:val="6D3E8BF7AD164D9F99EDEED87773950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BF38FD4-B4D6-40A5-92AC-901E902112D7}"/>
      </w:docPartPr>
      <w:docPartBody>
        <w:p w:rsidR="00000000" w:rsidRDefault="00000000"/>
      </w:docPartBody>
    </w:docPart>
    <w:docPart>
      <w:docPartPr>
        <w:name w:val="3ACA110919994570A6562717E1CB7CA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E05F090-F2E6-4F83-BF7E-037C4895EB9F}"/>
      </w:docPartPr>
      <w:docPartBody>
        <w:p w:rsidR="00000000" w:rsidRDefault="00000000"/>
      </w:docPartBody>
    </w:docPart>
    <w:docPart>
      <w:docPartPr>
        <w:name w:val="65ED4B1EE1E94D498A3B2441D4D6510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A427001-9A26-4299-95E4-489727A3E5D8}"/>
      </w:docPartPr>
      <w:docPartBody>
        <w:p w:rsidR="00000000" w:rsidRDefault="00000000"/>
      </w:docPartBody>
    </w:docPart>
    <w:docPart>
      <w:docPartPr>
        <w:name w:val="58EBF60372814CA9AB62EFF26F8A6CE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94F1F8E-BE26-4382-85F0-5DA5AC7EDA8C}"/>
      </w:docPartPr>
      <w:docPartBody>
        <w:p w:rsidR="00000000" w:rsidRDefault="00000000"/>
      </w:docPartBody>
    </w:docPart>
    <w:docPart>
      <w:docPartPr>
        <w:name w:val="C14F6FE33957431095134502C7AB58D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9DB11E7-8BA2-4466-989E-B02AB0F6E572}"/>
      </w:docPartPr>
      <w:docPartBody>
        <w:p w:rsidR="00000000" w:rsidRDefault="00000000"/>
      </w:docPartBody>
    </w:docPart>
    <w:docPart>
      <w:docPartPr>
        <w:name w:val="8124F2FB15C348BDB767D46E6948F98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88951B2-19E2-44D7-9AA8-A51C31A0CF7B}"/>
      </w:docPartPr>
      <w:docPartBody>
        <w:p w:rsidR="00000000" w:rsidRDefault="00000000"/>
      </w:docPartBody>
    </w:docPart>
    <w:docPart>
      <w:docPartPr>
        <w:name w:val="75DC6AEB1F1543FB8BAF41EE13E23A3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882131E-A82A-41A8-B875-FA8743A6EDB0}"/>
      </w:docPartPr>
      <w:docPartBody>
        <w:p w:rsidR="00000000" w:rsidRDefault="00000000"/>
      </w:docPartBody>
    </w:docPart>
    <w:docPart>
      <w:docPartPr>
        <w:name w:val="67A00FC1E60F48EEB7F9F728D9DC51D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594D847-A7D3-452C-8462-092CA6C49BFD}"/>
      </w:docPartPr>
      <w:docPartBody>
        <w:p w:rsidR="00000000" w:rsidRDefault="00000000"/>
      </w:docPartBody>
    </w:docPart>
    <w:docPart>
      <w:docPartPr>
        <w:name w:val="1AD23B812B6A4241AC2F99D5D4A06E2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928A025-C5EA-4A67-9543-A3C6CE460F66}"/>
      </w:docPartPr>
      <w:docPartBody>
        <w:p w:rsidR="00000000" w:rsidRDefault="00000000"/>
      </w:docPartBody>
    </w:docPart>
    <w:docPart>
      <w:docPartPr>
        <w:name w:val="8560ED320BA64F769EC6F7B4F848A53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DD8E8BA-C24D-4159-AFFC-5A2C85A63EF0}"/>
      </w:docPartPr>
      <w:docPartBody>
        <w:p w:rsidR="00000000" w:rsidRDefault="00000000"/>
      </w:docPartBody>
    </w:docPart>
    <w:docPart>
      <w:docPartPr>
        <w:name w:val="D73DCCE308AE434286EE21EDE4C7F08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E39FDF0-515C-4CAD-A432-5BEA79ECC5B1}"/>
      </w:docPartPr>
      <w:docPartBody>
        <w:p w:rsidR="00000000" w:rsidRDefault="00000000"/>
      </w:docPartBody>
    </w:docPart>
    <w:docPart>
      <w:docPartPr>
        <w:name w:val="FD4A9AC99B274C86A7110E9E144DBE9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D4F6BB9-206A-4AA1-B8BB-0C8B9F4250BF}"/>
      </w:docPartPr>
      <w:docPartBody>
        <w:p w:rsidR="00000000" w:rsidRDefault="00000000"/>
      </w:docPartBody>
    </w:docPart>
    <w:docPart>
      <w:docPartPr>
        <w:name w:val="9970C47487344C75A23EF0771DA09CD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077102E-1361-49A2-9E76-BD74AFE884A3}"/>
      </w:docPartPr>
      <w:docPartBody>
        <w:p w:rsidR="00000000" w:rsidRDefault="00000000"/>
      </w:docPartBody>
    </w:docPart>
    <w:docPart>
      <w:docPartPr>
        <w:name w:val="B0E778F586394C74BA1A4D7461CCF67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CD2778D-6F49-4D43-8144-01431EC445B7}"/>
      </w:docPartPr>
      <w:docPartBody>
        <w:p w:rsidR="00000000" w:rsidRDefault="00000000"/>
      </w:docPartBody>
    </w:docPart>
    <w:docPart>
      <w:docPartPr>
        <w:name w:val="326B3AF2E828416C907948FCB2B2D0F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B5CE24B-AE61-4720-A4BF-00D0D1BAB32A}"/>
      </w:docPartPr>
      <w:docPartBody>
        <w:p w:rsidR="00000000" w:rsidRDefault="00000000"/>
      </w:docPartBody>
    </w:docPart>
    <w:docPart>
      <w:docPartPr>
        <w:name w:val="CE8DE9CD369949BBA4954825E375A93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DAB72E3-7478-47BF-94C0-7980A8C9990A}"/>
      </w:docPartPr>
      <w:docPartBody>
        <w:p w:rsidR="00000000" w:rsidRDefault="00000000"/>
      </w:docPartBody>
    </w:docPart>
    <w:docPart>
      <w:docPartPr>
        <w:name w:val="F6C03E6716704790962CEF02E60CC7A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B353196-8EFF-4640-9FCA-024B26FEF87C}"/>
      </w:docPartPr>
      <w:docPartBody>
        <w:p w:rsidR="00000000" w:rsidRDefault="00000000"/>
      </w:docPartBody>
    </w:docPart>
    <w:docPart>
      <w:docPartPr>
        <w:name w:val="36277E76044E4C63A32E4257CF7E123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3A2511A-68BF-47B1-9AA1-0CE19590327E}"/>
      </w:docPartPr>
      <w:docPartBody>
        <w:p w:rsidR="00000000" w:rsidRDefault="00000000"/>
      </w:docPartBody>
    </w:docPart>
    <w:docPart>
      <w:docPartPr>
        <w:name w:val="9B5AAE75C166498BACF274ACFFE5387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3BFCE2D-F624-43AC-B577-715548C7BBA9}"/>
      </w:docPartPr>
      <w:docPartBody>
        <w:p w:rsidR="00000000" w:rsidRDefault="00000000"/>
      </w:docPartBody>
    </w:docPart>
    <w:docPart>
      <w:docPartPr>
        <w:name w:val="C611D3F3F6F840399C595A98292A873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EF23AC1-EB21-4F4A-BFC8-AF6D711D0BBD}"/>
      </w:docPartPr>
      <w:docPartBody>
        <w:p w:rsidR="00000000" w:rsidRDefault="00000000"/>
      </w:docPartBody>
    </w:docPart>
    <w:docPart>
      <w:docPartPr>
        <w:name w:val="773D2095FE0D4B51B1B1B80DA2D4EE5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CC3A1D1-AD74-466F-A403-17ED758EB643}"/>
      </w:docPartPr>
      <w:docPartBody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ExpressSS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insertions>
  <A26Insertions001>A26SDesordre01A26NBene01A26MChiffrage01</A26Insertions001>
  <A26Insertions002>A26SDesordre01A26NBene02A26MChiffrage01</A26Insertions002>
</insertion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arams>
  <plidestinataire>MAF\n189 boulevard Malesherbes\n\n\n75856 PARIS Cedex 17</plidestinataire>
  <courriela/>
  <courrielobjet/>
  <courrielmessage/>
  <courrieldestinataire/>
</param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B6B9F9CA93A4392FB56715B2DF9CE" ma:contentTypeVersion="9" ma:contentTypeDescription="Crée un document." ma:contentTypeScope="" ma:versionID="706c36bf201db2642fddb7944e41186a">
  <xsd:schema xmlns:xsd="http://www.w3.org/2001/XMLSchema" xmlns:xs="http://www.w3.org/2001/XMLSchema" xmlns:p="http://schemas.microsoft.com/office/2006/metadata/properties" xmlns:ns2="02b9561d-c4b9-49b8-8e80-987c418dd04a" xmlns:ns3="9c23e127-6f17-4084-bcc0-8c7076571a1d" targetNamespace="http://schemas.microsoft.com/office/2006/metadata/properties" ma:root="true" ma:fieldsID="d47f4bcbbd204db6fac1acb59863598a" ns2:_="" ns3:_="">
    <xsd:import namespace="02b9561d-c4b9-49b8-8e80-987c418dd04a"/>
    <xsd:import namespace="9c23e127-6f17-4084-bcc0-8c7076571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9561d-c4b9-49b8-8e80-987c418dd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405d1b22-8361-49a9-b0f1-66bdaf509b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3e127-6f17-4084-bcc0-8c7076571a1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e07ca26-02a5-4382-aef3-bc8b3fdadef7}" ma:internalName="TaxCatchAll" ma:showField="CatchAllData" ma:web="9c23e127-6f17-4084-bcc0-8c7076571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signets/>
</file>

<file path=customXml/itemProps1.xml><?xml version="1.0" encoding="utf-8"?>
<ds:datastoreItem xmlns:ds="http://schemas.openxmlformats.org/officeDocument/2006/customXml" ds:itemID="{64760E89-FE5A-4ECE-B6BC-91D2E722FABC}">
  <ds:schemaRefs/>
</ds:datastoreItem>
</file>

<file path=customXml/itemProps2.xml><?xml version="1.0" encoding="utf-8"?>
<ds:datastoreItem xmlns:ds="http://schemas.openxmlformats.org/officeDocument/2006/customXml" ds:itemID="{5E5FB2B4-5B4B-4723-9315-88384E469C3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D701FA-5B64-42DA-9F45-D2D6B1F4EA9F}">
  <ds:schemaRefs/>
</ds:datastoreItem>
</file>

<file path=customXml/itemProps4.xml><?xml version="1.0" encoding="utf-8"?>
<ds:datastoreItem xmlns:ds="http://schemas.openxmlformats.org/officeDocument/2006/customXml" ds:itemID="{2DFF9419-A842-4F23-9628-879541FB5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9561d-c4b9-49b8-8e80-987c418dd04a"/>
    <ds:schemaRef ds:uri="9c23e127-6f17-4084-bcc0-8c7076571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937CEA1-D322-4607-9B97-EDD4067906C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C12401B-422C-4AA6-9897-C9B870A303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LAC RCD 1.dotx</Template>
  <TotalTime>0</TotalTime>
  <Pages>2</Pages>
  <Words>172</Words>
  <Characters>1012</Characters>
  <Application>Microsoft Office Word</Application>
  <DocSecurity>0</DocSecurity>
  <Lines>92</Lines>
  <Paragraphs>51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Convocation DO déclarant CRAC .dotx</vt:lpstr>
    </vt:vector>
  </TitlesOfParts>
  <Company>Société Avensys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Lettre d'accompagnement rapport RCD FABEX</dc:title>
  <dc:subject>Société Avensys</dc:subject>
  <dc:creator>Lea-PC</dc:creator>
  <cp:keywords/>
  <dc:description/>
  <cp:lastModifiedBy>lea pruvot</cp:lastModifiedBy>
  <cp:revision>1</cp:revision>
  <cp:lastPrinted>2022-11-30T20:41:00Z</cp:lastPrinted>
  <dcterms:created xsi:type="dcterms:W3CDTF">2024-03-30T13:37:00Z</dcterms:created>
  <dcterms:modified xsi:type="dcterms:W3CDTF">2024-03-30T13:38:00Z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odeleDot">
    <vt:lpwstr>C:\avensys\ace\trame\LAC RCD 1.dotx</vt:lpwstr>
  </property>
  <property fmtid="{D5CDD505-2E9C-101B-9397-08002B2CF9AE}" pid="3" name="MajModele">
    <vt:lpwstr>MAJDDELI-MAJInterDest-MAJFusionMulti</vt:lpwstr>
  </property>
  <property fmtid="{D5CDD505-2E9C-101B-9397-08002B2CF9AE}" pid="4" name="LierManuelA26">
    <vt:lpwstr>OK</vt:lpwstr>
  </property>
  <property fmtid="{D5CDD505-2E9C-101B-9397-08002B2CF9AE}" pid="5" name="ReadOnly">
    <vt:lpwstr>False</vt:lpwstr>
  </property>
  <property fmtid="{D5CDD505-2E9C-101B-9397-08002B2CF9AE}" pid="6" name="NomFichierDef">
    <vt:lpwstr>MAF</vt:lpwstr>
  </property>
  <property fmtid="{D5CDD505-2E9C-101B-9397-08002B2CF9AE}" pid="7" name="NbDestFusion">
    <vt:lpwstr/>
  </property>
  <property fmtid="{D5CDD505-2E9C-101B-9397-08002B2CF9AE}" pid="8" name="TacheNomAdresse">
    <vt:lpwstr>MAF</vt:lpwstr>
  </property>
  <property fmtid="{D5CDD505-2E9C-101B-9397-08002B2CF9AE}" pid="9" name="TacheAdresse1">
    <vt:lpwstr>189 boulevard Malesherbes</vt:lpwstr>
  </property>
  <property fmtid="{D5CDD505-2E9C-101B-9397-08002B2CF9AE}" pid="10" name="TacheAdresse2">
    <vt:lpwstr/>
  </property>
  <property fmtid="{D5CDD505-2E9C-101B-9397-08002B2CF9AE}" pid="11" name="TacheAdresse23">
    <vt:lpwstr/>
  </property>
  <property fmtid="{D5CDD505-2E9C-101B-9397-08002B2CF9AE}" pid="12" name="TacheCP">
    <vt:lpwstr>75856</vt:lpwstr>
  </property>
  <property fmtid="{D5CDD505-2E9C-101B-9397-08002B2CF9AE}" pid="13" name="TacheVille">
    <vt:lpwstr>PARIS Cedex 17</vt:lpwstr>
  </property>
  <property fmtid="{D5CDD505-2E9C-101B-9397-08002B2CF9AE}" pid="14" name="TacheCivilite">
    <vt:lpwstr>Madame</vt:lpwstr>
  </property>
  <property fmtid="{D5CDD505-2E9C-101B-9397-08002B2CF9AE}" pid="15" name="EvenementType">
    <vt:lpwstr>2</vt:lpwstr>
  </property>
  <property fmtid="{D5CDD505-2E9C-101B-9397-08002B2CF9AE}" pid="16" name="StatutFichier">
    <vt:lpwstr>0</vt:lpwstr>
  </property>
  <property fmtid="{D5CDD505-2E9C-101B-9397-08002B2CF9AE}" pid="17" name="StatutFichierDef">
    <vt:lpwstr>0</vt:lpwstr>
  </property>
  <property fmtid="{D5CDD505-2E9C-101B-9397-08002B2CF9AE}" pid="18" name="NomDoc">
    <vt:lpwstr>Lettre d'accompagnement rapport RCD FABEX</vt:lpwstr>
  </property>
  <property fmtid="{D5CDD505-2E9C-101B-9397-08002B2CF9AE}" pid="19" name="FamilleFichier">
    <vt:lpwstr/>
  </property>
  <property fmtid="{D5CDD505-2E9C-101B-9397-08002B2CF9AE}" pid="20" name="CBAffAssureur">
    <vt:lpwstr>Non</vt:lpwstr>
  </property>
  <property fmtid="{D5CDD505-2E9C-101B-9397-08002B2CF9AE}" pid="21" name="CBAdrRecours">
    <vt:lpwstr>Non</vt:lpwstr>
  </property>
  <property fmtid="{D5CDD505-2E9C-101B-9397-08002B2CF9AE}" pid="22" name="CBLogoPDF">
    <vt:lpwstr>Non</vt:lpwstr>
  </property>
  <property fmtid="{D5CDD505-2E9C-101B-9397-08002B2CF9AE}" pid="23" name="CBV2017">
    <vt:lpwstr>Non</vt:lpwstr>
  </property>
  <property fmtid="{D5CDD505-2E9C-101B-9397-08002B2CF9AE}" pid="24" name="CBPubliAuto">
    <vt:lpwstr>Non</vt:lpwstr>
  </property>
  <property fmtid="{D5CDD505-2E9C-101B-9397-08002B2CF9AE}" pid="25" name="CBPDFAuto">
    <vt:lpwstr>Non</vt:lpwstr>
  </property>
  <property fmtid="{D5CDD505-2E9C-101B-9397-08002B2CF9AE}" pid="26" name="CMultiEvenement">
    <vt:lpwstr>Non</vt:lpwstr>
  </property>
  <property fmtid="{D5CDD505-2E9C-101B-9397-08002B2CF9AE}" pid="27" name="OpDestPrinc">
    <vt:lpwstr>Oui</vt:lpwstr>
  </property>
  <property fmtid="{D5CDD505-2E9C-101B-9397-08002B2CF9AE}" pid="28" name="OpDestInter">
    <vt:lpwstr>Non</vt:lpwstr>
  </property>
  <property fmtid="{D5CDD505-2E9C-101B-9397-08002B2CF9AE}" pid="29" name="CBAdrPrinc">
    <vt:lpwstr>1</vt:lpwstr>
  </property>
  <property fmtid="{D5CDD505-2E9C-101B-9397-08002B2CF9AE}" pid="30" name="CTypeDoc">
    <vt:lpwstr>0</vt:lpwstr>
  </property>
  <property fmtid="{D5CDD505-2E9C-101B-9397-08002B2CF9AE}" pid="31" name="Relance">
    <vt:lpwstr>0</vt:lpwstr>
  </property>
  <property fmtid="{D5CDD505-2E9C-101B-9397-08002B2CF9AE}" pid="32" name="NbJourRappel">
    <vt:lpwstr>0</vt:lpwstr>
  </property>
  <property fmtid="{D5CDD505-2E9C-101B-9397-08002B2CF9AE}" pid="33" name="TacheCommentaire">
    <vt:lpwstr/>
  </property>
  <property fmtid="{D5CDD505-2E9C-101B-9397-08002B2CF9AE}" pid="34" name="BaseDossierBCHJ40">
    <vt:lpwstr>0</vt:lpwstr>
  </property>
  <property fmtid="{D5CDD505-2E9C-101B-9397-08002B2CF9AE}" pid="35" name="BaseDossierBCHJ45">
    <vt:lpwstr>0</vt:lpwstr>
  </property>
  <property fmtid="{D5CDD505-2E9C-101B-9397-08002B2CF9AE}" pid="36" name="BaseDossierBCHJ60">
    <vt:lpwstr>0</vt:lpwstr>
  </property>
  <property fmtid="{D5CDD505-2E9C-101B-9397-08002B2CF9AE}" pid="37" name="BaseDossierBCHJ75">
    <vt:lpwstr>0</vt:lpwstr>
  </property>
  <property fmtid="{D5CDD505-2E9C-101B-9397-08002B2CF9AE}" pid="38" name="BaseDossierBCHJ90">
    <vt:lpwstr>0</vt:lpwstr>
  </property>
  <property fmtid="{D5CDD505-2E9C-101B-9397-08002B2CF9AE}" pid="39" name="BaseDossierBCHProlonDate">
    <vt:lpwstr>0</vt:lpwstr>
  </property>
  <property fmtid="{D5CDD505-2E9C-101B-9397-08002B2CF9AE}" pid="40" name="BaseDossierBFini">
    <vt:lpwstr>0</vt:lpwstr>
  </property>
  <property fmtid="{D5CDD505-2E9C-101B-9397-08002B2CF9AE}" pid="41" name="VersionModele">
    <vt:lpwstr>20230907121141</vt:lpwstr>
  </property>
  <property fmtid="{D5CDD505-2E9C-101B-9397-08002B2CF9AE}" pid="42" name="NumDossier15">
    <vt:lpwstr>202300100100334</vt:lpwstr>
  </property>
  <property fmtid="{D5CDD505-2E9C-101B-9397-08002B2CF9AE}" pid="43" name="AdresseIP">
    <vt:lpwstr>fabex.a26.fr</vt:lpwstr>
  </property>
  <property fmtid="{D5CDD505-2E9C-101B-9397-08002B2CF9AE}" pid="44" name="AffRefDossier">
    <vt:lpwstr>2023FAB100334</vt:lpwstr>
  </property>
  <property fmtid="{D5CDD505-2E9C-101B-9397-08002B2CF9AE}" pid="45" name="BureauCode">
    <vt:lpwstr>FAB</vt:lpwstr>
  </property>
  <property fmtid="{D5CDD505-2E9C-101B-9397-08002B2CF9AE}" pid="46" name="Definitif">
    <vt:lpwstr/>
  </property>
</Properties>
</file>