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428A0" w14:textId="77777777" w:rsidR="00E44EF6" w:rsidRDefault="00E44EF6"/>
    <w:p w14:paraId="4AC78566" w14:textId="77777777" w:rsidR="00C31A36" w:rsidRDefault="00C31A36"/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7"/>
        <w:gridCol w:w="278"/>
        <w:gridCol w:w="6684"/>
      </w:tblGrid>
      <w:tr w:rsidR="00013F7D" w:rsidRPr="004E16B2" w14:paraId="61A4DA58" w14:textId="77777777" w:rsidTr="00F233B7">
        <w:trPr>
          <w:trHeight w:val="747"/>
          <w:jc w:val="center"/>
        </w:trPr>
        <w:tc>
          <w:tcPr>
            <w:tcW w:w="9579" w:type="dxa"/>
            <w:gridSpan w:val="3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63557CE2" w14:textId="77777777" w:rsidR="00013F7D" w:rsidRPr="004E16B2" w:rsidRDefault="00013F7D" w:rsidP="00822EE3">
            <w:pPr>
              <w:jc w:val="center"/>
              <w:rPr>
                <w:rFonts w:cstheme="minorHAnsi"/>
                <w:b/>
                <w:bCs/>
                <w:color w:val="3186B5"/>
              </w:rPr>
            </w:pPr>
            <w:r w:rsidRPr="004E16B2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 xml:space="preserve">EXPERTISE </w:t>
            </w:r>
            <w:r w:rsidR="00C842B3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>JUDICIAIRE</w:t>
            </w:r>
          </w:p>
        </w:tc>
      </w:tr>
      <w:tr w:rsidR="00013F7D" w14:paraId="6F29C8C7" w14:textId="77777777" w:rsidTr="00F233B7">
        <w:trPr>
          <w:trHeight w:val="721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vAlign w:val="center"/>
          </w:tcPr>
          <w:p w14:paraId="0C593F8F" w14:textId="1365EBA9" w:rsidR="00013F7D" w:rsidRPr="00FC3D64" w:rsidRDefault="00013F7D" w:rsidP="00822EE3">
            <w:pPr>
              <w:jc w:val="center"/>
              <w:rPr>
                <w:b/>
                <w:bCs/>
                <w:color w:val="3186B5"/>
                <w:sz w:val="26"/>
                <w:szCs w:val="26"/>
              </w:rPr>
            </w:pPr>
            <w:r w:rsidRPr="00FC3D64">
              <w:rPr>
                <w:b/>
                <w:bCs/>
                <w:color w:val="3186B5"/>
                <w:sz w:val="26"/>
                <w:szCs w:val="26"/>
              </w:rPr>
              <w:t xml:space="preserve">Le </w:t>
            </w:r>
            <w:r w:rsidR="004D3D71">
              <w:rPr>
                <w:b/>
                <w:bCs/>
                <w:color w:val="3186B5"/>
                <w:sz w:val="26"/>
                <w:szCs w:val="26"/>
              </w:rPr>
              <w:fldChar w:fldCharType="begin"/>
            </w:r>
            <w:r w:rsidR="004D3D71">
              <w:rPr>
                <w:b/>
                <w:bCs/>
                <w:color w:val="3186B5"/>
                <w:sz w:val="26"/>
                <w:szCs w:val="26"/>
              </w:rPr>
              <w:instrText xml:space="preserve"> TIME \@ "d MMMM yyyy" </w:instrText>
            </w:r>
            <w:r w:rsidR="004D3D71">
              <w:rPr>
                <w:b/>
                <w:bCs/>
                <w:color w:val="3186B5"/>
                <w:sz w:val="26"/>
                <w:szCs w:val="26"/>
              </w:rPr>
              <w:fldChar w:fldCharType="separate"/>
            </w:r>
            <w:r w:rsidR="00AB276E">
              <w:rPr>
                <w:b/>
                <w:bCs/>
                <w:noProof/>
                <w:color w:val="3186B5"/>
                <w:sz w:val="26"/>
                <w:szCs w:val="26"/>
              </w:rPr>
              <w:t>30 mars 2024</w:t>
            </w:r>
            <w:r w:rsidR="004D3D71">
              <w:rPr>
                <w:b/>
                <w:bCs/>
                <w:color w:val="3186B5"/>
                <w:sz w:val="26"/>
                <w:szCs w:val="26"/>
              </w:rPr>
              <w:fldChar w:fldCharType="end"/>
            </w:r>
          </w:p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56E7FF67" w14:textId="77777777" w:rsidR="00013F7D" w:rsidRDefault="00013F7D" w:rsidP="00822EE3"/>
        </w:tc>
        <w:tc>
          <w:tcPr>
            <w:tcW w:w="6684" w:type="dxa"/>
            <w:vAlign w:val="center"/>
          </w:tcPr>
          <w:p w14:paraId="1D3E03F0" w14:textId="77777777" w:rsidR="00013F7D" w:rsidRDefault="00013F7D" w:rsidP="00822EE3"/>
        </w:tc>
      </w:tr>
      <w:tr w:rsidR="00013F7D" w:rsidRPr="004A00C3" w14:paraId="1E083BC8" w14:textId="77777777" w:rsidTr="00F233B7">
        <w:trPr>
          <w:trHeight w:val="113"/>
          <w:jc w:val="center"/>
        </w:trPr>
        <w:tc>
          <w:tcPr>
            <w:tcW w:w="2617" w:type="dxa"/>
            <w:vMerge w:val="restart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31087C25" w14:textId="77777777" w:rsidR="00013F7D" w:rsidRPr="00D86D14" w:rsidRDefault="00013F7D" w:rsidP="003A714E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Mandant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Comp"/>
              <w:tag w:val="A26LINomComp"/>
              <w:id w:val="-1760365902"/>
              <w:placeholder>
                <w:docPart w:val="EA974DE630D347DBAC5CE6572A4C90F7"/>
              </w:placeholder>
              <w15:color w:val="0000FF"/>
            </w:sdtPr>
            <w:sdtEndPr/>
            <w:sdtContent>
              <w:p w14:paraId="2D8F690A" w14:textId="4C2C7177" w:rsidR="00013F7D" w:rsidRPr="008F0AB7" w:rsidRDefault="008F0043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MAF</w:t>
                </w:r>
              </w:p>
            </w:sdtContent>
          </w:sdt>
        </w:tc>
        <w:tc>
          <w:tcPr>
            <w:tcW w:w="278" w:type="dxa"/>
            <w:vMerge w:val="restart"/>
            <w:tcBorders>
              <w:left w:val="single" w:sz="24" w:space="0" w:color="3186B5"/>
            </w:tcBorders>
            <w:vAlign w:val="center"/>
          </w:tcPr>
          <w:p w14:paraId="71BD770D" w14:textId="77777777" w:rsidR="00013F7D" w:rsidRDefault="00013F7D" w:rsidP="00822EE3"/>
        </w:tc>
        <w:tc>
          <w:tcPr>
            <w:tcW w:w="6684" w:type="dxa"/>
            <w:tcBorders>
              <w:bottom w:val="thickThinMediumGap" w:sz="24" w:space="0" w:color="auto"/>
            </w:tcBorders>
            <w:vAlign w:val="center"/>
          </w:tcPr>
          <w:p w14:paraId="0C8D2670" w14:textId="77777777" w:rsidR="00013F7D" w:rsidRPr="006E24A4" w:rsidRDefault="00013F7D" w:rsidP="00822EE3">
            <w:pPr>
              <w:jc w:val="center"/>
              <w:rPr>
                <w:b/>
                <w:bCs/>
                <w:sz w:val="4"/>
                <w:szCs w:val="4"/>
              </w:rPr>
            </w:pPr>
          </w:p>
        </w:tc>
      </w:tr>
      <w:tr w:rsidR="00013F7D" w:rsidRPr="00A435B7" w14:paraId="4C8E3A24" w14:textId="77777777" w:rsidTr="00F233B7">
        <w:trPr>
          <w:trHeight w:val="851"/>
          <w:jc w:val="center"/>
        </w:trPr>
        <w:tc>
          <w:tcPr>
            <w:tcW w:w="2617" w:type="dxa"/>
            <w:vMerge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3CEA17C3" w14:textId="77777777" w:rsidR="00013F7D" w:rsidRPr="004E16B2" w:rsidRDefault="00013F7D" w:rsidP="00822EE3">
            <w:pPr>
              <w:spacing w:before="120" w:after="120"/>
              <w:rPr>
                <w:color w:val="FFFFFF" w:themeColor="background1"/>
                <w:sz w:val="26"/>
                <w:szCs w:val="26"/>
                <w:u w:val="single"/>
              </w:rPr>
            </w:pPr>
          </w:p>
        </w:tc>
        <w:tc>
          <w:tcPr>
            <w:tcW w:w="278" w:type="dxa"/>
            <w:vMerge/>
            <w:tcBorders>
              <w:left w:val="single" w:sz="24" w:space="0" w:color="3186B5"/>
            </w:tcBorders>
            <w:vAlign w:val="center"/>
          </w:tcPr>
          <w:p w14:paraId="7B9E5ED7" w14:textId="77777777" w:rsidR="00013F7D" w:rsidRDefault="00013F7D" w:rsidP="00822EE3"/>
        </w:tc>
        <w:tc>
          <w:tcPr>
            <w:tcW w:w="6684" w:type="dxa"/>
            <w:tcBorders>
              <w:top w:val="thickThinMediumGap" w:sz="24" w:space="0" w:color="auto"/>
              <w:bottom w:val="thinThickMediumGap" w:sz="24" w:space="0" w:color="auto"/>
            </w:tcBorders>
            <w:vAlign w:val="center"/>
          </w:tcPr>
          <w:p w14:paraId="05A9577E" w14:textId="77777777" w:rsidR="0065359E" w:rsidRPr="00DD50D2" w:rsidRDefault="00DD50D2" w:rsidP="00CD10F9">
            <w:pPr>
              <w:jc w:val="center"/>
              <w:rPr>
                <w:b/>
                <w:bCs/>
                <w:color w:val="7F7F7F" w:themeColor="text1" w:themeTint="80"/>
                <w:sz w:val="36"/>
                <w:szCs w:val="36"/>
              </w:rPr>
            </w:pPr>
            <w:r w:rsidRPr="00DD50D2">
              <w:rPr>
                <w:b/>
                <w:bCs/>
                <w:sz w:val="36"/>
                <w:szCs w:val="36"/>
              </w:rPr>
              <w:t>RESPONSABILITE PROFESSIONNELLE</w:t>
            </w:r>
          </w:p>
        </w:tc>
      </w:tr>
      <w:tr w:rsidR="00013F7D" w:rsidRPr="00085547" w14:paraId="68C27FA7" w14:textId="77777777" w:rsidTr="00F233B7">
        <w:trPr>
          <w:trHeight w:val="113"/>
          <w:jc w:val="center"/>
        </w:trPr>
        <w:tc>
          <w:tcPr>
            <w:tcW w:w="2617" w:type="dxa"/>
            <w:vMerge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075947DB" w14:textId="77777777" w:rsidR="00013F7D" w:rsidRPr="004E16B2" w:rsidRDefault="00013F7D" w:rsidP="00822EE3">
            <w:pPr>
              <w:spacing w:before="120" w:after="120"/>
              <w:rPr>
                <w:color w:val="FFFFFF" w:themeColor="background1"/>
                <w:sz w:val="26"/>
                <w:szCs w:val="26"/>
                <w:u w:val="single"/>
              </w:rPr>
            </w:pPr>
          </w:p>
        </w:tc>
        <w:tc>
          <w:tcPr>
            <w:tcW w:w="278" w:type="dxa"/>
            <w:vMerge/>
            <w:tcBorders>
              <w:left w:val="single" w:sz="24" w:space="0" w:color="3186B5"/>
            </w:tcBorders>
            <w:vAlign w:val="center"/>
          </w:tcPr>
          <w:p w14:paraId="072648B2" w14:textId="77777777" w:rsidR="00013F7D" w:rsidRDefault="00013F7D" w:rsidP="00822EE3"/>
        </w:tc>
        <w:tc>
          <w:tcPr>
            <w:tcW w:w="6684" w:type="dxa"/>
            <w:tcBorders>
              <w:top w:val="thinThickMediumGap" w:sz="24" w:space="0" w:color="auto"/>
            </w:tcBorders>
            <w:vAlign w:val="center"/>
          </w:tcPr>
          <w:p w14:paraId="62BF879D" w14:textId="77777777" w:rsidR="00013F7D" w:rsidRPr="006E24A4" w:rsidRDefault="00013F7D" w:rsidP="00822EE3">
            <w:pPr>
              <w:jc w:val="center"/>
              <w:rPr>
                <w:b/>
                <w:bCs/>
                <w:sz w:val="4"/>
                <w:szCs w:val="4"/>
              </w:rPr>
            </w:pPr>
          </w:p>
        </w:tc>
      </w:tr>
      <w:tr w:rsidR="000C79F8" w14:paraId="7C4752AD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08A81FE9" w14:textId="77777777" w:rsidR="000C79F8" w:rsidRPr="00D86D14" w:rsidRDefault="000C79F8" w:rsidP="003A714E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Référence mandant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DosCie"/>
              <w:tag w:val="A26LINDosCie"/>
              <w:id w:val="-391116348"/>
              <w:placeholder>
                <w:docPart w:val="A7C3C7962AC64CE0B43413BDDDC9BC80"/>
              </w:placeholder>
              <w15:color w:val="0000FF"/>
            </w:sdtPr>
            <w:sdtEndPr/>
            <w:sdtContent>
              <w:p w14:paraId="34DCD2E3" w14:textId="73DF2969" w:rsidR="000C79F8" w:rsidRPr="004E16B2" w:rsidRDefault="008F0043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MA-23-220-3311805-L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16930C82" w14:textId="77777777" w:rsidR="000C79F8" w:rsidRDefault="000C79F8" w:rsidP="00822EE3"/>
        </w:tc>
        <w:tc>
          <w:tcPr>
            <w:tcW w:w="6684" w:type="dxa"/>
            <w:vMerge w:val="restart"/>
            <w:vAlign w:val="center"/>
          </w:tcPr>
          <w:p w14:paraId="225399FD" w14:textId="77777777" w:rsidR="000C79F8" w:rsidRPr="006E24A4" w:rsidRDefault="0026502C" w:rsidP="00822EE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85A9B57" wp14:editId="07062569">
                      <wp:simplePos x="0" y="0"/>
                      <wp:positionH relativeFrom="margin">
                        <wp:posOffset>75565</wp:posOffset>
                      </wp:positionH>
                      <wp:positionV relativeFrom="margin">
                        <wp:posOffset>12065</wp:posOffset>
                      </wp:positionV>
                      <wp:extent cx="4203700" cy="1940560"/>
                      <wp:effectExtent l="0" t="0" r="6350" b="2540"/>
                      <wp:wrapSquare wrapText="bothSides"/>
                      <wp:docPr id="1" name="Zone de text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03700" cy="19405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A9D3C0D" w14:textId="77777777" w:rsidR="0026502C" w:rsidRDefault="00AB276E" w:rsidP="0026502C">
                                  <w:pPr>
                                    <w:spacing w:line="360" w:lineRule="auto"/>
                                    <w:ind w:left="284"/>
                                    <w:jc w:val="lef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sz w:val="36"/>
                                        <w:szCs w:val="36"/>
                                      </w:rPr>
                                      <w:id w:val="-18779151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26502C">
                                        <w:rPr>
                                          <w:rFonts w:ascii="MS Gothic" w:eastAsia="MS Gothic" w:hAnsi="MS Gothic" w:hint="eastAsia"/>
                                          <w:sz w:val="36"/>
                                          <w:szCs w:val="36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26502C" w:rsidRPr="00D138AB">
                                    <w:rPr>
                                      <w:sz w:val="36"/>
                                      <w:szCs w:val="36"/>
                                    </w:rPr>
                                    <w:t xml:space="preserve"> Rapport </w:t>
                                  </w:r>
                                  <w:r w:rsidR="00D02266">
                                    <w:rPr>
                                      <w:sz w:val="36"/>
                                      <w:szCs w:val="36"/>
                                    </w:rPr>
                                    <w:t>de reconnaissance</w:t>
                                  </w:r>
                                </w:p>
                                <w:p w14:paraId="0D1599D7" w14:textId="77777777" w:rsidR="0026502C" w:rsidRDefault="00AB276E" w:rsidP="0026502C">
                                  <w:pPr>
                                    <w:spacing w:line="360" w:lineRule="auto"/>
                                    <w:ind w:left="284"/>
                                    <w:jc w:val="lef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sz w:val="36"/>
                                        <w:szCs w:val="36"/>
                                      </w:rPr>
                                      <w:id w:val="101389301"/>
                                      <w14:checkbox>
                                        <w14:checked w14:val="1"/>
                                        <w14:checkedState w14:val="00FE" w14:font="Wingdings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26502C">
                                        <w:rPr>
                                          <w:sz w:val="36"/>
                                          <w:szCs w:val="36"/>
                                        </w:rPr>
                                        <w:sym w:font="Wingdings" w:char="F0FE"/>
                                      </w:r>
                                    </w:sdtContent>
                                  </w:sdt>
                                  <w:r w:rsidR="0026502C" w:rsidRPr="00D138AB">
                                    <w:rPr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26502C">
                                    <w:rPr>
                                      <w:sz w:val="36"/>
                                      <w:szCs w:val="36"/>
                                    </w:rPr>
                                    <w:t>Compte rendu d’accédit</w:t>
                                  </w:r>
                                </w:p>
                                <w:p w14:paraId="10BB7BCA" w14:textId="77777777" w:rsidR="0026502C" w:rsidRPr="00D138AB" w:rsidRDefault="00AB276E" w:rsidP="0026502C">
                                  <w:pPr>
                                    <w:spacing w:line="360" w:lineRule="auto"/>
                                    <w:ind w:left="284"/>
                                    <w:jc w:val="lef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sz w:val="36"/>
                                        <w:szCs w:val="36"/>
                                      </w:rPr>
                                      <w:id w:val="166566178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26502C">
                                        <w:rPr>
                                          <w:rFonts w:ascii="MS Gothic" w:eastAsia="MS Gothic" w:hAnsi="MS Gothic" w:hint="eastAsia"/>
                                          <w:sz w:val="36"/>
                                          <w:szCs w:val="36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26502C" w:rsidRPr="00D138AB">
                                    <w:rPr>
                                      <w:sz w:val="36"/>
                                      <w:szCs w:val="36"/>
                                    </w:rPr>
                                    <w:t xml:space="preserve"> Compte-rendu de réunion de travail</w:t>
                                  </w:r>
                                </w:p>
                                <w:p w14:paraId="0388AE15" w14:textId="77777777" w:rsidR="0026502C" w:rsidRPr="00D16294" w:rsidRDefault="00AB276E" w:rsidP="00D02266">
                                  <w:pPr>
                                    <w:spacing w:line="360" w:lineRule="auto"/>
                                    <w:ind w:left="284"/>
                                    <w:jc w:val="lef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sz w:val="36"/>
                                        <w:szCs w:val="36"/>
                                      </w:rPr>
                                      <w:id w:val="-134101054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26502C">
                                        <w:rPr>
                                          <w:rFonts w:ascii="MS Gothic" w:eastAsia="MS Gothic" w:hAnsi="MS Gothic" w:hint="eastAsia"/>
                                          <w:sz w:val="36"/>
                                          <w:szCs w:val="36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26502C" w:rsidRPr="00D138AB">
                                    <w:rPr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26502C">
                                    <w:rPr>
                                      <w:sz w:val="36"/>
                                      <w:szCs w:val="36"/>
                                    </w:rPr>
                                    <w:t>Note technique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5A9B5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1" o:spid="_x0000_s1026" type="#_x0000_t202" style="position:absolute;left:0;text-align:left;margin-left:5.95pt;margin-top:.95pt;width:331pt;height:152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" fillcolor="white [3201]" stroked="f" strokeweight=".5pt">
                      <v:textbox>
                        <w:txbxContent>
                          <w:p w14:paraId="4A9D3C0D" w14:textId="77777777" w:rsidR="0026502C" w:rsidRDefault="00AB276E" w:rsidP="0026502C">
                            <w:pPr>
                              <w:spacing w:line="360" w:lineRule="auto"/>
                              <w:ind w:left="284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sz w:val="36"/>
                                  <w:szCs w:val="36"/>
                                </w:rPr>
                                <w:id w:val="-1877915106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6502C">
                                  <w:rPr>
                                    <w:rFonts w:ascii="MS Gothic" w:eastAsia="MS Gothic" w:hAnsi="MS Gothic" w:hint="eastAsia"/>
                                    <w:sz w:val="36"/>
                                    <w:szCs w:val="36"/>
                                  </w:rPr>
                                  <w:t>☐</w:t>
                                </w:r>
                              </w:sdtContent>
                            </w:sdt>
                            <w:r w:rsidR="0026502C" w:rsidRPr="00D138AB">
                              <w:rPr>
                                <w:sz w:val="36"/>
                                <w:szCs w:val="36"/>
                              </w:rPr>
                              <w:t xml:space="preserve"> Rapport </w:t>
                            </w:r>
                            <w:r w:rsidR="00D02266">
                              <w:rPr>
                                <w:sz w:val="36"/>
                                <w:szCs w:val="36"/>
                              </w:rPr>
                              <w:t>de reconnaissance</w:t>
                            </w:r>
                          </w:p>
                          <w:p w14:paraId="0D1599D7" w14:textId="77777777" w:rsidR="0026502C" w:rsidRDefault="00AB276E" w:rsidP="0026502C">
                            <w:pPr>
                              <w:spacing w:line="360" w:lineRule="auto"/>
                              <w:ind w:left="284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sz w:val="36"/>
                                  <w:szCs w:val="36"/>
                                </w:rPr>
                                <w:id w:val="101389301"/>
                                <w14:checkbox>
                                  <w14:checked w14:val="1"/>
                                  <w14:checkedState w14:val="00FE" w14:font="Wingdings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6502C">
                                  <w:rPr>
                                    <w:sz w:val="36"/>
                                    <w:szCs w:val="36"/>
                                  </w:rPr>
                                  <w:sym w:font="Wingdings" w:char="F0FE"/>
                                </w:r>
                              </w:sdtContent>
                            </w:sdt>
                            <w:r w:rsidR="0026502C" w:rsidRPr="00D138AB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6502C">
                              <w:rPr>
                                <w:sz w:val="36"/>
                                <w:szCs w:val="36"/>
                              </w:rPr>
                              <w:t>Compte rendu d’accédit</w:t>
                            </w:r>
                          </w:p>
                          <w:p w14:paraId="10BB7BCA" w14:textId="77777777" w:rsidR="0026502C" w:rsidRPr="00D138AB" w:rsidRDefault="00AB276E" w:rsidP="0026502C">
                            <w:pPr>
                              <w:spacing w:line="360" w:lineRule="auto"/>
                              <w:ind w:left="284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sz w:val="36"/>
                                  <w:szCs w:val="36"/>
                                </w:rPr>
                                <w:id w:val="1665661789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6502C">
                                  <w:rPr>
                                    <w:rFonts w:ascii="MS Gothic" w:eastAsia="MS Gothic" w:hAnsi="MS Gothic" w:hint="eastAsia"/>
                                    <w:sz w:val="36"/>
                                    <w:szCs w:val="36"/>
                                  </w:rPr>
                                  <w:t>☐</w:t>
                                </w:r>
                              </w:sdtContent>
                            </w:sdt>
                            <w:r w:rsidR="0026502C" w:rsidRPr="00D138AB">
                              <w:rPr>
                                <w:sz w:val="36"/>
                                <w:szCs w:val="36"/>
                              </w:rPr>
                              <w:t xml:space="preserve"> Compte-rendu de réunion de travail</w:t>
                            </w:r>
                          </w:p>
                          <w:p w14:paraId="0388AE15" w14:textId="77777777" w:rsidR="0026502C" w:rsidRPr="00D16294" w:rsidRDefault="00AB276E" w:rsidP="00D02266">
                            <w:pPr>
                              <w:spacing w:line="360" w:lineRule="auto"/>
                              <w:ind w:left="284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sz w:val="36"/>
                                  <w:szCs w:val="36"/>
                                </w:rPr>
                                <w:id w:val="-1341010543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6502C">
                                  <w:rPr>
                                    <w:rFonts w:ascii="MS Gothic" w:eastAsia="MS Gothic" w:hAnsi="MS Gothic" w:hint="eastAsia"/>
                                    <w:sz w:val="36"/>
                                    <w:szCs w:val="36"/>
                                  </w:rPr>
                                  <w:t>☐</w:t>
                                </w:r>
                              </w:sdtContent>
                            </w:sdt>
                            <w:r w:rsidR="0026502C" w:rsidRPr="00D138AB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6502C">
                              <w:rPr>
                                <w:sz w:val="36"/>
                                <w:szCs w:val="36"/>
                              </w:rPr>
                              <w:t>Note technique</w:t>
                            </w: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</w:tc>
      </w:tr>
      <w:tr w:rsidR="000C79F8" w14:paraId="7E074388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573BB9E5" w14:textId="77777777" w:rsidR="000C79F8" w:rsidRPr="00D86D14" w:rsidRDefault="000C79F8" w:rsidP="003A714E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Gestionnaire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Gest"/>
              <w:tag w:val="A26LINomGest"/>
              <w:id w:val="-96105532"/>
              <w:placeholder>
                <w:docPart w:val="78200C5BDAED430A8123DF2B40E9A5F7"/>
              </w:placeholder>
              <w15:color w:val="0000FF"/>
            </w:sdtPr>
            <w:sdtEndPr/>
            <w:sdtContent>
              <w:p w14:paraId="29577A8F" w14:textId="098FF4DC" w:rsidR="000C79F8" w:rsidRPr="004E16B2" w:rsidRDefault="008F0043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Clotilde HOUEL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1C0576CD" w14:textId="77777777" w:rsidR="000C79F8" w:rsidRDefault="000C79F8" w:rsidP="00822EE3"/>
        </w:tc>
        <w:tc>
          <w:tcPr>
            <w:tcW w:w="6684" w:type="dxa"/>
            <w:vMerge/>
            <w:vAlign w:val="center"/>
          </w:tcPr>
          <w:p w14:paraId="18AB4874" w14:textId="77777777" w:rsidR="000C79F8" w:rsidRDefault="000C79F8" w:rsidP="00822EE3">
            <w:pPr>
              <w:jc w:val="center"/>
            </w:pPr>
          </w:p>
        </w:tc>
      </w:tr>
      <w:tr w:rsidR="000C79F8" w14:paraId="23D567FB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77B6BDDA" w14:textId="77777777" w:rsidR="000C79F8" w:rsidRPr="00D86D14" w:rsidRDefault="000C79F8" w:rsidP="005F6A22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Référence FABEX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AffRefDossier"/>
              <w:tag w:val="A26LIAffRefDossier"/>
              <w:id w:val="-501043522"/>
              <w:placeholder>
                <w:docPart w:val="2A24F37C8B1E4B17BAFEFBC95942DAD9"/>
              </w:placeholder>
              <w15:color w:val="0000FF"/>
            </w:sdtPr>
            <w:sdtEndPr/>
            <w:sdtContent>
              <w:p w14:paraId="389E415E" w14:textId="18D51B7F" w:rsidR="000C79F8" w:rsidRPr="004E16B2" w:rsidRDefault="008F0043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2023FAB100269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2A3E7FA7" w14:textId="77777777" w:rsidR="000C79F8" w:rsidRDefault="000C79F8" w:rsidP="005F6A22"/>
        </w:tc>
        <w:tc>
          <w:tcPr>
            <w:tcW w:w="6684" w:type="dxa"/>
            <w:vMerge/>
            <w:vAlign w:val="center"/>
          </w:tcPr>
          <w:p w14:paraId="3AB3EE9A" w14:textId="77777777" w:rsidR="000C79F8" w:rsidRDefault="000C79F8" w:rsidP="005F6A22"/>
        </w:tc>
      </w:tr>
      <w:tr w:rsidR="000C79F8" w14:paraId="1764969E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4D02E073" w14:textId="77777777" w:rsidR="000C79F8" w:rsidRPr="00D86D14" w:rsidRDefault="000C79F8" w:rsidP="005F6A22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Expert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Experts"/>
              <w:tag w:val="A26LINomExperts"/>
              <w:id w:val="786619389"/>
              <w:placeholder>
                <w:docPart w:val="ED7ED4FB551449EA974780677978CFF0"/>
              </w:placeholder>
              <w15:color w:val="0000FF"/>
            </w:sdtPr>
            <w:sdtEndPr/>
            <w:sdtContent>
              <w:p w14:paraId="02697492" w14:textId="23C8850E" w:rsidR="000C79F8" w:rsidRPr="004E16B2" w:rsidRDefault="008F0043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BILLON François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22A9C1E2" w14:textId="77777777" w:rsidR="000C79F8" w:rsidRDefault="000C79F8" w:rsidP="005F6A22"/>
        </w:tc>
        <w:tc>
          <w:tcPr>
            <w:tcW w:w="6684" w:type="dxa"/>
            <w:vMerge w:val="restart"/>
            <w:vAlign w:val="center"/>
          </w:tcPr>
          <w:tbl>
            <w:tblPr>
              <w:tblStyle w:val="Grilledutableau"/>
              <w:tblpPr w:leftFromText="141" w:rightFromText="141" w:vertAnchor="page" w:horzAnchor="margin" w:tblpY="1"/>
              <w:tblOverlap w:val="never"/>
              <w:tblW w:w="6660" w:type="dxa"/>
              <w:tblBorders>
                <w:top w:val="single" w:sz="2" w:space="0" w:color="000000" w:themeColor="text1"/>
                <w:left w:val="single" w:sz="2" w:space="0" w:color="000000" w:themeColor="text1"/>
                <w:bottom w:val="single" w:sz="2" w:space="0" w:color="000000" w:themeColor="text1"/>
                <w:right w:val="single" w:sz="2" w:space="0" w:color="000000" w:themeColor="text1"/>
                <w:insideH w:val="single" w:sz="2" w:space="0" w:color="000000" w:themeColor="text1"/>
                <w:insideV w:val="single" w:sz="2" w:space="0" w:color="000000" w:themeColor="text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1556"/>
              <w:gridCol w:w="2127"/>
            </w:tblGrid>
            <w:tr w:rsidR="008B0AB9" w:rsidRPr="00800FD4" w14:paraId="712DABD9" w14:textId="77777777" w:rsidTr="00676364">
              <w:trPr>
                <w:trHeight w:val="137"/>
              </w:trPr>
              <w:tc>
                <w:tcPr>
                  <w:tcW w:w="6660" w:type="dxa"/>
                  <w:gridSpan w:val="3"/>
                  <w:vAlign w:val="center"/>
                </w:tcPr>
                <w:p w14:paraId="657FC176" w14:textId="77777777" w:rsidR="008B0AB9" w:rsidRPr="00CF156C" w:rsidRDefault="008B0AB9" w:rsidP="008B0AB9">
                  <w:pPr>
                    <w:ind w:left="169"/>
                    <w:jc w:val="center"/>
                    <w:rPr>
                      <w:b/>
                      <w:bCs/>
                      <w:color w:val="595959" w:themeColor="text1" w:themeTint="A6"/>
                      <w:sz w:val="18"/>
                      <w:szCs w:val="18"/>
                    </w:rPr>
                  </w:pPr>
                  <w:r w:rsidRPr="000542D4">
                    <w:rPr>
                      <w:b/>
                      <w:bCs/>
                      <w:sz w:val="18"/>
                      <w:szCs w:val="18"/>
                    </w:rPr>
                    <w:t>Détails de la procédure</w:t>
                  </w:r>
                </w:p>
              </w:tc>
            </w:tr>
            <w:tr w:rsidR="008B0AB9" w:rsidRPr="00800FD4" w14:paraId="542790C3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002697D3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Tribunal</w:t>
                  </w:r>
                </w:p>
              </w:tc>
              <w:tc>
                <w:tcPr>
                  <w:tcW w:w="3683" w:type="dxa"/>
                  <w:gridSpan w:val="2"/>
                  <w:vAlign w:val="center"/>
                </w:tcPr>
                <w:p w14:paraId="639B3405" w14:textId="78E5028F" w:rsidR="008B0AB9" w:rsidRPr="000542D4" w:rsidRDefault="008F0043" w:rsidP="008B0AB9">
                  <w:pPr>
                    <w:ind w:right="22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Tribunal judiciaire de BEZIERS </w:t>
                  </w:r>
                </w:p>
              </w:tc>
            </w:tr>
            <w:tr w:rsidR="008B0AB9" w:rsidRPr="00800FD4" w14:paraId="44693E98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0CE9751D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Demandeur initial</w:t>
                  </w:r>
                </w:p>
              </w:tc>
              <w:tc>
                <w:tcPr>
                  <w:tcW w:w="3683" w:type="dxa"/>
                  <w:gridSpan w:val="2"/>
                  <w:vAlign w:val="center"/>
                </w:tcPr>
                <w:p w14:paraId="733E9F11" w14:textId="3641613B" w:rsidR="008B0AB9" w:rsidRPr="000542D4" w:rsidRDefault="008F0043" w:rsidP="008B0AB9">
                  <w:pPr>
                    <w:ind w:right="22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SCI MESPOLA</w:t>
                  </w:r>
                </w:p>
              </w:tc>
            </w:tr>
            <w:tr w:rsidR="008B0AB9" w:rsidRPr="00800FD4" w14:paraId="446E0183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14932AF5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Dates assignation / ordonnance</w:t>
                  </w:r>
                </w:p>
              </w:tc>
              <w:tc>
                <w:tcPr>
                  <w:tcW w:w="1556" w:type="dxa"/>
                  <w:vAlign w:val="center"/>
                </w:tcPr>
                <w:p w14:paraId="6CE3B565" w14:textId="43F271D3" w:rsidR="008B0AB9" w:rsidRPr="000542D4" w:rsidRDefault="008F0043" w:rsidP="008B0AB9">
                  <w:pPr>
                    <w:ind w:right="22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03/01/2023 et 17/08/2023</w:t>
                  </w:r>
                </w:p>
              </w:tc>
              <w:tc>
                <w:tcPr>
                  <w:tcW w:w="2127" w:type="dxa"/>
                  <w:vAlign w:val="center"/>
                </w:tcPr>
                <w:p w14:paraId="76B2CCF6" w14:textId="0FC1F147" w:rsidR="008B0AB9" w:rsidRPr="000542D4" w:rsidRDefault="008F0043" w:rsidP="008B0AB9">
                  <w:pPr>
                    <w:ind w:right="22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14/02/2023</w:t>
                  </w:r>
                </w:p>
              </w:tc>
            </w:tr>
            <w:tr w:rsidR="00E36CAC" w:rsidRPr="00800FD4" w14:paraId="2AAC4A49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4B3CDA14" w14:textId="77777777" w:rsidR="00E36CAC" w:rsidRPr="0073522D" w:rsidRDefault="00DD50D2" w:rsidP="00E36CAC">
                  <w:pPr>
                    <w:pStyle w:val="Titre5"/>
                  </w:pPr>
                  <w:r>
                    <w:t>ADHERENT</w:t>
                  </w:r>
                  <w:r w:rsidR="00E36CAC" w:rsidRPr="0073522D">
                    <w:t xml:space="preserve"> dans la procédure</w:t>
                  </w:r>
                </w:p>
              </w:tc>
              <w:tc>
                <w:tcPr>
                  <w:tcW w:w="1556" w:type="dxa"/>
                  <w:vAlign w:val="center"/>
                </w:tcPr>
                <w:p w14:paraId="788702C9" w14:textId="2C1B7BB3" w:rsidR="00E36CAC" w:rsidRPr="000542D4" w:rsidRDefault="00E36CAC" w:rsidP="00E36CAC">
                  <w:pPr>
                    <w:ind w:right="22"/>
                    <w:jc w:val="center"/>
                    <w:rPr>
                      <w:sz w:val="18"/>
                      <w:szCs w:val="18"/>
                    </w:rPr>
                  </w:pPr>
                  <w:r w:rsidRPr="000542D4">
                    <w:rPr>
                      <w:sz w:val="18"/>
                      <w:szCs w:val="18"/>
                    </w:rPr>
                    <w:t>O</w:t>
                  </w:r>
                  <w:r>
                    <w:rPr>
                      <w:sz w:val="18"/>
                      <w:szCs w:val="18"/>
                    </w:rPr>
                    <w:t>ui</w:t>
                  </w:r>
                  <w:r w:rsidRPr="000542D4">
                    <w:rPr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sz w:val="18"/>
                        <w:szCs w:val="18"/>
                      </w:rPr>
                      <w:id w:val="-267695283"/>
                      <w14:checkbox>
                        <w14:checked w14:val="1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8F0043">
                        <w:rPr>
                          <w:sz w:val="18"/>
                          <w:szCs w:val="18"/>
                        </w:rPr>
                        <w:sym w:font="Wingdings" w:char="F0FE"/>
                      </w:r>
                    </w:sdtContent>
                  </w:sdt>
                  <w:r w:rsidRPr="000542D4">
                    <w:rPr>
                      <w:sz w:val="18"/>
                      <w:szCs w:val="18"/>
                    </w:rPr>
                    <w:tab/>
                    <w:t xml:space="preserve">Non </w:t>
                  </w:r>
                  <w:sdt>
                    <w:sdtPr>
                      <w:rPr>
                        <w:sz w:val="18"/>
                        <w:szCs w:val="18"/>
                      </w:rPr>
                      <w:id w:val="244000608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Pr="000542D4">
                        <w:rPr>
                          <w:rFonts w:ascii="MS Gothic" w:eastAsia="MS Gothic" w:hAnsi="MS Gothic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127" w:type="dxa"/>
                  <w:vAlign w:val="center"/>
                </w:tcPr>
                <w:p w14:paraId="6E82CAD5" w14:textId="356545D7" w:rsidR="00E36CAC" w:rsidRPr="000542D4" w:rsidRDefault="00E36CAC" w:rsidP="00E36CAC">
                  <w:pPr>
                    <w:ind w:left="-109" w:right="-1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Assigné le : </w:t>
                  </w:r>
                  <w:r w:rsidR="008F0043">
                    <w:rPr>
                      <w:sz w:val="18"/>
                      <w:szCs w:val="18"/>
                    </w:rPr>
                    <w:t>03/01/2023</w:t>
                  </w:r>
                </w:p>
              </w:tc>
            </w:tr>
            <w:tr w:rsidR="00E36CAC" w:rsidRPr="00800FD4" w14:paraId="1EFDE450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2EAAA491" w14:textId="77777777" w:rsidR="00E36CAC" w:rsidRPr="0073522D" w:rsidRDefault="00E36CAC" w:rsidP="00E36CAC">
                  <w:pPr>
                    <w:pStyle w:val="Titre5"/>
                  </w:pPr>
                  <w:r w:rsidRPr="0073522D">
                    <w:t>Compagnie dans la procédure</w:t>
                  </w:r>
                </w:p>
              </w:tc>
              <w:tc>
                <w:tcPr>
                  <w:tcW w:w="1556" w:type="dxa"/>
                  <w:vAlign w:val="center"/>
                </w:tcPr>
                <w:p w14:paraId="6378248B" w14:textId="556644A5" w:rsidR="00E36CAC" w:rsidRPr="000542D4" w:rsidRDefault="00E36CAC" w:rsidP="00E36CAC">
                  <w:pPr>
                    <w:ind w:right="22"/>
                    <w:jc w:val="center"/>
                    <w:rPr>
                      <w:sz w:val="18"/>
                      <w:szCs w:val="18"/>
                    </w:rPr>
                  </w:pPr>
                  <w:r w:rsidRPr="000542D4">
                    <w:rPr>
                      <w:sz w:val="18"/>
                      <w:szCs w:val="18"/>
                    </w:rPr>
                    <w:t>O</w:t>
                  </w:r>
                  <w:r>
                    <w:rPr>
                      <w:sz w:val="18"/>
                      <w:szCs w:val="18"/>
                    </w:rPr>
                    <w:t>ui</w:t>
                  </w:r>
                  <w:r w:rsidRPr="000542D4">
                    <w:rPr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sz w:val="18"/>
                        <w:szCs w:val="18"/>
                      </w:rPr>
                      <w:id w:val="-312952244"/>
                      <w14:checkbox>
                        <w14:checked w14:val="1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8F0043">
                        <w:rPr>
                          <w:sz w:val="18"/>
                          <w:szCs w:val="18"/>
                        </w:rPr>
                        <w:sym w:font="Wingdings" w:char="F0FE"/>
                      </w:r>
                    </w:sdtContent>
                  </w:sdt>
                  <w:r w:rsidRPr="000542D4">
                    <w:rPr>
                      <w:sz w:val="18"/>
                      <w:szCs w:val="18"/>
                    </w:rPr>
                    <w:tab/>
                    <w:t xml:space="preserve">Non </w:t>
                  </w:r>
                  <w:sdt>
                    <w:sdtPr>
                      <w:rPr>
                        <w:sz w:val="18"/>
                        <w:szCs w:val="18"/>
                      </w:rPr>
                      <w:id w:val="1271511592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127" w:type="dxa"/>
                  <w:vAlign w:val="center"/>
                </w:tcPr>
                <w:p w14:paraId="131EC87B" w14:textId="732CED46" w:rsidR="00E36CAC" w:rsidRPr="000542D4" w:rsidRDefault="00E36CAC" w:rsidP="00E36CAC">
                  <w:pPr>
                    <w:ind w:left="-109" w:right="-1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Assignée le : </w:t>
                  </w:r>
                  <w:r w:rsidR="008F0043">
                    <w:rPr>
                      <w:sz w:val="18"/>
                      <w:szCs w:val="18"/>
                    </w:rPr>
                    <w:t>17/08/2023</w:t>
                  </w:r>
                </w:p>
              </w:tc>
            </w:tr>
            <w:tr w:rsidR="008B0AB9" w:rsidRPr="00800FD4" w14:paraId="41E68D2B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0D2C8B6F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Expert judiciaire désigné</w:t>
                  </w:r>
                </w:p>
              </w:tc>
              <w:tc>
                <w:tcPr>
                  <w:tcW w:w="3683" w:type="dxa"/>
                  <w:gridSpan w:val="2"/>
                  <w:vAlign w:val="center"/>
                </w:tcPr>
                <w:p w14:paraId="00EDE7E9" w14:textId="2304ABD7" w:rsidR="004C3DB7" w:rsidRPr="000542D4" w:rsidRDefault="00AB276E" w:rsidP="0073522D">
                  <w:pPr>
                    <w:ind w:right="22"/>
                    <w:jc w:val="left"/>
                    <w:rPr>
                      <w:sz w:val="18"/>
                      <w:szCs w:val="18"/>
                    </w:rPr>
                  </w:pPr>
                  <w:sdt>
                    <w:sdtPr>
                      <w:rPr>
                        <w:sz w:val="18"/>
                        <w:szCs w:val="18"/>
                      </w:rPr>
                      <w:alias w:val="A26-NomExpert"/>
                      <w:tag w:val="A26LINomExpert"/>
                      <w:id w:val="-271479360"/>
                      <w:placeholder>
                        <w:docPart w:val="9964B1F2E8F94E188B980EE979DDFC63"/>
                      </w:placeholder>
                      <w15:color w:val="0000FF"/>
                    </w:sdtPr>
                    <w:sdtEndPr/>
                    <w:sdtContent>
                      <w:r w:rsidR="008F0043">
                        <w:rPr>
                          <w:sz w:val="18"/>
                          <w:szCs w:val="18"/>
                        </w:rPr>
                        <w:t>Bruno GODEAU ARCHITECTE - BGA</w:t>
                      </w:r>
                    </w:sdtContent>
                  </w:sdt>
                  <w:r w:rsidR="008B0AB9">
                    <w:rPr>
                      <w:sz w:val="18"/>
                      <w:szCs w:val="18"/>
                    </w:rPr>
                    <w:t xml:space="preserve"> (Réf. : </w:t>
                  </w:r>
                  <w:sdt>
                    <w:sdtPr>
                      <w:rPr>
                        <w:sz w:val="18"/>
                        <w:szCs w:val="18"/>
                      </w:rPr>
                      <w:alias w:val="A26-RefExpert"/>
                      <w:tag w:val="A26LIRefExpert"/>
                      <w:id w:val="-684899213"/>
                      <w:placeholder>
                        <w:docPart w:val="1B798CC6E9A0465F831C3F7AEA809A04"/>
                      </w:placeholder>
                      <w15:color w:val="0000FF"/>
                    </w:sdtPr>
                    <w:sdtEndPr/>
                    <w:sdtContent>
                      <w:r w:rsidR="008F0043">
                        <w:rPr>
                          <w:sz w:val="18"/>
                          <w:szCs w:val="18"/>
                        </w:rPr>
                        <w:t>RG 23/00031 et RG 23/007031</w:t>
                      </w:r>
                    </w:sdtContent>
                  </w:sdt>
                  <w:r w:rsidR="008B0AB9">
                    <w:rPr>
                      <w:sz w:val="18"/>
                      <w:szCs w:val="18"/>
                    </w:rPr>
                    <w:t>)</w:t>
                  </w:r>
                </w:p>
              </w:tc>
            </w:tr>
            <w:tr w:rsidR="008B0AB9" w:rsidRPr="00800FD4" w14:paraId="672BD85E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44C274F3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Avocat</w:t>
                  </w:r>
                </w:p>
              </w:tc>
              <w:tc>
                <w:tcPr>
                  <w:tcW w:w="3683" w:type="dxa"/>
                  <w:gridSpan w:val="2"/>
                  <w:vAlign w:val="center"/>
                </w:tcPr>
                <w:p w14:paraId="730D7AC5" w14:textId="7FF985EF" w:rsidR="008B0AB9" w:rsidRPr="000542D4" w:rsidRDefault="00AB276E" w:rsidP="0073522D">
                  <w:pPr>
                    <w:ind w:right="22"/>
                    <w:jc w:val="left"/>
                    <w:rPr>
                      <w:sz w:val="18"/>
                      <w:szCs w:val="18"/>
                    </w:rPr>
                  </w:pPr>
                  <w:sdt>
                    <w:sdtPr>
                      <w:rPr>
                        <w:sz w:val="18"/>
                        <w:szCs w:val="18"/>
                      </w:rPr>
                      <w:alias w:val="A26-CiviliteAvocatCourte"/>
                      <w:tag w:val="A26LICiviliteAvocatCourte"/>
                      <w:id w:val="-1722272327"/>
                      <w:placeholder>
                        <w:docPart w:val="DC9F5EAF8DDF477DBB150B12DCE055DB"/>
                      </w:placeholder>
                      <w15:color w:val="0000FF"/>
                    </w:sdtPr>
                    <w:sdtEndPr/>
                    <w:sdtContent>
                      <w:r w:rsidR="008F0043">
                        <w:rPr>
                          <w:sz w:val="18"/>
                          <w:szCs w:val="18"/>
                        </w:rPr>
                        <w:t>Me</w:t>
                      </w:r>
                    </w:sdtContent>
                  </w:sdt>
                  <w:r w:rsidR="008B0AB9">
                    <w:rPr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sz w:val="18"/>
                        <w:szCs w:val="18"/>
                      </w:rPr>
                      <w:alias w:val="A26-ContactAvocat"/>
                      <w:tag w:val="A26LIContactAvocat"/>
                      <w:id w:val="-2060772073"/>
                      <w:placeholder>
                        <w:docPart w:val="DE4428E0C051438C887C308F978CBF64"/>
                      </w:placeholder>
                      <w15:color w:val="0000FF"/>
                    </w:sdtPr>
                    <w:sdtEndPr/>
                    <w:sdtContent>
                      <w:r w:rsidR="008F0043">
                        <w:rPr>
                          <w:sz w:val="18"/>
                          <w:szCs w:val="18"/>
                        </w:rPr>
                        <w:t>Paul-Antoine SAGNES</w:t>
                      </w:r>
                    </w:sdtContent>
                  </w:sdt>
                  <w:r w:rsidR="008B0AB9">
                    <w:rPr>
                      <w:sz w:val="18"/>
                      <w:szCs w:val="18"/>
                    </w:rPr>
                    <w:t xml:space="preserve"> (Réf. : </w:t>
                  </w:r>
                  <w:sdt>
                    <w:sdtPr>
                      <w:rPr>
                        <w:sz w:val="18"/>
                        <w:szCs w:val="18"/>
                      </w:rPr>
                      <w:alias w:val="A26-RefAvocat"/>
                      <w:tag w:val="A26LIRefAvocat"/>
                      <w:id w:val="684631598"/>
                      <w:placeholder>
                        <w:docPart w:val="C4EC5695895D40B394CCE5F2A0E375FF"/>
                      </w:placeholder>
                      <w15:color w:val="0000FF"/>
                    </w:sdtPr>
                    <w:sdtEndPr/>
                    <w:sdtContent>
                      <w:r w:rsidR="008F0043">
                        <w:rPr>
                          <w:sz w:val="18"/>
                          <w:szCs w:val="18"/>
                        </w:rPr>
                        <w:t>NYER/SCI MESPOLA 37599 PAS/</w:t>
                      </w:r>
                    </w:sdtContent>
                  </w:sdt>
                  <w:r w:rsidR="008B0AB9">
                    <w:rPr>
                      <w:sz w:val="18"/>
                      <w:szCs w:val="18"/>
                    </w:rPr>
                    <w:t>)</w:t>
                  </w:r>
                </w:p>
              </w:tc>
            </w:tr>
          </w:tbl>
          <w:tbl>
            <w:tblPr>
              <w:tblStyle w:val="Grilledutableau"/>
              <w:tblW w:w="0" w:type="auto"/>
              <w:tblInd w:w="1359" w:type="dxa"/>
              <w:tblLayout w:type="fixed"/>
              <w:tblLook w:val="04A0" w:firstRow="1" w:lastRow="0" w:firstColumn="1" w:lastColumn="0" w:noHBand="0" w:noVBand="1"/>
            </w:tblPr>
            <w:tblGrid>
              <w:gridCol w:w="1559"/>
              <w:gridCol w:w="1559"/>
            </w:tblGrid>
            <w:tr w:rsidR="008B0AB9" w:rsidRPr="00676364" w14:paraId="7CBE968B" w14:textId="77777777" w:rsidTr="004C3DB7">
              <w:trPr>
                <w:trHeight w:val="381"/>
              </w:trPr>
              <w:tc>
                <w:tcPr>
                  <w:tcW w:w="3118" w:type="dxa"/>
                  <w:gridSpan w:val="2"/>
                  <w:vAlign w:val="center"/>
                </w:tcPr>
                <w:p w14:paraId="18187148" w14:textId="77777777" w:rsidR="008B0AB9" w:rsidRPr="00676364" w:rsidRDefault="008B0AB9" w:rsidP="008B0AB9">
                  <w:pPr>
                    <w:jc w:val="center"/>
                  </w:pPr>
                  <w:r w:rsidRPr="00676364">
                    <w:rPr>
                      <w:b/>
                      <w:bCs/>
                    </w:rPr>
                    <w:t>Enjeux financiers</w:t>
                  </w:r>
                  <w:r w:rsidR="00350FFC" w:rsidRPr="00676364">
                    <w:rPr>
                      <w:b/>
                      <w:bCs/>
                    </w:rPr>
                    <w:t xml:space="preserve"> estimés</w:t>
                  </w:r>
                </w:p>
              </w:tc>
            </w:tr>
            <w:tr w:rsidR="008B0AB9" w:rsidRPr="00676364" w14:paraId="0A2330E1" w14:textId="77777777" w:rsidTr="004C3DB7">
              <w:tc>
                <w:tcPr>
                  <w:tcW w:w="1559" w:type="dxa"/>
                  <w:vAlign w:val="center"/>
                </w:tcPr>
                <w:p w14:paraId="36A245F6" w14:textId="77777777" w:rsidR="008B0AB9" w:rsidRPr="00676364" w:rsidRDefault="008B0AB9" w:rsidP="004C3DB7">
                  <w:pPr>
                    <w:ind w:right="178"/>
                    <w:jc w:val="right"/>
                    <w:rPr>
                      <w:rFonts w:asciiTheme="majorHAnsi" w:hAnsiTheme="majorHAnsi" w:cstheme="majorHAnsi"/>
                      <w:color w:val="3186B5"/>
                    </w:rPr>
                  </w:pPr>
                  <w:r w:rsidRPr="00676364">
                    <w:rPr>
                      <w:rFonts w:asciiTheme="majorHAnsi" w:hAnsiTheme="majorHAnsi" w:cstheme="majorHAnsi"/>
                      <w:color w:val="3186B5"/>
                    </w:rPr>
                    <w:t>GLOBAL</w:t>
                  </w:r>
                </w:p>
              </w:tc>
              <w:tc>
                <w:tcPr>
                  <w:tcW w:w="1559" w:type="dxa"/>
                  <w:vAlign w:val="center"/>
                </w:tcPr>
                <w:p w14:paraId="0A62C4C3" w14:textId="77777777" w:rsidR="008B0AB9" w:rsidRPr="00676364" w:rsidRDefault="004C3DB7" w:rsidP="00B67925">
                  <w:pPr>
                    <w:ind w:left="173"/>
                    <w:jc w:val="center"/>
                    <w:rPr>
                      <w:b/>
                      <w:bCs/>
                    </w:rPr>
                  </w:pPr>
                  <w:r w:rsidRPr="00676364">
                    <w:rPr>
                      <w:b/>
                      <w:bCs/>
                    </w:rPr>
                    <w:t>€</w:t>
                  </w:r>
                </w:p>
              </w:tc>
            </w:tr>
            <w:tr w:rsidR="008B0AB9" w:rsidRPr="00676364" w14:paraId="41C061FF" w14:textId="77777777" w:rsidTr="004C3DB7">
              <w:tc>
                <w:tcPr>
                  <w:tcW w:w="1559" w:type="dxa"/>
                  <w:vAlign w:val="center"/>
                </w:tcPr>
                <w:p w14:paraId="0316D885" w14:textId="77777777" w:rsidR="008B0AB9" w:rsidRPr="00676364" w:rsidRDefault="008B0AB9" w:rsidP="004C3DB7">
                  <w:pPr>
                    <w:ind w:right="178"/>
                    <w:jc w:val="right"/>
                    <w:rPr>
                      <w:rFonts w:asciiTheme="majorHAnsi" w:hAnsiTheme="majorHAnsi" w:cstheme="majorHAnsi"/>
                      <w:color w:val="3186B5"/>
                    </w:rPr>
                  </w:pPr>
                  <w:r w:rsidRPr="00676364">
                    <w:rPr>
                      <w:rFonts w:asciiTheme="majorHAnsi" w:hAnsiTheme="majorHAnsi" w:cstheme="majorHAnsi"/>
                      <w:color w:val="3186B5"/>
                    </w:rPr>
                    <w:t>EN RISQUE</w:t>
                  </w:r>
                </w:p>
              </w:tc>
              <w:tc>
                <w:tcPr>
                  <w:tcW w:w="1559" w:type="dxa"/>
                  <w:vAlign w:val="center"/>
                </w:tcPr>
                <w:p w14:paraId="1E7D234F" w14:textId="77777777" w:rsidR="008B0AB9" w:rsidRPr="00676364" w:rsidRDefault="004C3DB7" w:rsidP="00B67925">
                  <w:pPr>
                    <w:ind w:left="173"/>
                    <w:jc w:val="center"/>
                    <w:rPr>
                      <w:b/>
                      <w:bCs/>
                    </w:rPr>
                  </w:pPr>
                  <w:r w:rsidRPr="00676364">
                    <w:rPr>
                      <w:b/>
                      <w:bCs/>
                    </w:rPr>
                    <w:t>€</w:t>
                  </w:r>
                </w:p>
              </w:tc>
            </w:tr>
          </w:tbl>
          <w:p w14:paraId="0C7C4B62" w14:textId="77777777" w:rsidR="000C79F8" w:rsidRDefault="000C79F8" w:rsidP="005F6A22"/>
        </w:tc>
      </w:tr>
      <w:tr w:rsidR="000C79F8" w:rsidRPr="00800FD4" w14:paraId="6506B4FC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08F2DEBA" w14:textId="77777777" w:rsidR="000C79F8" w:rsidRPr="00D86D14" w:rsidRDefault="000C79F8" w:rsidP="005F6A22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Opération de construction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ResNom"/>
              <w:tag w:val="A26LIResNom"/>
              <w:id w:val="-1635315141"/>
              <w:placeholder>
                <w:docPart w:val="5DC182E7A94C48369B60646912C12F6E"/>
              </w:placeholder>
              <w15:color w:val="0000FF"/>
            </w:sdtPr>
            <w:sdtEndPr/>
            <w:sdtContent>
              <w:p w14:paraId="6857494E" w14:textId="28885141" w:rsidR="000C79F8" w:rsidRPr="004E16B2" w:rsidRDefault="008F0043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RENOVATION MESPOLA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77A416F7" w14:textId="77777777" w:rsidR="000C79F8" w:rsidRDefault="000C79F8" w:rsidP="005F6A22"/>
        </w:tc>
        <w:tc>
          <w:tcPr>
            <w:tcW w:w="6684" w:type="dxa"/>
            <w:vMerge/>
            <w:vAlign w:val="bottom"/>
          </w:tcPr>
          <w:p w14:paraId="6D11F591" w14:textId="77777777" w:rsidR="000C79F8" w:rsidRPr="00800FD4" w:rsidRDefault="000C79F8" w:rsidP="005F6A22">
            <w:pPr>
              <w:rPr>
                <w:sz w:val="18"/>
                <w:szCs w:val="18"/>
              </w:rPr>
            </w:pPr>
          </w:p>
        </w:tc>
      </w:tr>
      <w:tr w:rsidR="000C79F8" w14:paraId="2C5FEC49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4D5A0462" w14:textId="77777777" w:rsidR="000C79F8" w:rsidRPr="00D86D14" w:rsidRDefault="00DD50D2" w:rsidP="004530E7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>
              <w:rPr>
                <w:color w:val="FFFFFF" w:themeColor="background1"/>
                <w:u w:val="single"/>
              </w:rPr>
              <w:t>Adhérent</w:t>
            </w:r>
            <w:r w:rsidR="000C79F8" w:rsidRPr="00D86D14">
              <w:rPr>
                <w:color w:val="FFFFFF" w:themeColor="background1"/>
                <w:u w:val="single"/>
              </w:rPr>
              <w:t>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Sous"/>
              <w:tag w:val="A26LINomSous"/>
              <w:id w:val="-1912616096"/>
              <w:placeholder>
                <w:docPart w:val="E999EF096AD84F36A22F948664DCBFF9"/>
              </w:placeholder>
              <w15:color w:val="0000FF"/>
            </w:sdtPr>
            <w:sdtEndPr>
              <w:rPr>
                <w:sz w:val="26"/>
                <w:szCs w:val="26"/>
              </w:rPr>
            </w:sdtEndPr>
            <w:sdtContent>
              <w:p w14:paraId="1166FF78" w14:textId="2F5E6CAC" w:rsidR="000C79F8" w:rsidRPr="004E16B2" w:rsidRDefault="008F0043" w:rsidP="004530E7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NYER GILLES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3763463B" w14:textId="77777777" w:rsidR="000C79F8" w:rsidRDefault="000C79F8" w:rsidP="005F6A22"/>
        </w:tc>
        <w:tc>
          <w:tcPr>
            <w:tcW w:w="6684" w:type="dxa"/>
            <w:vMerge/>
            <w:vAlign w:val="center"/>
          </w:tcPr>
          <w:p w14:paraId="768A22A4" w14:textId="77777777" w:rsidR="000C79F8" w:rsidRDefault="000C79F8" w:rsidP="005F6A22"/>
        </w:tc>
      </w:tr>
    </w:tbl>
    <w:p w14:paraId="76F865FD" w14:textId="77777777" w:rsidR="001904B5" w:rsidRDefault="001904B5">
      <w:pPr>
        <w:jc w:val="left"/>
        <w:rPr>
          <w:lang w:eastAsia="ja-JP"/>
        </w:rPr>
      </w:pPr>
      <w:r>
        <w:rPr>
          <w:lang w:eastAsia="ja-JP"/>
        </w:rPr>
        <w:br w:type="page"/>
      </w:r>
    </w:p>
    <w:p w14:paraId="326D80F7" w14:textId="77777777" w:rsidR="005C46E9" w:rsidRDefault="005C46E9" w:rsidP="00BD7427">
      <w:pPr>
        <w:pStyle w:val="Titre1"/>
      </w:pPr>
      <w:r w:rsidRPr="00DF15C1">
        <w:lastRenderedPageBreak/>
        <w:t>RENSEIGNEMENTS ADMINISTRATIFS</w:t>
      </w:r>
    </w:p>
    <w:p w14:paraId="2DF9467E" w14:textId="77777777" w:rsidR="003855DB" w:rsidRDefault="003855DB" w:rsidP="005C46E9">
      <w:pPr>
        <w:rPr>
          <w:lang w:eastAsia="ja-JP"/>
        </w:rPr>
      </w:pPr>
    </w:p>
    <w:tbl>
      <w:tblPr>
        <w:tblStyle w:val="Grilledutableau"/>
        <w:tblW w:w="963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45" w:type="dxa"/>
          <w:left w:w="113" w:type="dxa"/>
          <w:bottom w:w="45" w:type="dxa"/>
          <w:right w:w="57" w:type="dxa"/>
        </w:tblCellMar>
        <w:tblLook w:val="04A0" w:firstRow="1" w:lastRow="0" w:firstColumn="1" w:lastColumn="0" w:noHBand="0" w:noVBand="1"/>
      </w:tblPr>
      <w:tblGrid>
        <w:gridCol w:w="1560"/>
        <w:gridCol w:w="1984"/>
        <w:gridCol w:w="6095"/>
      </w:tblGrid>
      <w:tr w:rsidR="00DF1853" w14:paraId="2F4C533E" w14:textId="77777777" w:rsidTr="00DD50D2">
        <w:trPr>
          <w:cantSplit/>
          <w:trHeight w:val="283"/>
          <w:jc w:val="center"/>
        </w:trPr>
        <w:tc>
          <w:tcPr>
            <w:tcW w:w="1560" w:type="dxa"/>
            <w:vMerge w:val="restart"/>
            <w:tcBorders>
              <w:bottom w:val="single" w:sz="4" w:space="0" w:color="3186B5"/>
            </w:tcBorders>
            <w:vAlign w:val="center"/>
          </w:tcPr>
          <w:p w14:paraId="4F12238B" w14:textId="77777777" w:rsidR="00DF1853" w:rsidRPr="00D52297" w:rsidRDefault="00943D4B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ADHERENT</w:t>
            </w:r>
          </w:p>
        </w:tc>
        <w:tc>
          <w:tcPr>
            <w:tcW w:w="1984" w:type="dxa"/>
            <w:vAlign w:val="center"/>
          </w:tcPr>
          <w:p w14:paraId="05EA6830" w14:textId="77777777" w:rsidR="00DF1853" w:rsidRPr="002F7F1C" w:rsidRDefault="002F7F1C" w:rsidP="002F7F1C">
            <w:pPr>
              <w:spacing w:before="120"/>
              <w:ind w:left="-52" w:right="-202"/>
              <w:rPr>
                <w:b/>
              </w:rPr>
            </w:pPr>
            <w:r>
              <w:rPr>
                <w:b/>
              </w:rPr>
              <w:t>Nom</w:t>
            </w:r>
            <w:r w:rsidR="00DF1853" w:rsidRPr="00177A12">
              <w:rPr>
                <w:b/>
              </w:rPr>
              <w:t> :</w:t>
            </w:r>
          </w:p>
        </w:tc>
        <w:sdt>
          <w:sdtPr>
            <w:rPr>
              <w:bCs/>
            </w:rPr>
            <w:alias w:val="A26-NomSous"/>
            <w:tag w:val="A26LINomSous"/>
            <w:id w:val="-69888533"/>
            <w:placeholder>
              <w:docPart w:val="B53666F487FB4B2ABEE814DE6FE81617"/>
            </w:placeholder>
            <w15:color w:val="0000FF"/>
          </w:sdtPr>
          <w:sdtEndPr/>
          <w:sdtContent>
            <w:tc>
              <w:tcPr>
                <w:tcW w:w="6086" w:type="dxa"/>
                <w:vAlign w:val="center"/>
              </w:tcPr>
              <w:p w14:paraId="0CABA101" w14:textId="2C78A814" w:rsidR="00DF1853" w:rsidRPr="002F7F1C" w:rsidRDefault="008F0043" w:rsidP="00726167">
                <w:pPr>
                  <w:spacing w:before="120"/>
                  <w:ind w:left="-113"/>
                  <w:rPr>
                    <w:bCs/>
                  </w:rPr>
                </w:pPr>
                <w:r>
                  <w:rPr>
                    <w:bCs/>
                  </w:rPr>
                  <w:t>NYER GILLES</w:t>
                </w:r>
              </w:p>
            </w:tc>
          </w:sdtContent>
        </w:sdt>
      </w:tr>
      <w:tr w:rsidR="00DF1853" w14:paraId="24CF5384" w14:textId="77777777" w:rsidTr="00DD50D2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1E224DFD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25169BEF" w14:textId="77777777" w:rsidR="00DF1853" w:rsidRDefault="002F7F1C" w:rsidP="00AA6C9F">
            <w:pPr>
              <w:ind w:left="-52" w:right="-202"/>
            </w:pPr>
            <w:r>
              <w:rPr>
                <w:b/>
              </w:rPr>
              <w:t>Adresse</w:t>
            </w:r>
            <w:r w:rsidR="00DF1853" w:rsidRPr="00177A12">
              <w:rPr>
                <w:b/>
              </w:rPr>
              <w:t> :</w:t>
            </w:r>
          </w:p>
        </w:tc>
        <w:tc>
          <w:tcPr>
            <w:tcW w:w="6086" w:type="dxa"/>
            <w:vAlign w:val="center"/>
          </w:tcPr>
          <w:p w14:paraId="6F68DC10" w14:textId="1CC49259" w:rsidR="00DF1853" w:rsidRDefault="0073522D" w:rsidP="00726167">
            <w:pPr>
              <w:ind w:left="-113"/>
            </w:pP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1"/>
                <w:tag w:val="A26LIAdrSous1"/>
                <w:id w:val="1526143629"/>
                <w:placeholder>
                  <w:docPart w:val="FC335FB31F074C638CE7F1134EC492E5"/>
                </w:placeholder>
                <w15:color w:val="0000FF"/>
              </w:sdtPr>
              <w:sdtEndPr/>
              <w:sdtContent>
                <w:r w:rsidR="008F0043">
                  <w:instrText>46 rue Ferdinand Fabre</w:instrText>
                </w:r>
              </w:sdtContent>
            </w:sdt>
            <w:r>
              <w:instrText>" = "" "" "</w:instrText>
            </w:r>
            <w:sdt>
              <w:sdtPr>
                <w:alias w:val="A26-AdrSous1"/>
                <w:tag w:val="A26LIAdrSous1"/>
                <w:id w:val="-954336104"/>
                <w:placeholder>
                  <w:docPart w:val="0D60BF0505B04990A6BB096B633050CC"/>
                </w:placeholder>
                <w15:color w:val="0000FF"/>
              </w:sdtPr>
              <w:sdtEndPr/>
              <w:sdtContent>
                <w:r w:rsidR="008F0043">
                  <w:instrText>46 rue Ferdinand Fabre</w:instrText>
                </w:r>
              </w:sdtContent>
            </w:sdt>
            <w:r>
              <w:instrText xml:space="preserve">" </w:instrText>
            </w:r>
            <w:r>
              <w:fldChar w:fldCharType="separate"/>
            </w:r>
            <w:r w:rsidR="00AB276E">
              <w:rPr>
                <w:noProof/>
              </w:rPr>
              <w:t>46 rue Ferdinand Fabre</w: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2"/>
                <w:tag w:val="A26LIAdrSous2"/>
                <w:id w:val="-477916435"/>
                <w:placeholder>
                  <w:docPart w:val="0E3B2CDC75394F16A62D42F384BADA65"/>
                </w:placeholder>
                <w:showingPlcHdr/>
                <w15:color w:val="0000FF"/>
              </w:sdtPr>
              <w:sdtEndPr/>
              <w:sdtContent/>
            </w:sdt>
            <w:r>
              <w:instrText>" = "" "" "</w:instrText>
            </w:r>
            <w:sdt>
              <w:sdtPr>
                <w:alias w:val="A26-AdrSous2"/>
                <w:tag w:val="A26LIAdrSous2"/>
                <w:id w:val="-1848250223"/>
                <w:placeholder>
                  <w:docPart w:val="D2FDB9182D3D40DD9B35406F24176538"/>
                </w:placeholder>
                <w:showingPlcHdr/>
                <w15:color w:val="0000FF"/>
              </w:sdtPr>
              <w:sdtEndPr/>
              <w:sdtContent/>
            </w:sdt>
            <w:r>
              <w:instrText xml:space="preserve">" </w:instrTex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23"/>
                <w:tag w:val="A26LIAdrSous23"/>
                <w:id w:val="462075788"/>
                <w:placeholder>
                  <w:docPart w:val="DBDFFA07D9A2491EB8AAA626A69F6215"/>
                </w:placeholder>
                <w:showingPlcHdr/>
                <w15:color w:val="0000FF"/>
              </w:sdtPr>
              <w:sdtEndPr/>
              <w:sdtContent/>
            </w:sdt>
            <w:r>
              <w:instrText>" = "" "" "</w:instrText>
            </w:r>
            <w:sdt>
              <w:sdtPr>
                <w:alias w:val="A26-AdrSous23"/>
                <w:tag w:val="A26LIAdrSous23"/>
                <w:id w:val="-1246410450"/>
                <w:placeholder>
                  <w:docPart w:val="F429FC4EF0DB4A2FA3467E0EDAC0F653"/>
                </w:placeholder>
                <w:showingPlcHdr/>
                <w15:color w:val="0000FF"/>
              </w:sdtPr>
              <w:sdtEndPr/>
              <w:sdtContent/>
            </w:sdt>
            <w:r>
              <w:instrText xml:space="preserve">" </w:instrTex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3"/>
                <w:tag w:val="A26LIAdrSous3"/>
                <w:id w:val="-2050987913"/>
                <w:placeholder>
                  <w:docPart w:val="9BCA87153A8F45EBB9898FD90272A6A3"/>
                </w:placeholder>
                <w15:color w:val="0000FF"/>
              </w:sdtPr>
              <w:sdtEndPr/>
              <w:sdtContent>
                <w:r w:rsidR="008F0043">
                  <w:instrText>34600 BEDARIEUX</w:instrText>
                </w:r>
              </w:sdtContent>
            </w:sdt>
            <w:r>
              <w:instrText>" = "" "" "</w:instrText>
            </w:r>
            <w:sdt>
              <w:sdtPr>
                <w:alias w:val="A26-AdrSous3"/>
                <w:tag w:val="A26LIAdrSous3"/>
                <w:id w:val="-1459103121"/>
                <w:placeholder>
                  <w:docPart w:val="16B3958A20194AB1AECE58CE8F8ACB41"/>
                </w:placeholder>
                <w15:color w:val="0000FF"/>
              </w:sdtPr>
              <w:sdtEndPr/>
              <w:sdtContent>
                <w:r w:rsidR="008F0043">
                  <w:instrText>34600 BEDARIEUX</w:instrText>
                </w:r>
              </w:sdtContent>
            </w:sdt>
            <w:r>
              <w:instrText xml:space="preserve">" </w:instrText>
            </w:r>
            <w:r>
              <w:fldChar w:fldCharType="separate"/>
            </w:r>
            <w:r w:rsidR="00AB276E">
              <w:rPr>
                <w:noProof/>
              </w:rPr>
              <w:t>34600 BEDARIEUX</w:t>
            </w:r>
            <w:r>
              <w:fldChar w:fldCharType="end"/>
            </w:r>
          </w:p>
        </w:tc>
      </w:tr>
      <w:tr w:rsidR="00943D4B" w14:paraId="41F3038C" w14:textId="77777777" w:rsidTr="00DD50D2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40C3B29D" w14:textId="77777777" w:rsidR="00943D4B" w:rsidRPr="00D52297" w:rsidRDefault="00943D4B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2EA80BB3" w14:textId="77777777" w:rsidR="00943D4B" w:rsidRDefault="00943D4B" w:rsidP="00AA6C9F">
            <w:pPr>
              <w:ind w:left="-52" w:right="-202"/>
              <w:rPr>
                <w:b/>
              </w:rPr>
            </w:pPr>
            <w:r>
              <w:rPr>
                <w:b/>
              </w:rPr>
              <w:t>En activité :</w:t>
            </w:r>
          </w:p>
        </w:tc>
        <w:tc>
          <w:tcPr>
            <w:tcW w:w="6086" w:type="dxa"/>
            <w:vAlign w:val="center"/>
          </w:tcPr>
          <w:p w14:paraId="7FD5A39F" w14:textId="5C1D337D" w:rsidR="00943D4B" w:rsidRDefault="008F0043" w:rsidP="00726167">
            <w:pPr>
              <w:ind w:left="-113"/>
            </w:pPr>
            <w:r>
              <w:t xml:space="preserve">Oui </w:t>
            </w:r>
          </w:p>
        </w:tc>
      </w:tr>
      <w:tr w:rsidR="00DF1853" w14:paraId="335659D2" w14:textId="77777777" w:rsidTr="00DD50D2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22DBE435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tcBorders>
              <w:bottom w:val="single" w:sz="4" w:space="0" w:color="3186B5"/>
            </w:tcBorders>
            <w:vAlign w:val="center"/>
          </w:tcPr>
          <w:p w14:paraId="68CE90A1" w14:textId="77777777" w:rsidR="00DF1853" w:rsidRDefault="00943D4B" w:rsidP="00AA6C9F">
            <w:pPr>
              <w:spacing w:after="120"/>
              <w:ind w:left="-52" w:right="-202"/>
            </w:pPr>
            <w:r>
              <w:rPr>
                <w:b/>
              </w:rPr>
              <w:t>Police contrat</w:t>
            </w:r>
            <w:r w:rsidR="00DF1853" w:rsidRPr="00177A12">
              <w:rPr>
                <w:b/>
              </w:rPr>
              <w:t xml:space="preserve"> :</w:t>
            </w:r>
          </w:p>
        </w:tc>
        <w:sdt>
          <w:sdtPr>
            <w:rPr>
              <w:bCs/>
            </w:rPr>
            <w:alias w:val="A26-Police"/>
            <w:tag w:val="A26LIPolice"/>
            <w:id w:val="649484408"/>
            <w:placeholder>
              <w:docPart w:val="ABDBEB1825FB4A068A9F4ED1D7648CF3"/>
            </w:placeholder>
            <w15:color w:val="0000FF"/>
          </w:sdtPr>
          <w:sdtEndPr/>
          <w:sdtContent>
            <w:tc>
              <w:tcPr>
                <w:tcW w:w="6086" w:type="dxa"/>
                <w:tcBorders>
                  <w:bottom w:val="single" w:sz="4" w:space="0" w:color="3186B5"/>
                </w:tcBorders>
                <w:vAlign w:val="center"/>
              </w:tcPr>
              <w:p w14:paraId="578F6659" w14:textId="0085B16C" w:rsidR="00DF1853" w:rsidRDefault="008F0043" w:rsidP="00726167">
                <w:pPr>
                  <w:spacing w:after="120"/>
                  <w:ind w:left="-113"/>
                </w:pPr>
                <w:r>
                  <w:rPr>
                    <w:bCs/>
                  </w:rPr>
                  <w:t>156009 B</w:t>
                </w:r>
              </w:p>
            </w:tc>
          </w:sdtContent>
        </w:sdt>
      </w:tr>
      <w:tr w:rsidR="00DF1853" w14:paraId="461733C8" w14:textId="77777777" w:rsidTr="00DD50D2">
        <w:trPr>
          <w:cantSplit/>
          <w:trHeight w:val="283"/>
          <w:jc w:val="center"/>
        </w:trPr>
        <w:tc>
          <w:tcPr>
            <w:tcW w:w="1560" w:type="dxa"/>
            <w:vMerge w:val="restart"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12C09FF0" w14:textId="77777777" w:rsidR="00DF1853" w:rsidRPr="00D52297" w:rsidRDefault="00943D4B" w:rsidP="00AA6C9F">
            <w:pPr>
              <w:spacing w:before="6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 w:rsidRPr="00D52297">
              <w:rPr>
                <w:rFonts w:asciiTheme="majorHAnsi" w:hAnsiTheme="majorHAnsi" w:cstheme="majorHAnsi"/>
                <w:color w:val="3186B5"/>
              </w:rPr>
              <w:t>OPERATION DE CONSTRUCTION</w:t>
            </w:r>
          </w:p>
        </w:tc>
        <w:tc>
          <w:tcPr>
            <w:tcW w:w="1984" w:type="dxa"/>
            <w:tcBorders>
              <w:top w:val="single" w:sz="4" w:space="0" w:color="3186B5"/>
            </w:tcBorders>
            <w:vAlign w:val="center"/>
          </w:tcPr>
          <w:p w14:paraId="02C47B14" w14:textId="77777777" w:rsidR="00DF1853" w:rsidRDefault="00DF1853" w:rsidP="00AA6C9F">
            <w:pPr>
              <w:spacing w:before="120"/>
              <w:ind w:left="-52" w:right="-202"/>
            </w:pPr>
            <w:r w:rsidRPr="00177A12">
              <w:rPr>
                <w:b/>
              </w:rPr>
              <w:t>Nom :</w:t>
            </w:r>
          </w:p>
        </w:tc>
        <w:sdt>
          <w:sdtPr>
            <w:alias w:val="A26-ResNom"/>
            <w:tag w:val="A26LIResNom"/>
            <w:id w:val="-1968419721"/>
            <w:placeholder>
              <w:docPart w:val="ADFE951B7A544DB18309866CCE1A555A"/>
            </w:placeholder>
            <w15:color w:val="0000FF"/>
          </w:sdtPr>
          <w:sdtEndPr/>
          <w:sdtContent>
            <w:tc>
              <w:tcPr>
                <w:tcW w:w="6086" w:type="dxa"/>
                <w:tcBorders>
                  <w:top w:val="single" w:sz="4" w:space="0" w:color="3186B5"/>
                </w:tcBorders>
                <w:vAlign w:val="center"/>
              </w:tcPr>
              <w:p w14:paraId="46B26D48" w14:textId="676D2698" w:rsidR="00DF1853" w:rsidRDefault="008F0043" w:rsidP="00726167">
                <w:pPr>
                  <w:spacing w:before="120"/>
                  <w:ind w:left="-113"/>
                </w:pPr>
                <w:r>
                  <w:t>RENOVATION MESPOLA</w:t>
                </w:r>
              </w:p>
            </w:tc>
          </w:sdtContent>
        </w:sdt>
      </w:tr>
      <w:tr w:rsidR="00DF1853" w14:paraId="7F747EBC" w14:textId="77777777" w:rsidTr="00DD50D2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032A5B39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0AFA4BD6" w14:textId="77777777" w:rsidR="00DF1853" w:rsidRPr="001A2B41" w:rsidRDefault="00DF1853" w:rsidP="00AA6C9F">
            <w:pPr>
              <w:ind w:left="-52" w:right="-202"/>
              <w:rPr>
                <w:b/>
              </w:rPr>
            </w:pPr>
            <w:r w:rsidRPr="00177A12">
              <w:rPr>
                <w:b/>
              </w:rPr>
              <w:t>Adresse :</w:t>
            </w:r>
          </w:p>
        </w:tc>
        <w:tc>
          <w:tcPr>
            <w:tcW w:w="6086" w:type="dxa"/>
            <w:vAlign w:val="center"/>
          </w:tcPr>
          <w:p w14:paraId="3F3C1814" w14:textId="06671F38" w:rsidR="00DF1853" w:rsidRPr="001A2B41" w:rsidRDefault="00AB276E" w:rsidP="00726167">
            <w:pPr>
              <w:ind w:left="-113"/>
              <w:rPr>
                <w:bCs/>
              </w:rPr>
            </w:pPr>
            <w:sdt>
              <w:sdtPr>
                <w:rPr>
                  <w:bCs/>
                </w:rPr>
                <w:alias w:val="A26-ResAdr1"/>
                <w:tag w:val="A26LIResAdr1"/>
                <w:id w:val="802360112"/>
                <w:placeholder>
                  <w:docPart w:val="6B71A9B966CF4ECEBFB16A7A2D788E57"/>
                </w:placeholder>
                <w15:color w:val="0000FF"/>
              </w:sdtPr>
              <w:sdtEndPr/>
              <w:sdtContent>
                <w:r w:rsidR="008F0043">
                  <w:rPr>
                    <w:bCs/>
                  </w:rPr>
                  <w:t>4 Rue Neuve</w:t>
                </w:r>
              </w:sdtContent>
            </w:sdt>
            <w:r w:rsidR="00DF1853" w:rsidRPr="001A2B41">
              <w:rPr>
                <w:bCs/>
              </w:rPr>
              <w:fldChar w:fldCharType="begin"/>
            </w:r>
            <w:r w:rsidR="00DF1853" w:rsidRPr="001A2B41"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Affaire2"/>
                <w:tag w:val="A26LIAdrAffaire2"/>
                <w:id w:val="1292169618"/>
                <w:placeholder>
                  <w:docPart w:val="D37BB09B58E747C8943C63613A3B27E8"/>
                </w:placeholder>
                <w:showingPlcHdr/>
                <w15:color w:val="0000FF"/>
              </w:sdtPr>
              <w:sdtEndPr/>
              <w:sdtContent/>
            </w:sdt>
            <w:r w:rsidR="00DF1853" w:rsidRPr="001A2B41">
              <w:rPr>
                <w:bCs/>
              </w:rPr>
              <w:instrText xml:space="preserve">" = "" "" " </w:instrText>
            </w:r>
            <w:sdt>
              <w:sdtPr>
                <w:rPr>
                  <w:bCs/>
                </w:rPr>
                <w:alias w:val="A26-AdrAffaire2"/>
                <w:tag w:val="A26LIAdrAffaire2"/>
                <w:id w:val="-903911609"/>
                <w:placeholder>
                  <w:docPart w:val="30B7A369DABE4C608312AD1788AE6B99"/>
                </w:placeholder>
                <w:showingPlcHdr/>
                <w15:color w:val="0000FF"/>
              </w:sdtPr>
              <w:sdtEndPr/>
              <w:sdtContent/>
            </w:sdt>
            <w:r w:rsidR="00DF1853" w:rsidRPr="001A2B41">
              <w:rPr>
                <w:bCs/>
              </w:rPr>
              <w:instrText xml:space="preserve">" </w:instrText>
            </w:r>
            <w:r w:rsidR="00DF1853" w:rsidRPr="001A2B41">
              <w:rPr>
                <w:bCs/>
              </w:rPr>
              <w:fldChar w:fldCharType="end"/>
            </w:r>
            <w:r w:rsidR="00DF1853" w:rsidRPr="001A2B41">
              <w:rPr>
                <w:bCs/>
              </w:rPr>
              <w:fldChar w:fldCharType="begin"/>
            </w:r>
            <w:r w:rsidR="00DF1853" w:rsidRPr="001A2B41"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Affaire23"/>
                <w:tag w:val="A26LIAdrAffaire23"/>
                <w:id w:val="1816753316"/>
                <w:placeholder>
                  <w:docPart w:val="D7B6E7D1720A4E31AF7C86AB01D21B73"/>
                </w:placeholder>
                <w:showingPlcHdr/>
                <w15:color w:val="0000FF"/>
              </w:sdtPr>
              <w:sdtEndPr/>
              <w:sdtContent/>
            </w:sdt>
            <w:r w:rsidR="00DF1853" w:rsidRPr="001A2B41">
              <w:rPr>
                <w:bCs/>
              </w:rPr>
              <w:instrText xml:space="preserve">" = "" "" " </w:instrText>
            </w:r>
            <w:sdt>
              <w:sdtPr>
                <w:rPr>
                  <w:bCs/>
                </w:rPr>
                <w:alias w:val="A26-AdrAffaire23"/>
                <w:tag w:val="A26LIAdrAffaire23"/>
                <w:id w:val="-342008419"/>
                <w:placeholder>
                  <w:docPart w:val="07CD1B4ADA2049889B503D16CD262F4D"/>
                </w:placeholder>
                <w:showingPlcHdr/>
                <w15:color w:val="0000FF"/>
              </w:sdtPr>
              <w:sdtEndPr/>
              <w:sdtContent/>
            </w:sdt>
            <w:r w:rsidR="00DF1853" w:rsidRPr="001A2B41">
              <w:rPr>
                <w:bCs/>
              </w:rPr>
              <w:instrText xml:space="preserve">" </w:instrText>
            </w:r>
            <w:r w:rsidR="00DF1853" w:rsidRPr="001A2B41">
              <w:rPr>
                <w:bCs/>
              </w:rPr>
              <w:fldChar w:fldCharType="end"/>
            </w:r>
            <w:r w:rsidR="00DF1853" w:rsidRPr="001A2B41">
              <w:rPr>
                <w:bCs/>
              </w:rPr>
              <w:t xml:space="preserve">, </w:t>
            </w:r>
            <w:sdt>
              <w:sdtPr>
                <w:rPr>
                  <w:bCs/>
                </w:rPr>
                <w:alias w:val="A26-ResCP"/>
                <w:tag w:val="A26LIResCP"/>
                <w:id w:val="2124955693"/>
                <w:placeholder>
                  <w:docPart w:val="B1EE05B03EFE46DDB5215E62C825A706"/>
                </w:placeholder>
                <w15:color w:val="0000FF"/>
              </w:sdtPr>
              <w:sdtEndPr/>
              <w:sdtContent>
                <w:r w:rsidR="008F0043">
                  <w:rPr>
                    <w:bCs/>
                  </w:rPr>
                  <w:t>34600</w:t>
                </w:r>
              </w:sdtContent>
            </w:sdt>
            <w:r w:rsidR="00DF1853" w:rsidRPr="001A2B41">
              <w:rPr>
                <w:bCs/>
              </w:rPr>
              <w:t xml:space="preserve"> </w:t>
            </w:r>
            <w:sdt>
              <w:sdtPr>
                <w:rPr>
                  <w:bCs/>
                </w:rPr>
                <w:alias w:val="A26-ResVille"/>
                <w:tag w:val="A26LIResVille"/>
                <w:id w:val="1902246425"/>
                <w:placeholder>
                  <w:docPart w:val="FE71FDE919BE4720BD5FC88BE017A941"/>
                </w:placeholder>
                <w15:color w:val="0000FF"/>
              </w:sdtPr>
              <w:sdtEndPr/>
              <w:sdtContent>
                <w:r w:rsidR="008F0043">
                  <w:rPr>
                    <w:bCs/>
                  </w:rPr>
                  <w:t>BEDARIEUX</w:t>
                </w:r>
              </w:sdtContent>
            </w:sdt>
          </w:p>
        </w:tc>
      </w:tr>
      <w:tr w:rsidR="00DF1853" w14:paraId="1208363C" w14:textId="77777777" w:rsidTr="00DD50D2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332EEE28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2A7331C0" w14:textId="77777777" w:rsidR="00DF1853" w:rsidRDefault="00DF1853" w:rsidP="00AA6C9F">
            <w:pPr>
              <w:ind w:left="-52" w:right="-202"/>
            </w:pPr>
            <w:r w:rsidRPr="00177A12">
              <w:rPr>
                <w:b/>
              </w:rPr>
              <w:t>Description :</w:t>
            </w:r>
          </w:p>
        </w:tc>
        <w:tc>
          <w:tcPr>
            <w:tcW w:w="6086" w:type="dxa"/>
            <w:vAlign w:val="center"/>
          </w:tcPr>
          <w:p w14:paraId="20485597" w14:textId="2B336E06" w:rsidR="00DF1853" w:rsidRDefault="008F0043" w:rsidP="00726167">
            <w:pPr>
              <w:ind w:left="-113"/>
            </w:pPr>
            <w:r w:rsidRPr="008F0043">
              <w:rPr>
                <w:bCs/>
              </w:rPr>
              <w:t>Réaménagement des combles de l'immeuble pour y aménager 2 studios indépendants ainsi que la rénovation du logement du niveau R+3.</w:t>
            </w:r>
          </w:p>
        </w:tc>
      </w:tr>
      <w:tr w:rsidR="001A2B41" w14:paraId="43272485" w14:textId="77777777" w:rsidTr="00DD50D2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60154DFF" w14:textId="77777777" w:rsidR="001A2B41" w:rsidRPr="00D52297" w:rsidRDefault="001A2B41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2C5E244D" w14:textId="77777777" w:rsidR="001A2B41" w:rsidRDefault="001A2B41" w:rsidP="001A2B41">
            <w:pPr>
              <w:ind w:left="-52" w:right="-202"/>
            </w:pPr>
            <w:r w:rsidRPr="00177A12">
              <w:rPr>
                <w:b/>
              </w:rPr>
              <w:t>DROC :</w:t>
            </w:r>
          </w:p>
        </w:tc>
        <w:sdt>
          <w:sdtPr>
            <w:alias w:val="A26-DROC"/>
            <w:tag w:val="A26LIDROC"/>
            <w:id w:val="964083646"/>
            <w:placeholder>
              <w:docPart w:val="2F47726968754F8ABF5F3A8C7DF9CC40"/>
            </w:placeholder>
            <w15:color w:val="0000FF"/>
          </w:sdtPr>
          <w:sdtEndPr/>
          <w:sdtContent>
            <w:tc>
              <w:tcPr>
                <w:tcW w:w="6086" w:type="dxa"/>
                <w:vAlign w:val="center"/>
              </w:tcPr>
              <w:p w14:paraId="32A370B2" w14:textId="74EAD5BF" w:rsidR="001A2B41" w:rsidRDefault="008F0043" w:rsidP="001A2B41">
                <w:pPr>
                  <w:ind w:left="-113"/>
                </w:pPr>
                <w:r>
                  <w:t>08/12/2020</w:t>
                </w:r>
              </w:p>
            </w:tc>
          </w:sdtContent>
        </w:sdt>
      </w:tr>
      <w:tr w:rsidR="001A2B41" w14:paraId="2C1BCC75" w14:textId="77777777" w:rsidTr="00DD50D2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4FB0E393" w14:textId="77777777" w:rsidR="001A2B41" w:rsidRPr="00D52297" w:rsidRDefault="001A2B41" w:rsidP="001A2B41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50174F66" w14:textId="77777777" w:rsidR="001A2B41" w:rsidRDefault="001A2B41" w:rsidP="001A2B41">
            <w:pPr>
              <w:ind w:left="-52" w:right="-202"/>
            </w:pPr>
            <w:r w:rsidRPr="00177A12">
              <w:rPr>
                <w:b/>
              </w:rPr>
              <w:t>Réception :</w:t>
            </w:r>
          </w:p>
        </w:tc>
        <w:tc>
          <w:tcPr>
            <w:tcW w:w="6086" w:type="dxa"/>
            <w:vAlign w:val="center"/>
          </w:tcPr>
          <w:p w14:paraId="294DE375" w14:textId="06FA9832" w:rsidR="001A2B41" w:rsidRDefault="008F0043" w:rsidP="001A2B41">
            <w:pPr>
              <w:ind w:left="-113"/>
            </w:pPr>
            <w:r>
              <w:t>19/02/2021</w:t>
            </w:r>
          </w:p>
        </w:tc>
      </w:tr>
      <w:tr w:rsidR="001B10A5" w14:paraId="7A727412" w14:textId="77777777" w:rsidTr="00DD50D2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417F6CE3" w14:textId="77777777" w:rsidR="001B10A5" w:rsidRPr="00D52297" w:rsidRDefault="001B10A5" w:rsidP="001A2B41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508105C6" w14:textId="77777777" w:rsidR="001B10A5" w:rsidRPr="00177A12" w:rsidRDefault="001B10A5" w:rsidP="001A2B41">
            <w:pPr>
              <w:ind w:left="-52" w:right="-202"/>
              <w:rPr>
                <w:b/>
              </w:rPr>
            </w:pPr>
            <w:r>
              <w:rPr>
                <w:b/>
              </w:rPr>
              <w:t>Réserves :</w:t>
            </w:r>
          </w:p>
        </w:tc>
        <w:tc>
          <w:tcPr>
            <w:tcW w:w="6086" w:type="dxa"/>
            <w:vAlign w:val="center"/>
          </w:tcPr>
          <w:p w14:paraId="00C75772" w14:textId="373C4FAE" w:rsidR="001B10A5" w:rsidRDefault="008F0043" w:rsidP="001A2B41">
            <w:pPr>
              <w:ind w:left="-113"/>
            </w:pPr>
            <w:r>
              <w:t xml:space="preserve">Oui </w:t>
            </w:r>
          </w:p>
        </w:tc>
      </w:tr>
      <w:tr w:rsidR="00DF1853" w14:paraId="5A7A02DA" w14:textId="77777777" w:rsidTr="00DD50D2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13DBD792" w14:textId="77777777" w:rsidR="00DF1853" w:rsidRPr="00D52297" w:rsidRDefault="00DF1853" w:rsidP="001A2B41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73E9B2CF" w14:textId="77777777" w:rsidR="00DF1853" w:rsidRDefault="001A2B41" w:rsidP="00AA6C9F">
            <w:pPr>
              <w:ind w:left="-52" w:right="-202"/>
            </w:pPr>
            <w:r>
              <w:rPr>
                <w:b/>
              </w:rPr>
              <w:t>Coût</w:t>
            </w:r>
            <w:r w:rsidR="00DF1853" w:rsidRPr="00177A12">
              <w:rPr>
                <w:b/>
              </w:rPr>
              <w:t> :</w:t>
            </w:r>
          </w:p>
        </w:tc>
        <w:tc>
          <w:tcPr>
            <w:tcW w:w="6086" w:type="dxa"/>
            <w:vAlign w:val="center"/>
          </w:tcPr>
          <w:p w14:paraId="677DA6EF" w14:textId="77777777" w:rsidR="00DF1853" w:rsidRDefault="00DF1853" w:rsidP="00726167">
            <w:pPr>
              <w:ind w:left="-113"/>
            </w:pPr>
          </w:p>
        </w:tc>
      </w:tr>
      <w:tr w:rsidR="00DF1853" w14:paraId="70A721AB" w14:textId="77777777" w:rsidTr="00DD50D2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15CC51D8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tcBorders>
              <w:bottom w:val="single" w:sz="4" w:space="0" w:color="3186B5"/>
            </w:tcBorders>
            <w:vAlign w:val="center"/>
          </w:tcPr>
          <w:p w14:paraId="5A6C8D7B" w14:textId="77777777" w:rsidR="00DF1853" w:rsidRDefault="001A2B41" w:rsidP="00AA6C9F">
            <w:pPr>
              <w:spacing w:after="120"/>
              <w:ind w:left="-52" w:right="-202"/>
            </w:pPr>
            <w:r>
              <w:rPr>
                <w:b/>
              </w:rPr>
              <w:t>Police DO</w:t>
            </w:r>
            <w:r w:rsidR="00DF1853" w:rsidRPr="00177A12">
              <w:rPr>
                <w:b/>
              </w:rPr>
              <w:t> :</w:t>
            </w:r>
          </w:p>
        </w:tc>
        <w:tc>
          <w:tcPr>
            <w:tcW w:w="6086" w:type="dxa"/>
            <w:tcBorders>
              <w:bottom w:val="single" w:sz="4" w:space="0" w:color="3186B5"/>
            </w:tcBorders>
            <w:vAlign w:val="center"/>
          </w:tcPr>
          <w:p w14:paraId="117C8280" w14:textId="77777777" w:rsidR="00DF1853" w:rsidRDefault="00DF1853" w:rsidP="00726167">
            <w:pPr>
              <w:spacing w:after="120"/>
              <w:ind w:left="-113"/>
            </w:pPr>
          </w:p>
        </w:tc>
      </w:tr>
      <w:tr w:rsidR="002047D7" w14:paraId="15907FA1" w14:textId="77777777" w:rsidTr="00DD50D2">
        <w:trPr>
          <w:cantSplit/>
          <w:trHeight w:val="283"/>
          <w:jc w:val="center"/>
        </w:trPr>
        <w:tc>
          <w:tcPr>
            <w:tcW w:w="1560" w:type="dxa"/>
            <w:vMerge w:val="restart"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56C38DAA" w14:textId="77777777" w:rsidR="002047D7" w:rsidRPr="00D52297" w:rsidRDefault="00943D4B" w:rsidP="00AD57E7">
            <w:pPr>
              <w:spacing w:before="6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MISSION DE L’ADHERENT</w:t>
            </w:r>
          </w:p>
        </w:tc>
        <w:tc>
          <w:tcPr>
            <w:tcW w:w="1984" w:type="dxa"/>
            <w:tcBorders>
              <w:top w:val="single" w:sz="4" w:space="0" w:color="3186B5"/>
            </w:tcBorders>
            <w:vAlign w:val="center"/>
          </w:tcPr>
          <w:p w14:paraId="271E8601" w14:textId="77777777" w:rsidR="002047D7" w:rsidRDefault="002047D7" w:rsidP="00AD57E7">
            <w:pPr>
              <w:spacing w:before="120"/>
              <w:ind w:left="-52" w:right="-202"/>
            </w:pPr>
            <w:r>
              <w:rPr>
                <w:b/>
              </w:rPr>
              <w:t xml:space="preserve">Nature du </w:t>
            </w:r>
            <w:r w:rsidR="00DD50D2">
              <w:rPr>
                <w:b/>
              </w:rPr>
              <w:t>contrat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6086" w:type="dxa"/>
            <w:tcBorders>
              <w:top w:val="single" w:sz="4" w:space="0" w:color="3186B5"/>
            </w:tcBorders>
            <w:vAlign w:val="center"/>
          </w:tcPr>
          <w:p w14:paraId="5907A6A2" w14:textId="7009912A" w:rsidR="002047D7" w:rsidRDefault="008F0043" w:rsidP="00AD57E7">
            <w:pPr>
              <w:spacing w:before="120"/>
              <w:ind w:left="-113"/>
            </w:pPr>
            <w:r>
              <w:t xml:space="preserve">Louage d’ouvrage </w:t>
            </w:r>
          </w:p>
        </w:tc>
      </w:tr>
      <w:tr w:rsidR="002047D7" w14:paraId="78660597" w14:textId="77777777" w:rsidTr="00DD50D2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637CF0BE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4B2C9E23" w14:textId="77777777" w:rsidR="002047D7" w:rsidRPr="00177A12" w:rsidRDefault="002047D7" w:rsidP="00AD57E7">
            <w:pPr>
              <w:ind w:left="-52" w:right="-202"/>
              <w:rPr>
                <w:b/>
              </w:rPr>
            </w:pPr>
            <w:r>
              <w:rPr>
                <w:b/>
              </w:rPr>
              <w:t>Donneur d’ordre :</w:t>
            </w:r>
          </w:p>
        </w:tc>
        <w:tc>
          <w:tcPr>
            <w:tcW w:w="6086" w:type="dxa"/>
            <w:vAlign w:val="center"/>
          </w:tcPr>
          <w:p w14:paraId="09BB7AE3" w14:textId="0B517EEE" w:rsidR="002047D7" w:rsidRDefault="008F0043" w:rsidP="00AD57E7">
            <w:pPr>
              <w:ind w:left="-113"/>
            </w:pPr>
            <w:r>
              <w:t xml:space="preserve">SCI MESPOLA </w:t>
            </w:r>
          </w:p>
        </w:tc>
      </w:tr>
      <w:tr w:rsidR="002047D7" w14:paraId="47D477EC" w14:textId="77777777" w:rsidTr="00DD50D2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7CF17BB8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57244A70" w14:textId="77777777" w:rsidR="002047D7" w:rsidRDefault="002047D7" w:rsidP="00AD57E7">
            <w:pPr>
              <w:ind w:left="-52" w:right="-202"/>
            </w:pPr>
            <w:r>
              <w:rPr>
                <w:b/>
              </w:rPr>
              <w:t xml:space="preserve">Objet du </w:t>
            </w:r>
            <w:r w:rsidR="00DD50D2">
              <w:rPr>
                <w:b/>
              </w:rPr>
              <w:t>contrat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6086" w:type="dxa"/>
            <w:vAlign w:val="center"/>
          </w:tcPr>
          <w:p w14:paraId="264889A0" w14:textId="62F27D53" w:rsidR="002047D7" w:rsidRDefault="008F0043" w:rsidP="00AD57E7">
            <w:pPr>
              <w:ind w:left="-113"/>
            </w:pPr>
            <w:r>
              <w:t xml:space="preserve">Maitrise d’œuvre </w:t>
            </w:r>
          </w:p>
        </w:tc>
      </w:tr>
      <w:tr w:rsidR="002047D7" w14:paraId="25BD8FA0" w14:textId="77777777" w:rsidTr="00DD50D2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3D09666F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2CAB9807" w14:textId="77777777" w:rsidR="002047D7" w:rsidRDefault="002047D7" w:rsidP="00AD57E7">
            <w:pPr>
              <w:ind w:left="-52" w:right="-202"/>
            </w:pPr>
            <w:r>
              <w:rPr>
                <w:b/>
              </w:rPr>
              <w:t>Formalisme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6086" w:type="dxa"/>
            <w:vAlign w:val="center"/>
          </w:tcPr>
          <w:p w14:paraId="4DF40701" w14:textId="77777777" w:rsidR="002047D7" w:rsidRDefault="002047D7" w:rsidP="00AD57E7">
            <w:pPr>
              <w:ind w:left="-113"/>
            </w:pPr>
          </w:p>
        </w:tc>
      </w:tr>
      <w:tr w:rsidR="002047D7" w14:paraId="1AA682ED" w14:textId="77777777" w:rsidTr="00DD50D2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743BB3EE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3172A441" w14:textId="77777777" w:rsidR="002047D7" w:rsidRDefault="002047D7" w:rsidP="00AD57E7">
            <w:pPr>
              <w:ind w:left="-52" w:right="-202"/>
              <w:rPr>
                <w:b/>
              </w:rPr>
            </w:pPr>
            <w:r>
              <w:rPr>
                <w:b/>
              </w:rPr>
              <w:t xml:space="preserve">Date du </w:t>
            </w:r>
            <w:r w:rsidR="00DD50D2">
              <w:rPr>
                <w:b/>
              </w:rPr>
              <w:t>contrat</w:t>
            </w:r>
          </w:p>
        </w:tc>
        <w:tc>
          <w:tcPr>
            <w:tcW w:w="6086" w:type="dxa"/>
            <w:vAlign w:val="center"/>
          </w:tcPr>
          <w:p w14:paraId="16140F95" w14:textId="77777777" w:rsidR="002047D7" w:rsidRDefault="002047D7" w:rsidP="00AD57E7">
            <w:pPr>
              <w:ind w:left="-113"/>
            </w:pPr>
          </w:p>
        </w:tc>
      </w:tr>
      <w:tr w:rsidR="002047D7" w14:paraId="663031D0" w14:textId="77777777" w:rsidTr="00DD50D2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00F96FA1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tcBorders>
              <w:bottom w:val="single" w:sz="4" w:space="0" w:color="3186B5"/>
            </w:tcBorders>
            <w:vAlign w:val="center"/>
          </w:tcPr>
          <w:p w14:paraId="7C3C296F" w14:textId="77777777" w:rsidR="002047D7" w:rsidRDefault="002047D7" w:rsidP="00AD57E7">
            <w:pPr>
              <w:spacing w:after="120"/>
              <w:ind w:left="-52" w:right="-202"/>
            </w:pPr>
            <w:r>
              <w:rPr>
                <w:b/>
              </w:rPr>
              <w:t xml:space="preserve">Montant du </w:t>
            </w:r>
            <w:r w:rsidR="00DD50D2">
              <w:rPr>
                <w:b/>
              </w:rPr>
              <w:t>contrat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6086" w:type="dxa"/>
            <w:tcBorders>
              <w:bottom w:val="single" w:sz="4" w:space="0" w:color="3186B5"/>
            </w:tcBorders>
            <w:vAlign w:val="center"/>
          </w:tcPr>
          <w:p w14:paraId="2B0E7F23" w14:textId="77777777" w:rsidR="002047D7" w:rsidRDefault="002047D7" w:rsidP="00AD57E7">
            <w:pPr>
              <w:spacing w:after="120"/>
              <w:ind w:left="-113"/>
            </w:pPr>
          </w:p>
        </w:tc>
      </w:tr>
      <w:tr w:rsidR="00DF1853" w14:paraId="14EE9B04" w14:textId="77777777" w:rsidTr="001A2B41">
        <w:trPr>
          <w:cantSplit/>
          <w:trHeight w:val="283"/>
          <w:jc w:val="center"/>
        </w:trPr>
        <w:tc>
          <w:tcPr>
            <w:tcW w:w="1560" w:type="dxa"/>
            <w:tcBorders>
              <w:top w:val="single" w:sz="4" w:space="0" w:color="3186B5"/>
            </w:tcBorders>
            <w:vAlign w:val="center"/>
          </w:tcPr>
          <w:p w14:paraId="61F3D912" w14:textId="77777777" w:rsidR="00DF1853" w:rsidRPr="00D52297" w:rsidRDefault="00943D4B" w:rsidP="00AA6C9F">
            <w:pPr>
              <w:spacing w:before="12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OBJET DE LA PROCEDURE</w:t>
            </w:r>
          </w:p>
        </w:tc>
        <w:tc>
          <w:tcPr>
            <w:tcW w:w="8079" w:type="dxa"/>
            <w:gridSpan w:val="2"/>
            <w:vAlign w:val="center"/>
          </w:tcPr>
          <w:p w14:paraId="62DB5F94" w14:textId="08894C37" w:rsidR="00DF1853" w:rsidRPr="00D54BFF" w:rsidRDefault="00AB276E" w:rsidP="00E42516">
            <w:pPr>
              <w:spacing w:before="120"/>
            </w:pPr>
            <w:sdt>
              <w:sdtPr>
                <w:alias w:val="A26-LibelDossier"/>
                <w:tag w:val="A26LILibelDossier"/>
                <w:id w:val="589047528"/>
                <w:placeholder>
                  <w:docPart w:val="195F2EAB92BF42CB9B2F177193F87888"/>
                </w:placeholder>
                <w15:color w:val="0000FF"/>
              </w:sdtPr>
              <w:sdtEndPr/>
              <w:sdtContent>
                <w:r w:rsidR="008F0043">
                  <w:t>Travaux non achevés et réalisations effectuées présentent des désordres importants.</w:t>
                </w:r>
              </w:sdtContent>
            </w:sdt>
          </w:p>
        </w:tc>
      </w:tr>
    </w:tbl>
    <w:p w14:paraId="20BDB1A9" w14:textId="77777777" w:rsidR="0073522D" w:rsidRDefault="0073522D" w:rsidP="005C46E9">
      <w:pPr>
        <w:rPr>
          <w:lang w:eastAsia="ja-JP"/>
        </w:rPr>
      </w:pPr>
    </w:p>
    <w:p w14:paraId="285565A1" w14:textId="77777777" w:rsidR="0073522D" w:rsidRDefault="0073522D">
      <w:pPr>
        <w:jc w:val="left"/>
        <w:rPr>
          <w:lang w:eastAsia="ja-JP"/>
        </w:rPr>
      </w:pPr>
      <w:r>
        <w:rPr>
          <w:lang w:eastAsia="ja-JP"/>
        </w:rPr>
        <w:br w:type="page"/>
      </w:r>
    </w:p>
    <w:p w14:paraId="6F28A508" w14:textId="77777777" w:rsidR="003855DB" w:rsidRPr="00BD7427" w:rsidRDefault="003855DB" w:rsidP="00BD7427">
      <w:pPr>
        <w:pStyle w:val="Titre1"/>
      </w:pPr>
      <w:r w:rsidRPr="00BD7427">
        <w:lastRenderedPageBreak/>
        <w:t xml:space="preserve">INTERVENANTS </w:t>
      </w:r>
      <w:r w:rsidR="0073522D" w:rsidRPr="00BD7427">
        <w:t>A</w:t>
      </w:r>
      <w:r w:rsidR="0041417D" w:rsidRPr="00BD7427">
        <w:t xml:space="preserve"> L’OPERATION DE CONSTRUCTION</w:t>
      </w:r>
    </w:p>
    <w:p w14:paraId="0550120E" w14:textId="77777777" w:rsidR="003855DB" w:rsidRDefault="003855DB" w:rsidP="005C46E9">
      <w:pPr>
        <w:rPr>
          <w:lang w:eastAsia="ja-JP"/>
        </w:rPr>
      </w:pPr>
    </w:p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406"/>
        <w:gridCol w:w="1560"/>
        <w:gridCol w:w="2695"/>
        <w:gridCol w:w="1988"/>
      </w:tblGrid>
      <w:tr w:rsidR="00676364" w:rsidRPr="00D86D14" w14:paraId="61BD2336" w14:textId="77777777" w:rsidTr="00DA11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6BD15729" w14:textId="77777777" w:rsidR="00676364" w:rsidRPr="008A5DEE" w:rsidRDefault="00676364" w:rsidP="00DA117B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>
              <w:rPr>
                <w:rStyle w:val="Titre6Car"/>
                <w:b w:val="0"/>
                <w:sz w:val="22"/>
                <w:szCs w:val="22"/>
              </w:rPr>
              <w:t>Maitre d’ouvrage</w:t>
            </w:r>
            <w:r w:rsidRPr="008A5DEE">
              <w:rPr>
                <w:rStyle w:val="Titre6Car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5909A2F3" w14:textId="77777777" w:rsidR="00676364" w:rsidRPr="00D86D14" w:rsidRDefault="00676364" w:rsidP="00DA117B">
            <w:pPr>
              <w:tabs>
                <w:tab w:val="right" w:pos="9195"/>
              </w:tabs>
              <w:spacing w:before="0" w:after="0"/>
              <w:jc w:val="right"/>
              <w:rPr>
                <w:sz w:val="22"/>
                <w:szCs w:val="22"/>
              </w:rPr>
            </w:pPr>
          </w:p>
        </w:tc>
      </w:tr>
      <w:tr w:rsidR="00676364" w:rsidRPr="00DD50D2" w14:paraId="68512C48" w14:textId="77777777" w:rsidTr="00DA117B">
        <w:trPr>
          <w:trHeight w:val="198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2FFCADC7" w14:textId="77777777" w:rsidR="00676364" w:rsidRPr="00DD50D2" w:rsidRDefault="00676364" w:rsidP="00DA117B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0BA378FF" w14:textId="77777777" w:rsidR="00676364" w:rsidRPr="00DD50D2" w:rsidRDefault="00676364" w:rsidP="00DA117B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Qualité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19658FFA" w14:textId="77777777" w:rsidR="00676364" w:rsidRPr="00DD50D2" w:rsidRDefault="00676364" w:rsidP="00DA117B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676364" w:rsidRPr="00D86D14" w14:paraId="0A7F0F8C" w14:textId="77777777" w:rsidTr="00DA117B">
        <w:trPr>
          <w:trHeight w:val="20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D1CA46B" w14:textId="77777777" w:rsidR="00676364" w:rsidRPr="00DF1853" w:rsidRDefault="00676364" w:rsidP="00DA117B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EDC63AE" w14:textId="77777777" w:rsidR="00676364" w:rsidRPr="00DF1853" w:rsidRDefault="00676364" w:rsidP="00DA117B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7E8D6A4" w14:textId="77777777" w:rsidR="00676364" w:rsidRPr="00DF1853" w:rsidRDefault="00676364" w:rsidP="00DA117B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478429A7" w14:textId="77777777" w:rsidR="00676364" w:rsidRPr="00130507" w:rsidRDefault="00676364" w:rsidP="005C46E9">
      <w:pPr>
        <w:rPr>
          <w:lang w:eastAsia="ja-JP"/>
        </w:rPr>
      </w:pPr>
    </w:p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3098"/>
        <w:gridCol w:w="994"/>
        <w:gridCol w:w="566"/>
        <w:gridCol w:w="2695"/>
        <w:gridCol w:w="1988"/>
      </w:tblGrid>
      <w:tr w:rsidR="008A5DEE" w:rsidRPr="00D86D14" w14:paraId="65C5D8C9" w14:textId="77777777" w:rsidTr="00C03B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343EC38F" w14:textId="77777777" w:rsidR="008A5DEE" w:rsidRPr="008A5DEE" w:rsidRDefault="008A5DEE" w:rsidP="006E2BBD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>
              <w:rPr>
                <w:rStyle w:val="Titre6Car"/>
                <w:b w:val="0"/>
                <w:sz w:val="22"/>
                <w:szCs w:val="22"/>
              </w:rPr>
              <w:t>Maitrise d’oeuvre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66E12142" w14:textId="77777777" w:rsidR="008A5DEE" w:rsidRPr="008A5DEE" w:rsidRDefault="008A5DEE" w:rsidP="006E2BBD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Cs w:val="18"/>
              </w:rPr>
            </w:pPr>
            <w:r w:rsidRPr="008A5DEE">
              <w:rPr>
                <w:b w:val="0"/>
                <w:bCs/>
                <w:i/>
                <w:iCs/>
                <w:szCs w:val="18"/>
              </w:rPr>
              <w:t>(LO : locateur d’ouvrage - ST : Sous-traitant)</w:t>
            </w:r>
          </w:p>
        </w:tc>
      </w:tr>
      <w:tr w:rsidR="008A5DEE" w:rsidRPr="00DD50D2" w14:paraId="63BB38D4" w14:textId="77777777" w:rsidTr="00ED4DE0">
        <w:trPr>
          <w:trHeight w:val="259"/>
        </w:trPr>
        <w:tc>
          <w:tcPr>
            <w:tcW w:w="3406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21A81DD" w14:textId="77777777" w:rsidR="008A5DEE" w:rsidRPr="00DD50D2" w:rsidRDefault="008A5DEE" w:rsidP="006E2BBD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DF4FC3C" w14:textId="77777777" w:rsidR="008A5DEE" w:rsidRPr="00DD50D2" w:rsidRDefault="008A5DEE" w:rsidP="006E2BBD">
            <w:pPr>
              <w:keepNext/>
              <w:spacing w:before="0" w:after="0"/>
              <w:ind w:left="-141" w:right="-15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3A7D7ADD" w14:textId="77777777" w:rsidR="008A5DEE" w:rsidRPr="00DD50D2" w:rsidRDefault="00CA4201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Mission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7ADF4DDE" w14:textId="77777777" w:rsidR="008A5DEE" w:rsidRPr="00DD50D2" w:rsidRDefault="008A5DEE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DD50D2" w:rsidRPr="00D86D14" w14:paraId="059494A6" w14:textId="77777777" w:rsidTr="004C3DB7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0800E89" w14:textId="5590EE99" w:rsidR="00DD50D2" w:rsidRPr="00D86D14" w:rsidRDefault="008F0043" w:rsidP="00DD50D2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 </w:t>
            </w:r>
          </w:p>
        </w:tc>
        <w:sdt>
          <w:sdtPr>
            <w:alias w:val="A26-NomSous"/>
            <w:tag w:val="A26LINomSous"/>
            <w:id w:val="2097828828"/>
            <w:placeholder>
              <w:docPart w:val="3D165AD5F58540809D8A176CFFE698ED"/>
            </w:placeholder>
            <w15:color w:val="0000FF"/>
          </w:sdtPr>
          <w:sdtEndPr/>
          <w:sdtContent>
            <w:tc>
              <w:tcPr>
                <w:tcW w:w="3098" w:type="dxa"/>
                <w:tcBorders>
                  <w:top w:val="single" w:sz="6" w:space="0" w:color="3186B5"/>
                  <w:left w:val="single" w:sz="6" w:space="0" w:color="3186B5"/>
                  <w:bottom w:val="single" w:sz="6" w:space="0" w:color="3186B5"/>
                  <w:right w:val="single" w:sz="6" w:space="0" w:color="3186B5"/>
                </w:tcBorders>
                <w:vAlign w:val="center"/>
              </w:tcPr>
              <w:p w14:paraId="6BBA585C" w14:textId="51BC1AEF" w:rsidR="00DD50D2" w:rsidRPr="00D86D14" w:rsidRDefault="008F0043" w:rsidP="00DD50D2">
                <w:pPr>
                  <w:spacing w:before="0" w:after="0"/>
                  <w:jc w:val="center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NYER GILLES</w:t>
                </w:r>
              </w:p>
            </w:tc>
          </w:sdtContent>
        </w:sdt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6DCC345" w14:textId="08F1FA0D" w:rsidR="00DD50D2" w:rsidRPr="00D86D14" w:rsidRDefault="008F0043" w:rsidP="00DD50D2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Oui 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E3C2607" w14:textId="3EFD5A5F" w:rsidR="00DD50D2" w:rsidRPr="00D86D14" w:rsidRDefault="008F0043" w:rsidP="00DD50D2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Maitrise d’œuvre Architecte (Plans)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sdt>
            <w:sdtPr>
              <w:alias w:val="A26-NomComp"/>
              <w:tag w:val="A26LINomComp"/>
              <w:id w:val="-617613376"/>
              <w:placeholder>
                <w:docPart w:val="F3AF7637025E4DC583A1EE2E3FD307AF"/>
              </w:placeholder>
              <w15:color w:val="0000FF"/>
            </w:sdtPr>
            <w:sdtEndPr/>
            <w:sdtContent>
              <w:p w14:paraId="248BACF7" w14:textId="29709AB9" w:rsidR="00943D4B" w:rsidRDefault="008F0043" w:rsidP="00DD50D2">
                <w:pPr>
                  <w:spacing w:before="0" w:after="0"/>
                  <w:jc w:val="center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MAF</w:t>
                </w:r>
              </w:p>
            </w:sdtContent>
          </w:sdt>
          <w:p w14:paraId="1D775214" w14:textId="0AC827F0" w:rsidR="00943D4B" w:rsidRPr="00D86D14" w:rsidRDefault="00943D4B" w:rsidP="00DD50D2">
            <w:pPr>
              <w:spacing w:before="0" w:after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</w:t>
            </w:r>
            <w:proofErr w:type="gramEnd"/>
            <w:r>
              <w:rPr>
                <w:sz w:val="22"/>
                <w:szCs w:val="22"/>
              </w:rPr>
              <w:t>°</w:t>
            </w:r>
            <w:sdt>
              <w:sdtPr>
                <w:alias w:val="A26-Police"/>
                <w:tag w:val="A26LIPolice"/>
                <w:id w:val="-1572420110"/>
                <w:placeholder>
                  <w:docPart w:val="C51D3B21320548F2AEB566823DCD8ACD"/>
                </w:placeholder>
                <w15:color w:val="0000FF"/>
              </w:sdtPr>
              <w:sdtEndPr/>
              <w:sdtContent>
                <w:r w:rsidR="008F0043">
                  <w:rPr>
                    <w:sz w:val="22"/>
                    <w:szCs w:val="22"/>
                  </w:rPr>
                  <w:t>156009 B</w:t>
                </w:r>
              </w:sdtContent>
            </w:sdt>
          </w:p>
        </w:tc>
      </w:tr>
      <w:tr w:rsidR="00DD50D2" w:rsidRPr="00D86D14" w14:paraId="723F0825" w14:textId="77777777" w:rsidTr="004C3DB7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0174D71" w14:textId="77777777" w:rsidR="00DD50D2" w:rsidRPr="00D86D14" w:rsidRDefault="00DD50D2" w:rsidP="00DD50D2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902B72E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83A0BFE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5EAF686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200580F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D50D2" w:rsidRPr="00D86D14" w14:paraId="60E85592" w14:textId="77777777" w:rsidTr="004C3DB7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7286554" w14:textId="77777777" w:rsidR="00DD50D2" w:rsidRPr="00D86D14" w:rsidRDefault="00DD50D2" w:rsidP="00DD50D2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3C44B50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C8A2961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B626EF7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A47D5F7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4C27B102" w14:textId="77777777" w:rsidR="005C46E9" w:rsidRDefault="005C46E9" w:rsidP="005C46E9"/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3098"/>
        <w:gridCol w:w="994"/>
        <w:gridCol w:w="566"/>
        <w:gridCol w:w="2695"/>
        <w:gridCol w:w="1988"/>
      </w:tblGrid>
      <w:tr w:rsidR="008A5DEE" w:rsidRPr="00D86D14" w14:paraId="6D3E682C" w14:textId="77777777" w:rsidTr="00C03B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29BE73F1" w14:textId="77777777" w:rsidR="008A5DEE" w:rsidRPr="008A5DEE" w:rsidRDefault="008A5DEE" w:rsidP="006E2BBD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>
              <w:rPr>
                <w:rStyle w:val="Titre6Car"/>
                <w:b w:val="0"/>
                <w:sz w:val="22"/>
                <w:szCs w:val="22"/>
              </w:rPr>
              <w:t>Contrôleur technique</w:t>
            </w:r>
            <w:r w:rsidRPr="008A5DEE">
              <w:rPr>
                <w:rStyle w:val="Titre6Car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0A72B2B4" w14:textId="77777777" w:rsidR="008A5DEE" w:rsidRPr="008A5DEE" w:rsidRDefault="008A5DEE" w:rsidP="006E2BBD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Cs w:val="18"/>
              </w:rPr>
            </w:pPr>
            <w:r w:rsidRPr="008A5DEE">
              <w:rPr>
                <w:b w:val="0"/>
                <w:bCs/>
                <w:i/>
                <w:iCs/>
                <w:szCs w:val="18"/>
              </w:rPr>
              <w:t>(LO : locateur d’ouvrage - ST : Sous-traitant)</w:t>
            </w:r>
          </w:p>
        </w:tc>
      </w:tr>
      <w:tr w:rsidR="008A5DEE" w:rsidRPr="00CA4201" w14:paraId="0854181F" w14:textId="77777777" w:rsidTr="00ED4DE0">
        <w:trPr>
          <w:trHeight w:val="217"/>
        </w:trPr>
        <w:tc>
          <w:tcPr>
            <w:tcW w:w="3406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0E2F5673" w14:textId="77777777" w:rsidR="008A5DEE" w:rsidRPr="00CA4201" w:rsidRDefault="008A5DEE" w:rsidP="006E2BBD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CA4201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491433FF" w14:textId="77777777" w:rsidR="008A5DEE" w:rsidRPr="00CA4201" w:rsidRDefault="008A5DEE" w:rsidP="006E2BBD">
            <w:pPr>
              <w:keepNext/>
              <w:spacing w:before="0" w:after="0"/>
              <w:ind w:left="-141" w:right="-150"/>
              <w:jc w:val="center"/>
              <w:rPr>
                <w:b/>
                <w:bCs/>
                <w:sz w:val="22"/>
                <w:szCs w:val="22"/>
              </w:rPr>
            </w:pPr>
            <w:r w:rsidRPr="00CA4201">
              <w:rPr>
                <w:b/>
                <w:bCs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271B9CA6" w14:textId="77777777" w:rsidR="008A5DEE" w:rsidRPr="00CA4201" w:rsidRDefault="00CA4201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CA4201">
              <w:rPr>
                <w:b/>
                <w:bCs/>
                <w:sz w:val="22"/>
                <w:szCs w:val="22"/>
              </w:rPr>
              <w:t>Mission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69554C11" w14:textId="77777777" w:rsidR="008A5DEE" w:rsidRPr="00CA4201" w:rsidRDefault="008A5DEE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CA4201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8A5DEE" w:rsidRPr="00D86D14" w14:paraId="4EA7E846" w14:textId="77777777" w:rsidTr="00C03B02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D2E1EFA" w14:textId="77777777" w:rsidR="008A5DEE" w:rsidRPr="00D86D14" w:rsidRDefault="008A5DE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D671BC3" w14:textId="77777777" w:rsidR="008A5DEE" w:rsidRPr="00D86D14" w:rsidRDefault="008A5DEE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7A0D17F" w14:textId="77777777" w:rsidR="008A5DEE" w:rsidRPr="00D86D14" w:rsidRDefault="008A5DE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F91BDD0" w14:textId="77777777" w:rsidR="008A5DEE" w:rsidRPr="00D86D14" w:rsidRDefault="008A5DE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52BDC1C" w14:textId="77777777" w:rsidR="008A5DEE" w:rsidRPr="00D86D14" w:rsidRDefault="008A5DE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1A86B7EC" w14:textId="77777777" w:rsidR="005C46E9" w:rsidRDefault="005C46E9" w:rsidP="005C46E9"/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3098"/>
        <w:gridCol w:w="994"/>
        <w:gridCol w:w="566"/>
        <w:gridCol w:w="2695"/>
        <w:gridCol w:w="1988"/>
      </w:tblGrid>
      <w:tr w:rsidR="005C46E9" w:rsidRPr="00D86D14" w14:paraId="462E52A8" w14:textId="77777777" w:rsidTr="004E66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3D4AA131" w14:textId="77777777" w:rsidR="005C46E9" w:rsidRPr="008A5DEE" w:rsidRDefault="005C46E9" w:rsidP="006E2BBD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 w:rsidRPr="008A5DEE">
              <w:rPr>
                <w:rStyle w:val="Titre6Car"/>
                <w:b w:val="0"/>
                <w:sz w:val="22"/>
                <w:szCs w:val="22"/>
              </w:rPr>
              <w:t xml:space="preserve">ENTREPRISES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7316A113" w14:textId="77777777" w:rsidR="005C46E9" w:rsidRPr="008A5DEE" w:rsidRDefault="005C46E9" w:rsidP="006E2BBD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Cs w:val="18"/>
              </w:rPr>
            </w:pPr>
            <w:r w:rsidRPr="008A5DEE">
              <w:rPr>
                <w:b w:val="0"/>
                <w:bCs/>
                <w:i/>
                <w:iCs/>
                <w:szCs w:val="18"/>
              </w:rPr>
              <w:t>(LO : locateur d’ouvrage - ST : Sous-traitant)</w:t>
            </w:r>
          </w:p>
        </w:tc>
      </w:tr>
      <w:tr w:rsidR="005C46E9" w:rsidRPr="00DD50D2" w14:paraId="431851D3" w14:textId="77777777" w:rsidTr="00ED4DE0">
        <w:trPr>
          <w:trHeight w:val="164"/>
        </w:trPr>
        <w:tc>
          <w:tcPr>
            <w:tcW w:w="3406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A25E180" w14:textId="77777777" w:rsidR="005C46E9" w:rsidRPr="00DD50D2" w:rsidRDefault="005C46E9" w:rsidP="006E2BBD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1A48EFFA" w14:textId="77777777" w:rsidR="005C46E9" w:rsidRPr="00DD50D2" w:rsidRDefault="005C46E9" w:rsidP="006E2BBD">
            <w:pPr>
              <w:keepNext/>
              <w:spacing w:before="0" w:after="0"/>
              <w:ind w:left="-141" w:right="-15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B2B02B0" w14:textId="77777777" w:rsidR="005C46E9" w:rsidRPr="00DD50D2" w:rsidRDefault="005C46E9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Lot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3C1314F8" w14:textId="77777777" w:rsidR="005C46E9" w:rsidRPr="00DD50D2" w:rsidRDefault="005C46E9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4E665E" w:rsidRPr="00D86D14" w14:paraId="3D825320" w14:textId="77777777" w:rsidTr="008A5DEE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707DC6E" w14:textId="732CC888" w:rsidR="004E665E" w:rsidRPr="00D86D14" w:rsidRDefault="008F0043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 </w:t>
            </w: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3A01419" w14:textId="3C7195DE" w:rsidR="004E665E" w:rsidRPr="00D86D14" w:rsidRDefault="008F0043" w:rsidP="004C3DB7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SARLU CAP RENOV 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F2FB608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4673E86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7D690EB" w14:textId="3A6EFAC3" w:rsidR="004E665E" w:rsidRPr="00D86D14" w:rsidRDefault="008F0043" w:rsidP="006E2BBD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AXA France </w:t>
            </w:r>
          </w:p>
        </w:tc>
      </w:tr>
      <w:tr w:rsidR="004E665E" w:rsidRPr="00D86D14" w14:paraId="425B497B" w14:textId="77777777" w:rsidTr="008A5DEE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BBBBE9A" w14:textId="77777777" w:rsidR="004E665E" w:rsidRPr="00D86D14" w:rsidRDefault="004E665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C8BFAD3" w14:textId="77777777" w:rsidR="004C3DB7" w:rsidRPr="00D86D14" w:rsidRDefault="004C3DB7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1226B89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0843C6A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C0E7996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E665E" w:rsidRPr="00D86D14" w14:paraId="1DA4C1DC" w14:textId="77777777" w:rsidTr="008A5DEE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31ED34B" w14:textId="77777777" w:rsidR="004E665E" w:rsidRPr="00D86D14" w:rsidRDefault="004E665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09CB566" w14:textId="77777777" w:rsidR="004E665E" w:rsidRPr="00D86D14" w:rsidRDefault="004E665E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6E7B2AA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1BE0ED4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34BCA82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E665E" w:rsidRPr="00D86D14" w14:paraId="4927CF26" w14:textId="77777777" w:rsidTr="008A5DEE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4ADC639" w14:textId="77777777" w:rsidR="004E665E" w:rsidRPr="00D86D14" w:rsidRDefault="004E665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99A667B" w14:textId="77777777" w:rsidR="004E665E" w:rsidRPr="00D86D14" w:rsidRDefault="004E665E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35A3422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68EBFB6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D5D8E45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1742B5BB" w14:textId="77777777" w:rsidR="005C46E9" w:rsidRDefault="005C46E9" w:rsidP="005C46E9"/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406"/>
        <w:gridCol w:w="1560"/>
        <w:gridCol w:w="2695"/>
        <w:gridCol w:w="1988"/>
      </w:tblGrid>
      <w:tr w:rsidR="0041417D" w:rsidRPr="00D86D14" w14:paraId="44F194D8" w14:textId="77777777" w:rsidTr="00BA61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75428100" w14:textId="77777777" w:rsidR="0041417D" w:rsidRPr="008A5DEE" w:rsidRDefault="0041417D" w:rsidP="006E2BBD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 w:rsidRPr="008A5DEE">
              <w:rPr>
                <w:rStyle w:val="Titre6Car"/>
                <w:b w:val="0"/>
                <w:sz w:val="22"/>
                <w:szCs w:val="22"/>
              </w:rPr>
              <w:t xml:space="preserve">Autres INtervenants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135BD470" w14:textId="77777777" w:rsidR="0041417D" w:rsidRPr="00D86D14" w:rsidRDefault="0041417D" w:rsidP="006E2BBD">
            <w:pPr>
              <w:tabs>
                <w:tab w:val="right" w:pos="9195"/>
              </w:tabs>
              <w:spacing w:before="0" w:after="0"/>
              <w:jc w:val="right"/>
              <w:rPr>
                <w:sz w:val="22"/>
                <w:szCs w:val="22"/>
              </w:rPr>
            </w:pPr>
          </w:p>
        </w:tc>
      </w:tr>
      <w:tr w:rsidR="0041417D" w:rsidRPr="00DD50D2" w14:paraId="43B71FD5" w14:textId="77777777" w:rsidTr="00ED4DE0">
        <w:trPr>
          <w:trHeight w:val="198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02E7F93D" w14:textId="77777777" w:rsidR="0041417D" w:rsidRPr="00DD50D2" w:rsidRDefault="0041417D" w:rsidP="006E2BBD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185159AD" w14:textId="77777777" w:rsidR="0041417D" w:rsidRPr="00DD50D2" w:rsidRDefault="0041417D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Qualité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03EA0464" w14:textId="77777777" w:rsidR="0041417D" w:rsidRPr="00DD50D2" w:rsidRDefault="0041417D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41417D" w:rsidRPr="00D86D14" w14:paraId="69B3D552" w14:textId="77777777" w:rsidTr="008A5DEE">
        <w:trPr>
          <w:trHeight w:val="20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34D0E5C" w14:textId="77777777" w:rsidR="0041417D" w:rsidRPr="00DF1853" w:rsidRDefault="0041417D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E2CD36A" w14:textId="77777777" w:rsidR="0041417D" w:rsidRPr="00DF1853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8B743E1" w14:textId="77777777" w:rsidR="0041417D" w:rsidRPr="00DF1853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1417D" w:rsidRPr="00D86D14" w14:paraId="63D085B1" w14:textId="77777777" w:rsidTr="008A5DEE">
        <w:trPr>
          <w:trHeight w:val="20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30B88AD" w14:textId="77777777" w:rsidR="0041417D" w:rsidRPr="00DF1853" w:rsidRDefault="0041417D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C871F2D" w14:textId="77777777" w:rsidR="0041417D" w:rsidRPr="00DF1853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6C3E261" w14:textId="77777777" w:rsidR="0041417D" w:rsidRPr="00DF1853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1417D" w:rsidRPr="00D86D14" w14:paraId="069E3777" w14:textId="77777777" w:rsidTr="008A5DEE">
        <w:trPr>
          <w:trHeight w:val="20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1A5CB10" w14:textId="77777777" w:rsidR="0041417D" w:rsidRPr="00D86D14" w:rsidRDefault="0041417D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06C1700" w14:textId="77777777" w:rsidR="0041417D" w:rsidRPr="00D86D14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DBB544F" w14:textId="77777777" w:rsidR="0041417D" w:rsidRPr="00D86D14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7EC27EC2" w14:textId="77777777" w:rsidR="0041417D" w:rsidRDefault="0041417D" w:rsidP="005C46E9"/>
    <w:p w14:paraId="0685D0F7" w14:textId="77777777" w:rsidR="005C46E9" w:rsidRDefault="005C46E9" w:rsidP="005C46E9"/>
    <w:p w14:paraId="56AE4A34" w14:textId="77777777" w:rsidR="005C46E9" w:rsidRPr="00935FB0" w:rsidRDefault="005C46E9" w:rsidP="00BD7427">
      <w:pPr>
        <w:pStyle w:val="Titre1"/>
      </w:pPr>
      <w:r>
        <w:t>CONTEXTE</w:t>
      </w:r>
    </w:p>
    <w:p w14:paraId="776188C0" w14:textId="77777777" w:rsidR="005C46E9" w:rsidRDefault="005C46E9" w:rsidP="005C46E9"/>
    <w:p w14:paraId="73C8221C" w14:textId="77777777" w:rsidR="003855DB" w:rsidRDefault="003855DB" w:rsidP="005C46E9"/>
    <w:p w14:paraId="5FD18FD2" w14:textId="77777777" w:rsidR="008A5DEE" w:rsidRDefault="008A5DEE" w:rsidP="005C46E9"/>
    <w:p w14:paraId="05874AAD" w14:textId="77777777" w:rsidR="008A5DEE" w:rsidRDefault="008A5DEE" w:rsidP="005C46E9"/>
    <w:p w14:paraId="32488B17" w14:textId="77777777" w:rsidR="008A5DEE" w:rsidRDefault="008A5DEE" w:rsidP="005C46E9"/>
    <w:p w14:paraId="240CCCB2" w14:textId="77777777" w:rsidR="005C46E9" w:rsidRDefault="005C46E9" w:rsidP="005C46E9"/>
    <w:p w14:paraId="1A158C41" w14:textId="77777777" w:rsidR="005C46E9" w:rsidRPr="00935FB0" w:rsidRDefault="005C46E9" w:rsidP="00BD7427">
      <w:pPr>
        <w:pStyle w:val="Titre1"/>
      </w:pPr>
      <w:r>
        <w:t>Evolution de la procédure / Etat des opérations d’expertise</w:t>
      </w:r>
    </w:p>
    <w:p w14:paraId="47B246F2" w14:textId="77777777" w:rsidR="005C46E9" w:rsidRDefault="005C46E9" w:rsidP="005C46E9"/>
    <w:p w14:paraId="1D5887A2" w14:textId="77777777" w:rsidR="005C46E9" w:rsidRDefault="005C46E9" w:rsidP="005C46E9"/>
    <w:p w14:paraId="685823E5" w14:textId="77777777" w:rsidR="003855DB" w:rsidRDefault="003855DB" w:rsidP="005C46E9"/>
    <w:p w14:paraId="1866046D" w14:textId="77777777" w:rsidR="003855DB" w:rsidRDefault="003855DB" w:rsidP="005C46E9"/>
    <w:p w14:paraId="1CC48338" w14:textId="77777777" w:rsidR="00ED4DE0" w:rsidRDefault="00ED4DE0" w:rsidP="005C46E9"/>
    <w:p w14:paraId="39EAC8F8" w14:textId="77777777" w:rsidR="005C46E9" w:rsidRDefault="005C46E9" w:rsidP="00BD7427">
      <w:pPr>
        <w:pStyle w:val="Titre1"/>
      </w:pPr>
      <w:r>
        <w:lastRenderedPageBreak/>
        <w:t>OPERATIONS D’EXPERTISE</w:t>
      </w:r>
    </w:p>
    <w:p w14:paraId="7F2CB2D3" w14:textId="77777777" w:rsidR="003855DB" w:rsidRDefault="003855DB" w:rsidP="005C46E9">
      <w:pPr>
        <w:rPr>
          <w:lang w:eastAsia="ja-JP"/>
        </w:rPr>
      </w:pPr>
    </w:p>
    <w:p w14:paraId="70D53598" w14:textId="77777777" w:rsidR="008D4A98" w:rsidRPr="00935FB0" w:rsidRDefault="008D4A98" w:rsidP="008D4A98">
      <w:pPr>
        <w:pStyle w:val="Titre2"/>
      </w:pPr>
      <w:r>
        <w:t>REUNION</w:t>
      </w:r>
    </w:p>
    <w:p w14:paraId="3E760C9E" w14:textId="77777777" w:rsidR="008D4A98" w:rsidRPr="00935FB0" w:rsidRDefault="008D4A98" w:rsidP="005C46E9">
      <w:pPr>
        <w:rPr>
          <w:lang w:eastAsia="ja-JP"/>
        </w:rPr>
      </w:pPr>
    </w:p>
    <w:tbl>
      <w:tblPr>
        <w:tblStyle w:val="TableaudeCV"/>
        <w:tblW w:w="9639" w:type="dxa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  <w:tblCaption w:val="Texte de C.V."/>
        <w:tblDescription w:val="C.V."/>
      </w:tblPr>
      <w:tblGrid>
        <w:gridCol w:w="2127"/>
        <w:gridCol w:w="7512"/>
      </w:tblGrid>
      <w:tr w:rsidR="005C46E9" w:rsidRPr="00D44098" w14:paraId="6D0BBAF4" w14:textId="77777777" w:rsidTr="00B87E90">
        <w:trPr>
          <w:cantSplit/>
          <w:jc w:val="center"/>
        </w:trPr>
        <w:tc>
          <w:tcPr>
            <w:tcW w:w="2127" w:type="dxa"/>
            <w:tcBorders>
              <w:top w:val="nil"/>
              <w:bottom w:val="single" w:sz="6" w:space="0" w:color="3186B5"/>
            </w:tcBorders>
            <w:vAlign w:val="center"/>
          </w:tcPr>
          <w:p w14:paraId="51CEE1BD" w14:textId="77777777" w:rsidR="005C46E9" w:rsidRPr="00D44098" w:rsidRDefault="005C46E9" w:rsidP="00E36CAC">
            <w:pPr>
              <w:pStyle w:val="Titre5"/>
              <w:outlineLvl w:val="4"/>
              <w:rPr>
                <w:sz w:val="22"/>
                <w:szCs w:val="22"/>
              </w:rPr>
            </w:pPr>
            <w:r w:rsidRPr="00D44098">
              <w:rPr>
                <w:sz w:val="22"/>
                <w:szCs w:val="22"/>
              </w:rPr>
              <w:t>DATE DE LA REUNION</w:t>
            </w:r>
          </w:p>
        </w:tc>
        <w:tc>
          <w:tcPr>
            <w:tcW w:w="7512" w:type="dxa"/>
            <w:tcBorders>
              <w:top w:val="nil"/>
              <w:bottom w:val="single" w:sz="6" w:space="0" w:color="3186B5"/>
            </w:tcBorders>
            <w:vAlign w:val="center"/>
          </w:tcPr>
          <w:p w14:paraId="08B6EF6C" w14:textId="77777777" w:rsidR="005C46E9" w:rsidRPr="00D44098" w:rsidRDefault="005C46E9" w:rsidP="00870736">
            <w:pPr>
              <w:spacing w:before="0" w:line="240" w:lineRule="auto"/>
              <w:ind w:left="142"/>
              <w:jc w:val="left"/>
              <w:rPr>
                <w:color w:val="auto"/>
                <w:sz w:val="22"/>
                <w:szCs w:val="22"/>
              </w:rPr>
            </w:pPr>
          </w:p>
        </w:tc>
      </w:tr>
      <w:tr w:rsidR="00870736" w:rsidRPr="00D44098" w14:paraId="513DE66C" w14:textId="77777777" w:rsidTr="00DE5CF9">
        <w:trPr>
          <w:cantSplit/>
          <w:jc w:val="center"/>
        </w:trPr>
        <w:tc>
          <w:tcPr>
            <w:tcW w:w="2127" w:type="dxa"/>
            <w:tcBorders>
              <w:top w:val="nil"/>
              <w:bottom w:val="single" w:sz="6" w:space="0" w:color="3186B5"/>
            </w:tcBorders>
            <w:vAlign w:val="center"/>
          </w:tcPr>
          <w:p w14:paraId="76100FBC" w14:textId="77777777" w:rsidR="00870736" w:rsidRPr="00D44098" w:rsidRDefault="00870736" w:rsidP="00E36CAC">
            <w:pPr>
              <w:pStyle w:val="Titre5"/>
              <w:outlineLvl w:val="4"/>
              <w:rPr>
                <w:sz w:val="22"/>
                <w:szCs w:val="22"/>
              </w:rPr>
            </w:pPr>
            <w:r w:rsidRPr="00D44098">
              <w:rPr>
                <w:sz w:val="22"/>
                <w:szCs w:val="22"/>
              </w:rPr>
              <w:t>Objet</w:t>
            </w:r>
          </w:p>
        </w:tc>
        <w:tc>
          <w:tcPr>
            <w:tcW w:w="7512" w:type="dxa"/>
            <w:tcBorders>
              <w:top w:val="nil"/>
              <w:bottom w:val="single" w:sz="6" w:space="0" w:color="3186B5"/>
            </w:tcBorders>
            <w:vAlign w:val="center"/>
          </w:tcPr>
          <w:p w14:paraId="61388B1E" w14:textId="77777777" w:rsidR="00870736" w:rsidRPr="00D44098" w:rsidRDefault="00870736" w:rsidP="00870736">
            <w:pPr>
              <w:ind w:left="142"/>
              <w:jc w:val="left"/>
              <w:rPr>
                <w:color w:val="auto"/>
                <w:sz w:val="22"/>
                <w:szCs w:val="22"/>
              </w:rPr>
            </w:pPr>
          </w:p>
        </w:tc>
      </w:tr>
      <w:tr w:rsidR="005C46E9" w:rsidRPr="00D44098" w14:paraId="70228208" w14:textId="77777777" w:rsidTr="00DE5CF9">
        <w:trPr>
          <w:cantSplit/>
          <w:jc w:val="center"/>
        </w:trPr>
        <w:tc>
          <w:tcPr>
            <w:tcW w:w="2127" w:type="dxa"/>
            <w:tcBorders>
              <w:top w:val="single" w:sz="6" w:space="0" w:color="3186B5"/>
              <w:bottom w:val="nil"/>
            </w:tcBorders>
            <w:vAlign w:val="center"/>
          </w:tcPr>
          <w:p w14:paraId="4EBDA5FC" w14:textId="77777777" w:rsidR="005C46E9" w:rsidRPr="00D44098" w:rsidRDefault="00943D4B" w:rsidP="00E36CAC">
            <w:pPr>
              <w:pStyle w:val="Titre5"/>
              <w:outlineLvl w:val="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pERSONNES PReSENTES</w:t>
            </w:r>
          </w:p>
        </w:tc>
        <w:tc>
          <w:tcPr>
            <w:tcW w:w="7512" w:type="dxa"/>
            <w:tcBorders>
              <w:top w:val="single" w:sz="6" w:space="0" w:color="3186B5"/>
              <w:bottom w:val="nil"/>
            </w:tcBorders>
            <w:vAlign w:val="center"/>
          </w:tcPr>
          <w:p w14:paraId="5C958BD6" w14:textId="77777777" w:rsidR="00B87E90" w:rsidRPr="00D44098" w:rsidRDefault="00B87E90" w:rsidP="00870736">
            <w:pPr>
              <w:spacing w:before="0" w:line="240" w:lineRule="auto"/>
              <w:ind w:left="142"/>
              <w:jc w:val="left"/>
              <w:rPr>
                <w:color w:val="auto"/>
                <w:sz w:val="22"/>
                <w:szCs w:val="22"/>
                <w:lang w:val="it-IT"/>
              </w:rPr>
            </w:pPr>
          </w:p>
        </w:tc>
      </w:tr>
    </w:tbl>
    <w:p w14:paraId="76E35F52" w14:textId="77777777" w:rsidR="005C46E9" w:rsidRDefault="005C46E9" w:rsidP="005C46E9">
      <w:pPr>
        <w:rPr>
          <w:lang w:val="it-IT"/>
        </w:rPr>
      </w:pPr>
    </w:p>
    <w:p w14:paraId="0BCCB4B8" w14:textId="77777777" w:rsidR="00870736" w:rsidRPr="003855DB" w:rsidRDefault="00870736" w:rsidP="005C46E9">
      <w:pPr>
        <w:rPr>
          <w:lang w:val="it-IT"/>
        </w:rPr>
      </w:pPr>
    </w:p>
    <w:p w14:paraId="473DA7EC" w14:textId="77777777" w:rsidR="005C46E9" w:rsidRPr="00935FB0" w:rsidRDefault="005C46E9" w:rsidP="005C46E9">
      <w:pPr>
        <w:pStyle w:val="Titre2"/>
      </w:pPr>
      <w:r>
        <w:t>DEROULEMENT DE LA REUNION</w:t>
      </w:r>
    </w:p>
    <w:p w14:paraId="235FE19A" w14:textId="77777777" w:rsidR="005C46E9" w:rsidRDefault="005C46E9" w:rsidP="005C46E9">
      <w:pPr>
        <w:rPr>
          <w:lang w:eastAsia="ja-JP"/>
        </w:rPr>
      </w:pPr>
    </w:p>
    <w:p w14:paraId="305E94C2" w14:textId="77777777" w:rsidR="005C46E9" w:rsidRDefault="005C46E9" w:rsidP="005C46E9">
      <w:pPr>
        <w:rPr>
          <w:lang w:eastAsia="ja-JP"/>
        </w:rPr>
      </w:pPr>
    </w:p>
    <w:p w14:paraId="377D98B7" w14:textId="77777777" w:rsidR="00ED4DE0" w:rsidRDefault="00ED4DE0" w:rsidP="005C46E9">
      <w:pPr>
        <w:rPr>
          <w:lang w:eastAsia="ja-JP"/>
        </w:rPr>
      </w:pPr>
    </w:p>
    <w:p w14:paraId="68586DD5" w14:textId="77777777" w:rsidR="00ED4DE0" w:rsidRDefault="00ED4DE0" w:rsidP="005C46E9">
      <w:pPr>
        <w:rPr>
          <w:lang w:eastAsia="ja-JP"/>
        </w:rPr>
      </w:pPr>
    </w:p>
    <w:p w14:paraId="237A7DEA" w14:textId="77777777" w:rsidR="005C46E9" w:rsidRDefault="005C46E9" w:rsidP="005C46E9">
      <w:pPr>
        <w:rPr>
          <w:lang w:eastAsia="ja-JP"/>
        </w:rPr>
      </w:pPr>
    </w:p>
    <w:p w14:paraId="2D3D4550" w14:textId="77777777" w:rsidR="005C46E9" w:rsidRDefault="005C46E9" w:rsidP="005C46E9">
      <w:pPr>
        <w:rPr>
          <w:lang w:eastAsia="ja-JP"/>
        </w:rPr>
      </w:pPr>
    </w:p>
    <w:p w14:paraId="2298D698" w14:textId="77777777" w:rsidR="005C46E9" w:rsidRPr="00935FB0" w:rsidRDefault="005C46E9" w:rsidP="005C46E9">
      <w:pPr>
        <w:pStyle w:val="Titre2"/>
      </w:pPr>
      <w:r>
        <w:t>ANALYSE</w:t>
      </w:r>
    </w:p>
    <w:p w14:paraId="5C6D5876" w14:textId="77777777" w:rsidR="005C46E9" w:rsidRDefault="005C46E9" w:rsidP="005C46E9">
      <w:pPr>
        <w:rPr>
          <w:lang w:eastAsia="ja-JP"/>
        </w:rPr>
      </w:pPr>
    </w:p>
    <w:p w14:paraId="69E79F80" w14:textId="77777777" w:rsidR="005D1B26" w:rsidRPr="00935FB0" w:rsidRDefault="005D1B26" w:rsidP="005D1B26">
      <w:pPr>
        <w:pStyle w:val="Titre3"/>
      </w:pPr>
      <w:r>
        <w:t>Dommages</w:t>
      </w:r>
    </w:p>
    <w:p w14:paraId="75DEDC45" w14:textId="77777777" w:rsidR="005D1B26" w:rsidRDefault="005D1B26" w:rsidP="005D1B26">
      <w:pPr>
        <w:rPr>
          <w:lang w:eastAsia="ja-JP"/>
        </w:rPr>
      </w:pPr>
    </w:p>
    <w:p w14:paraId="01B53D0E" w14:textId="77777777" w:rsidR="005D1B26" w:rsidRDefault="005D1B26" w:rsidP="005D1B26">
      <w:pPr>
        <w:rPr>
          <w:lang w:eastAsia="ja-JP"/>
        </w:rPr>
      </w:pPr>
    </w:p>
    <w:p w14:paraId="20F3EA79" w14:textId="77777777" w:rsidR="005D1B26" w:rsidRPr="00935FB0" w:rsidRDefault="005D1B26" w:rsidP="005D1B26">
      <w:pPr>
        <w:pStyle w:val="Titre3"/>
      </w:pPr>
      <w:r>
        <w:t>Causes / origines</w:t>
      </w:r>
      <w:r w:rsidR="00AC1568">
        <w:t xml:space="preserve"> techniques</w:t>
      </w:r>
    </w:p>
    <w:p w14:paraId="4876FA20" w14:textId="77777777" w:rsidR="005D1B26" w:rsidRDefault="005D1B26" w:rsidP="005D1B26">
      <w:pPr>
        <w:rPr>
          <w:lang w:eastAsia="ja-JP"/>
        </w:rPr>
      </w:pPr>
    </w:p>
    <w:p w14:paraId="17668A20" w14:textId="77777777" w:rsidR="005D1B26" w:rsidRDefault="005D1B26" w:rsidP="005D1B26">
      <w:pPr>
        <w:rPr>
          <w:lang w:eastAsia="ja-JP"/>
        </w:rPr>
      </w:pPr>
    </w:p>
    <w:p w14:paraId="53CDA1B3" w14:textId="77777777" w:rsidR="005D1B26" w:rsidRPr="00935FB0" w:rsidRDefault="005D1B26" w:rsidP="005D1B26">
      <w:pPr>
        <w:pStyle w:val="Titre3"/>
      </w:pPr>
      <w:r>
        <w:t>Enjeux financiers</w:t>
      </w:r>
      <w:r w:rsidR="00AC1568">
        <w:t xml:space="preserve"> potentiels</w:t>
      </w:r>
    </w:p>
    <w:p w14:paraId="12C13316" w14:textId="77777777" w:rsidR="005D1B26" w:rsidRDefault="005D1B26" w:rsidP="005D1B26">
      <w:pPr>
        <w:rPr>
          <w:lang w:eastAsia="ja-JP"/>
        </w:rPr>
      </w:pPr>
    </w:p>
    <w:p w14:paraId="18D18B6A" w14:textId="77777777" w:rsidR="005D1B26" w:rsidRDefault="005D1B26" w:rsidP="005D1B26">
      <w:pPr>
        <w:rPr>
          <w:lang w:eastAsia="ja-JP"/>
        </w:rPr>
      </w:pPr>
    </w:p>
    <w:p w14:paraId="39DE32BB" w14:textId="77777777" w:rsidR="005D1B26" w:rsidRPr="00935FB0" w:rsidRDefault="00AC1568" w:rsidP="005D1B26">
      <w:pPr>
        <w:pStyle w:val="Titre3"/>
      </w:pPr>
      <w:r>
        <w:t>Avis sur les r</w:t>
      </w:r>
      <w:r w:rsidR="005D1B26">
        <w:t>esponsabilité</w:t>
      </w:r>
      <w:r>
        <w:t>s</w:t>
      </w:r>
    </w:p>
    <w:p w14:paraId="1C4D05E1" w14:textId="77777777" w:rsidR="005D1B26" w:rsidRDefault="005D1B26" w:rsidP="005D1B26">
      <w:pPr>
        <w:rPr>
          <w:lang w:eastAsia="ja-JP"/>
        </w:rPr>
      </w:pPr>
    </w:p>
    <w:p w14:paraId="51E74953" w14:textId="77777777" w:rsidR="005D1B26" w:rsidRDefault="005D1B26" w:rsidP="005D1B26">
      <w:pPr>
        <w:rPr>
          <w:lang w:eastAsia="ja-JP"/>
        </w:rPr>
      </w:pPr>
    </w:p>
    <w:p w14:paraId="30F4E506" w14:textId="77777777" w:rsidR="005D1B26" w:rsidRDefault="005D1B26" w:rsidP="005D1B26">
      <w:pPr>
        <w:rPr>
          <w:lang w:eastAsia="ja-JP"/>
        </w:rPr>
      </w:pPr>
    </w:p>
    <w:p w14:paraId="3E02D1ED" w14:textId="77777777" w:rsidR="005D1B26" w:rsidRDefault="005D1B26" w:rsidP="005D1B26">
      <w:pPr>
        <w:rPr>
          <w:lang w:eastAsia="ja-JP"/>
        </w:rPr>
      </w:pPr>
    </w:p>
    <w:p w14:paraId="0D3C3429" w14:textId="77777777" w:rsidR="005D1B26" w:rsidRDefault="005D1B26" w:rsidP="005D1B26">
      <w:pPr>
        <w:rPr>
          <w:lang w:eastAsia="ja-JP"/>
        </w:rPr>
      </w:pPr>
    </w:p>
    <w:p w14:paraId="59A9D22C" w14:textId="77777777" w:rsidR="005C46E9" w:rsidRPr="00935FB0" w:rsidRDefault="005C46E9" w:rsidP="00BD7427">
      <w:pPr>
        <w:pStyle w:val="Titre1"/>
      </w:pPr>
      <w:r>
        <w:t>SUITES A ENVISAGER</w:t>
      </w:r>
    </w:p>
    <w:p w14:paraId="62F0D48C" w14:textId="77777777" w:rsidR="005C46E9" w:rsidRDefault="005C46E9" w:rsidP="005C46E9">
      <w:pPr>
        <w:rPr>
          <w:lang w:eastAsia="ja-JP"/>
        </w:rPr>
      </w:pPr>
    </w:p>
    <w:p w14:paraId="4C16F4A5" w14:textId="43E5956A" w:rsidR="00DF1853" w:rsidRDefault="00943D4B" w:rsidP="00943D4B">
      <w:pPr>
        <w:ind w:left="6096"/>
        <w:jc w:val="center"/>
        <w:rPr>
          <w:lang w:eastAsia="ja-JP"/>
        </w:rPr>
      </w:pPr>
      <w:proofErr w:type="gramStart"/>
      <w:r>
        <w:rPr>
          <w:lang w:eastAsia="ja-JP"/>
        </w:rPr>
        <w:t>l</w:t>
      </w:r>
      <w:r w:rsidR="00DF1853">
        <w:rPr>
          <w:lang w:eastAsia="ja-JP"/>
        </w:rPr>
        <w:t>e</w:t>
      </w:r>
      <w:proofErr w:type="gramEnd"/>
      <w:r w:rsidR="00DF1853">
        <w:rPr>
          <w:lang w:eastAsia="ja-JP"/>
        </w:rPr>
        <w:t xml:space="preserve"> </w:t>
      </w:r>
      <w:r w:rsidR="00DF1853">
        <w:rPr>
          <w:lang w:eastAsia="ja-JP"/>
        </w:rPr>
        <w:fldChar w:fldCharType="begin"/>
      </w:r>
      <w:r w:rsidR="00DF1853">
        <w:rPr>
          <w:lang w:eastAsia="ja-JP"/>
        </w:rPr>
        <w:instrText xml:space="preserve"> TIME \@ "d MMMM yyyy" </w:instrText>
      </w:r>
      <w:r w:rsidR="00DF1853">
        <w:rPr>
          <w:lang w:eastAsia="ja-JP"/>
        </w:rPr>
        <w:fldChar w:fldCharType="separate"/>
      </w:r>
      <w:r w:rsidR="00AB276E">
        <w:rPr>
          <w:noProof/>
          <w:lang w:eastAsia="ja-JP"/>
        </w:rPr>
        <w:t>30 mars 2024</w:t>
      </w:r>
      <w:r w:rsidR="00DF1853">
        <w:rPr>
          <w:lang w:eastAsia="ja-JP"/>
        </w:rPr>
        <w:fldChar w:fldCharType="end"/>
      </w:r>
    </w:p>
    <w:p w14:paraId="27B44C76" w14:textId="77777777" w:rsidR="00DF1853" w:rsidRDefault="00DF1853" w:rsidP="00DF1853">
      <w:pPr>
        <w:ind w:left="6096"/>
        <w:rPr>
          <w:lang w:eastAsia="ja-JP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1D5E797" wp14:editId="56225968">
                <wp:simplePos x="0" y="0"/>
                <wp:positionH relativeFrom="column">
                  <wp:posOffset>3755666</wp:posOffset>
                </wp:positionH>
                <wp:positionV relativeFrom="paragraph">
                  <wp:posOffset>47514</wp:posOffset>
                </wp:positionV>
                <wp:extent cx="2321781" cy="747422"/>
                <wp:effectExtent l="0" t="0" r="2540" b="0"/>
                <wp:wrapNone/>
                <wp:docPr id="1846848918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1781" cy="7474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A061988" w14:textId="5B4A264A" w:rsidR="00DF1853" w:rsidRDefault="00DF1853" w:rsidP="00DF1853">
                            <w:pPr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"c:/avensys/ace/expert/</w:instrText>
                            </w:r>
                            <w:sdt>
                              <w:sdtPr>
                                <w:alias w:val="A26-ExpertCode"/>
                                <w:tag w:val="A26LIExpertCode"/>
                                <w:id w:val="-700166510"/>
                                <w15:color w:val="0000FF"/>
                              </w:sdtPr>
                              <w:sdtEndPr/>
                              <w:sdtContent>
                                <w:r w:rsidR="008F0043">
                                  <w:instrText>FBI</w:instrText>
                                </w:r>
                              </w:sdtContent>
                            </w:sdt>
                            <w:r>
                              <w:instrText xml:space="preserve">.jpg" \d </w:instrText>
                            </w:r>
                            <w:r>
                              <w:fldChar w:fldCharType="separate"/>
                            </w:r>
                            <w:r w:rsidR="00AB276E">
                              <w:fldChar w:fldCharType="begin"/>
                            </w:r>
                            <w:r w:rsidR="00AB276E">
                              <w:instrText xml:space="preserve"> </w:instrText>
                            </w:r>
                            <w:r w:rsidR="00AB276E">
                              <w:instrText>INCLUDEPICTURE  \d "c://avensys/ace/expert/FBI.jpg" \* MERGEFORMATINET</w:instrText>
                            </w:r>
                            <w:r w:rsidR="00AB276E">
                              <w:instrText xml:space="preserve"> </w:instrText>
                            </w:r>
                            <w:r w:rsidR="00AB276E">
                              <w:fldChar w:fldCharType="separate"/>
                            </w:r>
                            <w:r w:rsidR="00AB276E">
                              <w:pict w14:anchorId="7E9BA1E2">
                                <v:shape id="_x0000_i1027" type="#_x0000_t75" style="width:42.75pt;height:51pt">
                                  <v:imagedata r:id="rId13"/>
                                </v:shape>
                              </w:pict>
                            </w:r>
                            <w:r w:rsidR="00AB276E">
                              <w:fldChar w:fldCharType="end"/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D5E797" id="_x0000_s1027" type="#_x0000_t202" style="position:absolute;left:0;text-align:left;margin-left:295.7pt;margin-top:3.75pt;width:182.8pt;height:58.8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" fillcolor="white [3201]" stroked="f" strokeweight=".5pt">
                <v:textbox>
                  <w:txbxContent>
                    <w:p w14:paraId="4A061988" w14:textId="5B4A264A" w:rsidR="00DF1853" w:rsidRDefault="00DF1853" w:rsidP="00DF1853"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INCLUDEPICTURE "c:/avensys/ace/expert/</w:instrText>
                      </w:r>
                      <w:sdt>
                        <w:sdtPr>
                          <w:alias w:val="A26-ExpertCode"/>
                          <w:tag w:val="A26LIExpertCode"/>
                          <w:id w:val="-700166510"/>
                          <w15:color w:val="0000FF"/>
                        </w:sdtPr>
                        <w:sdtEndPr/>
                        <w:sdtContent>
                          <w:r w:rsidR="008F0043">
                            <w:instrText>FBI</w:instrText>
                          </w:r>
                        </w:sdtContent>
                      </w:sdt>
                      <w:r>
                        <w:instrText xml:space="preserve">.jpg" \d </w:instrText>
                      </w:r>
                      <w:r>
                        <w:fldChar w:fldCharType="separate"/>
                      </w:r>
                      <w:r w:rsidR="00AB276E">
                        <w:fldChar w:fldCharType="begin"/>
                      </w:r>
                      <w:r w:rsidR="00AB276E">
                        <w:instrText xml:space="preserve"> </w:instrText>
                      </w:r>
                      <w:r w:rsidR="00AB276E">
                        <w:instrText>INCLUDEPICTURE  \d "c://avensys/ace/expert/FBI.jpg" \* MERGEFORMATINET</w:instrText>
                      </w:r>
                      <w:r w:rsidR="00AB276E">
                        <w:instrText xml:space="preserve"> </w:instrText>
                      </w:r>
                      <w:r w:rsidR="00AB276E">
                        <w:fldChar w:fldCharType="separate"/>
                      </w:r>
                      <w:r w:rsidR="00AB276E">
                        <w:pict w14:anchorId="7E9BA1E2">
                          <v:shape id="_x0000_i1027" type="#_x0000_t75" style="width:42.75pt;height:51pt">
                            <v:imagedata r:id="rId14"/>
                          </v:shape>
                        </w:pict>
                      </w:r>
                      <w:r w:rsidR="00AB276E">
                        <w:fldChar w:fldCharType="end"/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4AE621A2" w14:textId="77777777" w:rsidR="00DF1853" w:rsidRDefault="00DF1853" w:rsidP="00DF1853">
      <w:pPr>
        <w:ind w:left="6096"/>
        <w:rPr>
          <w:lang w:eastAsia="ja-JP"/>
        </w:rPr>
      </w:pPr>
    </w:p>
    <w:p w14:paraId="79A52ABA" w14:textId="77777777" w:rsidR="00DF1853" w:rsidRDefault="00DF1853" w:rsidP="00DF1853">
      <w:pPr>
        <w:ind w:left="6096"/>
        <w:rPr>
          <w:lang w:eastAsia="ja-JP"/>
        </w:rPr>
      </w:pPr>
    </w:p>
    <w:p w14:paraId="50650A78" w14:textId="77777777" w:rsidR="00DF1853" w:rsidRDefault="00DF1853" w:rsidP="00DF1853">
      <w:pPr>
        <w:ind w:left="6096"/>
        <w:rPr>
          <w:lang w:eastAsia="ja-JP"/>
        </w:rPr>
      </w:pPr>
    </w:p>
    <w:sdt>
      <w:sdtPr>
        <w:rPr>
          <w:lang w:eastAsia="ja-JP"/>
        </w:rPr>
        <w:alias w:val="A26-NomExperts"/>
        <w:tag w:val="A26LINomExperts"/>
        <w:id w:val="1108476229"/>
        <w:placeholder>
          <w:docPart w:val="E233C4F274C540BFA470C9C02E6E51CA"/>
        </w:placeholder>
        <w15:color w:val="0000FF"/>
      </w:sdtPr>
      <w:sdtEndPr/>
      <w:sdtContent>
        <w:p w14:paraId="4F4F82D2" w14:textId="0B775B9F" w:rsidR="00DF1853" w:rsidRDefault="008F0043" w:rsidP="00870736">
          <w:pPr>
            <w:ind w:left="6804"/>
            <w:rPr>
              <w:lang w:eastAsia="ja-JP"/>
            </w:rPr>
          </w:pPr>
          <w:r>
            <w:rPr>
              <w:lang w:eastAsia="ja-JP"/>
            </w:rPr>
            <w:t>BILLON François</w:t>
          </w:r>
        </w:p>
      </w:sdtContent>
    </w:sdt>
    <w:sectPr w:rsidR="00DF1853" w:rsidSect="00A348D0">
      <w:footerReference w:type="default" r:id="rId15"/>
      <w:headerReference w:type="first" r:id="rId16"/>
      <w:pgSz w:w="11906" w:h="16838"/>
      <w:pgMar w:top="1701" w:right="1134" w:bottom="1418" w:left="1134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A82FD" w14:textId="77777777" w:rsidR="008F0043" w:rsidRDefault="008F0043" w:rsidP="00790D0C">
      <w:r>
        <w:separator/>
      </w:r>
    </w:p>
  </w:endnote>
  <w:endnote w:type="continuationSeparator" w:id="0">
    <w:p w14:paraId="71B76EC6" w14:textId="77777777" w:rsidR="008F0043" w:rsidRDefault="008F0043" w:rsidP="00790D0C">
      <w:r>
        <w:continuationSeparator/>
      </w:r>
    </w:p>
  </w:endnote>
  <w:endnote w:type="continuationNotice" w:id="1">
    <w:p w14:paraId="15D469FF" w14:textId="77777777" w:rsidR="008F0043" w:rsidRDefault="008F00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843293"/>
      <w:docPartObj>
        <w:docPartGallery w:val="Page Numbers (Bottom of Page)"/>
        <w:docPartUnique/>
      </w:docPartObj>
    </w:sdtPr>
    <w:sdtEndPr/>
    <w:sdtContent>
      <w:p w14:paraId="58A8B0EB" w14:textId="77777777" w:rsidR="00790D0C" w:rsidRDefault="00790D0C" w:rsidP="00790D0C">
        <w:pPr>
          <w:pStyle w:val="Pieddepage"/>
          <w:jc w:val="right"/>
        </w:pPr>
        <w:r w:rsidRPr="003D04A8">
          <w:rPr>
            <w:noProof/>
          </w:rPr>
          <w:drawing>
            <wp:anchor distT="0" distB="0" distL="114300" distR="114300" simplePos="0" relativeHeight="251658240" behindDoc="1" locked="0" layoutInCell="1" allowOverlap="1" wp14:anchorId="28FF1A71" wp14:editId="5DA629C4">
              <wp:simplePos x="0" y="0"/>
              <wp:positionH relativeFrom="leftMargin">
                <wp:align>right</wp:align>
              </wp:positionH>
              <wp:positionV relativeFrom="paragraph">
                <wp:posOffset>-116480</wp:posOffset>
              </wp:positionV>
              <wp:extent cx="457200" cy="454025"/>
              <wp:effectExtent l="0" t="0" r="0" b="3175"/>
              <wp:wrapTight wrapText="bothSides">
                <wp:wrapPolygon edited="0">
                  <wp:start x="0" y="0"/>
                  <wp:lineTo x="0" y="20845"/>
                  <wp:lineTo x="20700" y="20845"/>
                  <wp:lineTo x="20700" y="0"/>
                  <wp:lineTo x="0" y="0"/>
                </wp:wrapPolygon>
              </wp:wrapTight>
              <wp:docPr id="3" name="Imag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" name="Image 7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7200" cy="4540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3D04A8">
          <w:fldChar w:fldCharType="begin"/>
        </w:r>
        <w:r w:rsidRPr="003D04A8">
          <w:instrText>PAGE   \* MERGEFORMAT</w:instrText>
        </w:r>
        <w:r w:rsidRPr="003D04A8">
          <w:fldChar w:fldCharType="separate"/>
        </w:r>
        <w:r w:rsidRPr="003D04A8">
          <w:t>2</w:t>
        </w:r>
        <w:r w:rsidRPr="003D04A8">
          <w:fldChar w:fldCharType="end"/>
        </w:r>
      </w:p>
    </w:sdtContent>
  </w:sdt>
  <w:p w14:paraId="5A981F41" w14:textId="77777777" w:rsidR="00790D0C" w:rsidRDefault="00790D0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CC48B" w14:textId="77777777" w:rsidR="008F0043" w:rsidRDefault="008F0043" w:rsidP="00790D0C">
      <w:r>
        <w:separator/>
      </w:r>
    </w:p>
  </w:footnote>
  <w:footnote w:type="continuationSeparator" w:id="0">
    <w:p w14:paraId="711EE6E5" w14:textId="77777777" w:rsidR="008F0043" w:rsidRDefault="008F0043" w:rsidP="00790D0C">
      <w:r>
        <w:continuationSeparator/>
      </w:r>
    </w:p>
  </w:footnote>
  <w:footnote w:type="continuationNotice" w:id="1">
    <w:p w14:paraId="3BA26007" w14:textId="77777777" w:rsidR="008F0043" w:rsidRDefault="008F00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pPr w:leftFromText="141" w:rightFromText="141" w:vertAnchor="text" w:horzAnchor="margin" w:tblpX="-167" w:tblpY="1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807"/>
    </w:tblGrid>
    <w:tr w:rsidR="00A348D0" w:rsidRPr="00A348D0" w14:paraId="0E2312F8" w14:textId="77777777" w:rsidTr="002274BA">
      <w:trPr>
        <w:trHeight w:val="1269"/>
      </w:trPr>
      <w:tc>
        <w:tcPr>
          <w:tcW w:w="5807" w:type="dxa"/>
        </w:tcPr>
        <w:p w14:paraId="61A83C6D" w14:textId="6993E1AE" w:rsidR="00A348D0" w:rsidRPr="00A348D0" w:rsidRDefault="00A348D0" w:rsidP="00A348D0">
          <w:pPr>
            <w:tabs>
              <w:tab w:val="center" w:pos="4536"/>
            </w:tabs>
            <w:ind w:left="32"/>
            <w:jc w:val="right"/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</w:pPr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begin"/>
          </w:r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instrText xml:space="preserve"> INCLUDEPICTURE "https://fabex.a26.fr/dossier/images/FABEX/bureau/</w:instrText>
          </w:r>
          <w:sdt>
            <w:sdtPr>
              <w:rPr>
                <w:rFonts w:ascii="Arial Black" w:eastAsia="Times New Roman" w:hAnsi="Arial Black" w:cs="Times New Roman"/>
                <w:color w:val="1F3864" w:themeColor="accent1" w:themeShade="80"/>
                <w:sz w:val="16"/>
                <w:szCs w:val="16"/>
                <w:lang w:val="de-DE"/>
              </w:rPr>
              <w:alias w:val="A26-Logo"/>
              <w:tag w:val="A26LILogo"/>
              <w:id w:val="-96026880"/>
              <w:placeholder>
                <w:docPart w:val="EA974DE630D347DBAC5CE6572A4C90F7"/>
              </w:placeholder>
              <w15:color w:val="0000FF"/>
            </w:sdtPr>
            <w:sdtEndPr/>
            <w:sdtContent>
              <w:r w:rsidR="008F0043">
                <w:rPr>
                  <w:rFonts w:ascii="Arial Black" w:eastAsia="Times New Roman" w:hAnsi="Arial Black" w:cs="Times New Roman"/>
                  <w:color w:val="1F3864" w:themeColor="accent1" w:themeShade="80"/>
                  <w:sz w:val="16"/>
                  <w:szCs w:val="16"/>
                  <w:lang w:val="de-DE"/>
                </w:rPr>
                <w:instrText>FAB</w:instrText>
              </w:r>
            </w:sdtContent>
          </w:sdt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instrText xml:space="preserve">.JPG" \d </w:instrText>
          </w:r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separate"/>
          </w:r>
          <w:r w:rsidR="00AB276E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begin"/>
          </w:r>
          <w:r w:rsidR="00AB276E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instrText xml:space="preserve"> </w:instrText>
          </w:r>
          <w:r w:rsidR="00AB276E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instrText>INCLUDEPICTURE  \d "https://fabex.a26.fr/dossier/images/FABEX/bureau/FAB.JPG" \* MERGEFORMATINET</w:instrText>
          </w:r>
          <w:r w:rsidR="00AB276E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instrText xml:space="preserve"> </w:instrText>
          </w:r>
          <w:r w:rsidR="00AB276E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separate"/>
          </w:r>
          <w:r w:rsidR="00AB276E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pict w14:anchorId="39BEFA5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8" type="#_x0000_t75" style="width:279pt;height:65.25pt">
                <v:imagedata r:id="rId1"/>
              </v:shape>
            </w:pict>
          </w:r>
          <w:r w:rsidR="00AB276E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end"/>
          </w:r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end"/>
          </w:r>
        </w:p>
      </w:tc>
    </w:tr>
  </w:tbl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BureauNom"/>
      <w:tag w:val="A26LIBureauNom"/>
      <w:id w:val="-785959807"/>
      <w:placeholder>
        <w:docPart w:val="A7C3C7962AC64CE0B43413BDDDC9BC80"/>
      </w:placeholder>
      <w15:color w:val="0000FF"/>
    </w:sdtPr>
    <w:sdtEndPr/>
    <w:sdtContent>
      <w:p w14:paraId="729B60C0" w14:textId="05C00A13" w:rsidR="00B2713E" w:rsidRDefault="008F0043" w:rsidP="00A348D0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FABEX</w:t>
        </w:r>
      </w:p>
    </w:sdtContent>
  </w:sdt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Adr1Bureau"/>
      <w:tag w:val="A26LIAdr1Bureau"/>
      <w:id w:val="-2072950510"/>
      <w:placeholder>
        <w:docPart w:val="78200C5BDAED430A8123DF2B40E9A5F7"/>
      </w:placeholder>
      <w15:color w:val="0000FF"/>
    </w:sdtPr>
    <w:sdtEndPr/>
    <w:sdtContent>
      <w:p w14:paraId="4DDB897B" w14:textId="02313434" w:rsidR="00A348D0" w:rsidRDefault="008F0043" w:rsidP="00A348D0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257 rue Hélène BOUCHER</w:t>
        </w:r>
      </w:p>
    </w:sdtContent>
  </w:sdt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Adr3Bureau"/>
      <w:tag w:val="A26LIAdr3Bureau"/>
      <w:id w:val="1829403057"/>
      <w:placeholder>
        <w:docPart w:val="2A24F37C8B1E4B17BAFEFBC95942DAD9"/>
      </w:placeholder>
      <w15:color w:val="0000FF"/>
    </w:sdtPr>
    <w:sdtEndPr/>
    <w:sdtContent>
      <w:p w14:paraId="7A360487" w14:textId="55157883" w:rsidR="00A348D0" w:rsidRDefault="008F0043" w:rsidP="00A348D0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34130 MAUGUIO</w:t>
        </w:r>
      </w:p>
    </w:sdtContent>
  </w:sdt>
  <w:p w14:paraId="0558AEE0" w14:textId="77777777" w:rsidR="00A348D0" w:rsidRDefault="00A348D0" w:rsidP="00A348D0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</w:p>
  <w:p w14:paraId="3639765B" w14:textId="76C79E54" w:rsidR="00A348D0" w:rsidRDefault="00A348D0" w:rsidP="00A348D0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  <w: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Téléphone : </w:t>
    </w:r>
    <w:sdt>
      <w:sdtPr>
        <w:rPr>
          <w:rFonts w:ascii="Arial Black" w:hAnsi="Arial Black" w:cs="Times New Roman"/>
          <w:b/>
          <w:bCs/>
          <w:color w:val="1F3864" w:themeColor="accent1" w:themeShade="80"/>
          <w:sz w:val="16"/>
          <w:szCs w:val="16"/>
        </w:rPr>
        <w:alias w:val="A26-TelBureau"/>
        <w:tag w:val="A26LITelBureau"/>
        <w:id w:val="-665715649"/>
        <w:placeholder>
          <w:docPart w:val="ED7ED4FB551449EA974780677978CFF0"/>
        </w:placeholder>
        <w15:color w:val="0000FF"/>
      </w:sdtPr>
      <w:sdtEndPr/>
      <w:sdtContent>
        <w:r w:rsidR="008F0043"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04 65 84 25 15</w:t>
        </w:r>
      </w:sdtContent>
    </w:sdt>
  </w:p>
  <w:p w14:paraId="557E56A0" w14:textId="445B0DB1" w:rsidR="00A348D0" w:rsidRDefault="00A348D0" w:rsidP="00A348D0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  <w: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Mail : </w:t>
    </w:r>
    <w:sdt>
      <w:sdtPr>
        <w:rPr>
          <w:rFonts w:ascii="Arial Black" w:hAnsi="Arial Black" w:cs="Times New Roman"/>
          <w:b/>
          <w:bCs/>
          <w:color w:val="1F3864" w:themeColor="accent1" w:themeShade="80"/>
          <w:sz w:val="16"/>
          <w:szCs w:val="16"/>
        </w:rPr>
        <w:alias w:val="A26-CourrielBureau"/>
        <w:tag w:val="A26LICourrielBureau"/>
        <w:id w:val="-906068541"/>
        <w:placeholder>
          <w:docPart w:val="9964B1F2E8F94E188B980EE979DDFC63"/>
        </w:placeholder>
        <w15:color w:val="0000FF"/>
      </w:sdtPr>
      <w:sdtEndPr/>
      <w:sdtContent>
        <w:r w:rsidR="008F0043"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contact@expert-fabex.fr</w:t>
        </w:r>
      </w:sdtContent>
    </w:sdt>
  </w:p>
  <w:p w14:paraId="6ACE2299" w14:textId="77777777" w:rsidR="00A348D0" w:rsidRPr="009B3A5D" w:rsidRDefault="00A348D0" w:rsidP="00A348D0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22pt;height:220.5pt" o:bullet="t">
        <v:imagedata r:id="rId1" o:title="PIED"/>
      </v:shape>
    </w:pict>
  </w:numPicBullet>
  <w:abstractNum w:abstractNumId="0" w15:restartNumberingAfterBreak="0">
    <w:nsid w:val="0AC02917"/>
    <w:multiLevelType w:val="hybridMultilevel"/>
    <w:tmpl w:val="579A34F6"/>
    <w:lvl w:ilvl="0" w:tplc="44365C44">
      <w:start w:val="1"/>
      <w:numFmt w:val="decimal"/>
      <w:pStyle w:val="Titre1"/>
      <w:lvlText w:val="%1/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25E4F"/>
    <w:multiLevelType w:val="hybridMultilevel"/>
    <w:tmpl w:val="ADBED270"/>
    <w:lvl w:ilvl="0" w:tplc="19AA0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7E5D71"/>
    <w:multiLevelType w:val="hybridMultilevel"/>
    <w:tmpl w:val="687CE46C"/>
    <w:lvl w:ilvl="0" w:tplc="744856CE">
      <w:start w:val="1"/>
      <w:numFmt w:val="bullet"/>
      <w:pStyle w:val="Listepuces"/>
      <w:lvlText w:val=""/>
      <w:lvlJc w:val="left"/>
      <w:pPr>
        <w:ind w:left="504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323D26"/>
    <w:multiLevelType w:val="hybridMultilevel"/>
    <w:tmpl w:val="35EAB5EC"/>
    <w:lvl w:ilvl="0" w:tplc="91D4D4FA">
      <w:start w:val="1"/>
      <w:numFmt w:val="bullet"/>
      <w:pStyle w:val="Titre3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78108F"/>
    <w:multiLevelType w:val="hybridMultilevel"/>
    <w:tmpl w:val="461AA362"/>
    <w:lvl w:ilvl="0" w:tplc="4B4E61E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043"/>
    <w:rsid w:val="00003A64"/>
    <w:rsid w:val="00007BDD"/>
    <w:rsid w:val="00013F7D"/>
    <w:rsid w:val="000157E5"/>
    <w:rsid w:val="00023632"/>
    <w:rsid w:val="00026178"/>
    <w:rsid w:val="000268A9"/>
    <w:rsid w:val="00027049"/>
    <w:rsid w:val="0004498C"/>
    <w:rsid w:val="0005058A"/>
    <w:rsid w:val="0005187A"/>
    <w:rsid w:val="00051DB5"/>
    <w:rsid w:val="000542D4"/>
    <w:rsid w:val="00054848"/>
    <w:rsid w:val="00054C03"/>
    <w:rsid w:val="000670C6"/>
    <w:rsid w:val="0007199D"/>
    <w:rsid w:val="00072705"/>
    <w:rsid w:val="00082B68"/>
    <w:rsid w:val="00087E8E"/>
    <w:rsid w:val="00093135"/>
    <w:rsid w:val="0009539B"/>
    <w:rsid w:val="000B2348"/>
    <w:rsid w:val="000B359D"/>
    <w:rsid w:val="000B4BD7"/>
    <w:rsid w:val="000B585C"/>
    <w:rsid w:val="000C1C94"/>
    <w:rsid w:val="000C431D"/>
    <w:rsid w:val="000C57C0"/>
    <w:rsid w:val="000C5D9E"/>
    <w:rsid w:val="000C6B7B"/>
    <w:rsid w:val="000C79F8"/>
    <w:rsid w:val="000D1D89"/>
    <w:rsid w:val="000D3503"/>
    <w:rsid w:val="000E0908"/>
    <w:rsid w:val="000E1164"/>
    <w:rsid w:val="000E2C24"/>
    <w:rsid w:val="000E4B9A"/>
    <w:rsid w:val="000F7BE6"/>
    <w:rsid w:val="00101838"/>
    <w:rsid w:val="001041D2"/>
    <w:rsid w:val="00130507"/>
    <w:rsid w:val="00131E7A"/>
    <w:rsid w:val="00136842"/>
    <w:rsid w:val="00137B9E"/>
    <w:rsid w:val="00144107"/>
    <w:rsid w:val="00147FE3"/>
    <w:rsid w:val="00160065"/>
    <w:rsid w:val="00161B09"/>
    <w:rsid w:val="00166245"/>
    <w:rsid w:val="00167840"/>
    <w:rsid w:val="0018374E"/>
    <w:rsid w:val="001904B5"/>
    <w:rsid w:val="00190EFF"/>
    <w:rsid w:val="001A1AC0"/>
    <w:rsid w:val="001A2B41"/>
    <w:rsid w:val="001A6F3A"/>
    <w:rsid w:val="001B10A5"/>
    <w:rsid w:val="001D0A3E"/>
    <w:rsid w:val="001D711F"/>
    <w:rsid w:val="001E331F"/>
    <w:rsid w:val="001E6706"/>
    <w:rsid w:val="001F7501"/>
    <w:rsid w:val="001F77C1"/>
    <w:rsid w:val="002047D7"/>
    <w:rsid w:val="002232A2"/>
    <w:rsid w:val="002232C2"/>
    <w:rsid w:val="00224276"/>
    <w:rsid w:val="0022735B"/>
    <w:rsid w:val="002376AB"/>
    <w:rsid w:val="00237DF3"/>
    <w:rsid w:val="00244BE3"/>
    <w:rsid w:val="002473E2"/>
    <w:rsid w:val="002616D8"/>
    <w:rsid w:val="002620F2"/>
    <w:rsid w:val="0026502C"/>
    <w:rsid w:val="002673F7"/>
    <w:rsid w:val="00271C0D"/>
    <w:rsid w:val="00273618"/>
    <w:rsid w:val="002757D0"/>
    <w:rsid w:val="002878B8"/>
    <w:rsid w:val="00287C90"/>
    <w:rsid w:val="002A16AC"/>
    <w:rsid w:val="002A5E56"/>
    <w:rsid w:val="002B1C6B"/>
    <w:rsid w:val="002B44A5"/>
    <w:rsid w:val="002B6461"/>
    <w:rsid w:val="002C3819"/>
    <w:rsid w:val="002C68E0"/>
    <w:rsid w:val="002D05CA"/>
    <w:rsid w:val="002F61BF"/>
    <w:rsid w:val="002F7F1C"/>
    <w:rsid w:val="00301E9B"/>
    <w:rsid w:val="00304983"/>
    <w:rsid w:val="003057B8"/>
    <w:rsid w:val="003114FD"/>
    <w:rsid w:val="00316FE7"/>
    <w:rsid w:val="00326763"/>
    <w:rsid w:val="003272AC"/>
    <w:rsid w:val="003342F7"/>
    <w:rsid w:val="003343C7"/>
    <w:rsid w:val="00346BBA"/>
    <w:rsid w:val="00350C45"/>
    <w:rsid w:val="00350FFC"/>
    <w:rsid w:val="00353C4D"/>
    <w:rsid w:val="003556D0"/>
    <w:rsid w:val="0036088D"/>
    <w:rsid w:val="0036178C"/>
    <w:rsid w:val="00374039"/>
    <w:rsid w:val="003851A3"/>
    <w:rsid w:val="003855DB"/>
    <w:rsid w:val="003902E1"/>
    <w:rsid w:val="00390CFE"/>
    <w:rsid w:val="003A714E"/>
    <w:rsid w:val="003B2BEF"/>
    <w:rsid w:val="003B3616"/>
    <w:rsid w:val="003B7719"/>
    <w:rsid w:val="003B791E"/>
    <w:rsid w:val="003C2928"/>
    <w:rsid w:val="003C667A"/>
    <w:rsid w:val="003D04A8"/>
    <w:rsid w:val="003D11B3"/>
    <w:rsid w:val="003D16F4"/>
    <w:rsid w:val="003D519F"/>
    <w:rsid w:val="003D6B7D"/>
    <w:rsid w:val="003E226C"/>
    <w:rsid w:val="003E6D03"/>
    <w:rsid w:val="003F033C"/>
    <w:rsid w:val="003F0606"/>
    <w:rsid w:val="003F123D"/>
    <w:rsid w:val="003F430C"/>
    <w:rsid w:val="00401A2A"/>
    <w:rsid w:val="00403F7F"/>
    <w:rsid w:val="0040551B"/>
    <w:rsid w:val="0041417D"/>
    <w:rsid w:val="00426ABE"/>
    <w:rsid w:val="00431281"/>
    <w:rsid w:val="00432591"/>
    <w:rsid w:val="0044010C"/>
    <w:rsid w:val="004412A7"/>
    <w:rsid w:val="00442DC7"/>
    <w:rsid w:val="00450228"/>
    <w:rsid w:val="004513F7"/>
    <w:rsid w:val="004530E7"/>
    <w:rsid w:val="0045333A"/>
    <w:rsid w:val="00453C60"/>
    <w:rsid w:val="0045495F"/>
    <w:rsid w:val="004576F2"/>
    <w:rsid w:val="00464123"/>
    <w:rsid w:val="00465692"/>
    <w:rsid w:val="004666D0"/>
    <w:rsid w:val="004679B7"/>
    <w:rsid w:val="00472B2C"/>
    <w:rsid w:val="00474432"/>
    <w:rsid w:val="00477FA0"/>
    <w:rsid w:val="00480AD0"/>
    <w:rsid w:val="0049090F"/>
    <w:rsid w:val="00493201"/>
    <w:rsid w:val="0049467C"/>
    <w:rsid w:val="004A1EB7"/>
    <w:rsid w:val="004A580F"/>
    <w:rsid w:val="004A72FE"/>
    <w:rsid w:val="004B3A6C"/>
    <w:rsid w:val="004B59E8"/>
    <w:rsid w:val="004B64E7"/>
    <w:rsid w:val="004C3DB7"/>
    <w:rsid w:val="004D0750"/>
    <w:rsid w:val="004D3D71"/>
    <w:rsid w:val="004D5867"/>
    <w:rsid w:val="004D5F65"/>
    <w:rsid w:val="004E5031"/>
    <w:rsid w:val="004E665E"/>
    <w:rsid w:val="0050683F"/>
    <w:rsid w:val="00523C95"/>
    <w:rsid w:val="00526181"/>
    <w:rsid w:val="00526975"/>
    <w:rsid w:val="0053493F"/>
    <w:rsid w:val="00540F99"/>
    <w:rsid w:val="00543591"/>
    <w:rsid w:val="00546CD2"/>
    <w:rsid w:val="00550749"/>
    <w:rsid w:val="00557A58"/>
    <w:rsid w:val="00560728"/>
    <w:rsid w:val="00565123"/>
    <w:rsid w:val="005659AC"/>
    <w:rsid w:val="00565FE1"/>
    <w:rsid w:val="00572F35"/>
    <w:rsid w:val="005760BA"/>
    <w:rsid w:val="0058124A"/>
    <w:rsid w:val="00581C27"/>
    <w:rsid w:val="005909D3"/>
    <w:rsid w:val="00592444"/>
    <w:rsid w:val="005951BA"/>
    <w:rsid w:val="005A1A1F"/>
    <w:rsid w:val="005A1A22"/>
    <w:rsid w:val="005A61D6"/>
    <w:rsid w:val="005A713B"/>
    <w:rsid w:val="005A7E6A"/>
    <w:rsid w:val="005B32FD"/>
    <w:rsid w:val="005B3B12"/>
    <w:rsid w:val="005B5D1F"/>
    <w:rsid w:val="005C3C75"/>
    <w:rsid w:val="005C4539"/>
    <w:rsid w:val="005C46E9"/>
    <w:rsid w:val="005C51A4"/>
    <w:rsid w:val="005C7D53"/>
    <w:rsid w:val="005D051D"/>
    <w:rsid w:val="005D1A84"/>
    <w:rsid w:val="005D1B26"/>
    <w:rsid w:val="005E08D4"/>
    <w:rsid w:val="005E2855"/>
    <w:rsid w:val="005E35A0"/>
    <w:rsid w:val="005E7753"/>
    <w:rsid w:val="005F2723"/>
    <w:rsid w:val="005F6A22"/>
    <w:rsid w:val="00615A88"/>
    <w:rsid w:val="00625754"/>
    <w:rsid w:val="00627546"/>
    <w:rsid w:val="0063193F"/>
    <w:rsid w:val="00634C47"/>
    <w:rsid w:val="00634EA1"/>
    <w:rsid w:val="0065359E"/>
    <w:rsid w:val="0065378C"/>
    <w:rsid w:val="006557D8"/>
    <w:rsid w:val="0065755C"/>
    <w:rsid w:val="006634AF"/>
    <w:rsid w:val="00676364"/>
    <w:rsid w:val="006809A2"/>
    <w:rsid w:val="00683CDA"/>
    <w:rsid w:val="00684A56"/>
    <w:rsid w:val="00687760"/>
    <w:rsid w:val="00692A1A"/>
    <w:rsid w:val="00693179"/>
    <w:rsid w:val="006977FF"/>
    <w:rsid w:val="006A00BF"/>
    <w:rsid w:val="006A74BB"/>
    <w:rsid w:val="006B0FFF"/>
    <w:rsid w:val="006B2D7E"/>
    <w:rsid w:val="006C2238"/>
    <w:rsid w:val="006C2447"/>
    <w:rsid w:val="006C3AF2"/>
    <w:rsid w:val="006D345E"/>
    <w:rsid w:val="006E238C"/>
    <w:rsid w:val="006E24A4"/>
    <w:rsid w:val="006E2BBD"/>
    <w:rsid w:val="006E5C11"/>
    <w:rsid w:val="006E61A8"/>
    <w:rsid w:val="006F3828"/>
    <w:rsid w:val="006F5647"/>
    <w:rsid w:val="006F6899"/>
    <w:rsid w:val="007018AF"/>
    <w:rsid w:val="0070280B"/>
    <w:rsid w:val="00703D7E"/>
    <w:rsid w:val="00704DB3"/>
    <w:rsid w:val="0071256C"/>
    <w:rsid w:val="00720593"/>
    <w:rsid w:val="00726167"/>
    <w:rsid w:val="00732DC1"/>
    <w:rsid w:val="0073522D"/>
    <w:rsid w:val="0073524B"/>
    <w:rsid w:val="00741B30"/>
    <w:rsid w:val="007445B3"/>
    <w:rsid w:val="00747B68"/>
    <w:rsid w:val="00753CB6"/>
    <w:rsid w:val="00776C16"/>
    <w:rsid w:val="0078522D"/>
    <w:rsid w:val="00790BC6"/>
    <w:rsid w:val="00790D0C"/>
    <w:rsid w:val="007919D3"/>
    <w:rsid w:val="00791F4B"/>
    <w:rsid w:val="007A0E47"/>
    <w:rsid w:val="007A2E1C"/>
    <w:rsid w:val="007A750E"/>
    <w:rsid w:val="007A7EE8"/>
    <w:rsid w:val="007B020B"/>
    <w:rsid w:val="007B2E2A"/>
    <w:rsid w:val="007B3293"/>
    <w:rsid w:val="007B696D"/>
    <w:rsid w:val="007B7D39"/>
    <w:rsid w:val="007C1867"/>
    <w:rsid w:val="007C4EDD"/>
    <w:rsid w:val="007E2D06"/>
    <w:rsid w:val="007E5A67"/>
    <w:rsid w:val="007E5A7C"/>
    <w:rsid w:val="007E77CF"/>
    <w:rsid w:val="008022AE"/>
    <w:rsid w:val="00810201"/>
    <w:rsid w:val="00817619"/>
    <w:rsid w:val="00821F42"/>
    <w:rsid w:val="008273A6"/>
    <w:rsid w:val="00827899"/>
    <w:rsid w:val="00837B84"/>
    <w:rsid w:val="00841BE2"/>
    <w:rsid w:val="00843C73"/>
    <w:rsid w:val="00850A8C"/>
    <w:rsid w:val="00850C40"/>
    <w:rsid w:val="00851A9E"/>
    <w:rsid w:val="00857475"/>
    <w:rsid w:val="00861176"/>
    <w:rsid w:val="00870259"/>
    <w:rsid w:val="00870736"/>
    <w:rsid w:val="0088020D"/>
    <w:rsid w:val="008812F7"/>
    <w:rsid w:val="008825A4"/>
    <w:rsid w:val="008827E2"/>
    <w:rsid w:val="00884D4F"/>
    <w:rsid w:val="00886615"/>
    <w:rsid w:val="008866EE"/>
    <w:rsid w:val="00896D6C"/>
    <w:rsid w:val="008A549F"/>
    <w:rsid w:val="008A5DEE"/>
    <w:rsid w:val="008B0AB9"/>
    <w:rsid w:val="008B3324"/>
    <w:rsid w:val="008B3886"/>
    <w:rsid w:val="008B4D8F"/>
    <w:rsid w:val="008C7C1F"/>
    <w:rsid w:val="008D0352"/>
    <w:rsid w:val="008D2207"/>
    <w:rsid w:val="008D4A98"/>
    <w:rsid w:val="008E2168"/>
    <w:rsid w:val="008E606B"/>
    <w:rsid w:val="008F0043"/>
    <w:rsid w:val="008F0AB7"/>
    <w:rsid w:val="008F6CA3"/>
    <w:rsid w:val="0090470A"/>
    <w:rsid w:val="0091261B"/>
    <w:rsid w:val="00917FD9"/>
    <w:rsid w:val="00920603"/>
    <w:rsid w:val="00923E5E"/>
    <w:rsid w:val="00924663"/>
    <w:rsid w:val="00925464"/>
    <w:rsid w:val="009308B5"/>
    <w:rsid w:val="0093382E"/>
    <w:rsid w:val="00935C76"/>
    <w:rsid w:val="00935FB0"/>
    <w:rsid w:val="009429A2"/>
    <w:rsid w:val="00942EAB"/>
    <w:rsid w:val="00942F23"/>
    <w:rsid w:val="00943D4B"/>
    <w:rsid w:val="00956060"/>
    <w:rsid w:val="009561CD"/>
    <w:rsid w:val="00956E72"/>
    <w:rsid w:val="009610EA"/>
    <w:rsid w:val="00962267"/>
    <w:rsid w:val="00963694"/>
    <w:rsid w:val="0096774E"/>
    <w:rsid w:val="0097016E"/>
    <w:rsid w:val="00973B23"/>
    <w:rsid w:val="0098046B"/>
    <w:rsid w:val="009812CC"/>
    <w:rsid w:val="00981C40"/>
    <w:rsid w:val="0099009D"/>
    <w:rsid w:val="009929CA"/>
    <w:rsid w:val="009946C2"/>
    <w:rsid w:val="00995C90"/>
    <w:rsid w:val="009A0495"/>
    <w:rsid w:val="009A6920"/>
    <w:rsid w:val="009B102A"/>
    <w:rsid w:val="009B3A5D"/>
    <w:rsid w:val="009B487D"/>
    <w:rsid w:val="009B5BA4"/>
    <w:rsid w:val="009D419D"/>
    <w:rsid w:val="009D4844"/>
    <w:rsid w:val="009E20C4"/>
    <w:rsid w:val="009E2986"/>
    <w:rsid w:val="009E3599"/>
    <w:rsid w:val="009F4A93"/>
    <w:rsid w:val="00A001BB"/>
    <w:rsid w:val="00A04717"/>
    <w:rsid w:val="00A04DE0"/>
    <w:rsid w:val="00A11806"/>
    <w:rsid w:val="00A136A5"/>
    <w:rsid w:val="00A17017"/>
    <w:rsid w:val="00A277EA"/>
    <w:rsid w:val="00A279E1"/>
    <w:rsid w:val="00A31FEE"/>
    <w:rsid w:val="00A327BF"/>
    <w:rsid w:val="00A348D0"/>
    <w:rsid w:val="00A435B7"/>
    <w:rsid w:val="00A44FBD"/>
    <w:rsid w:val="00A45C37"/>
    <w:rsid w:val="00A52911"/>
    <w:rsid w:val="00A55F0D"/>
    <w:rsid w:val="00A60107"/>
    <w:rsid w:val="00A63E60"/>
    <w:rsid w:val="00A714C8"/>
    <w:rsid w:val="00A85F2D"/>
    <w:rsid w:val="00A90D99"/>
    <w:rsid w:val="00A93DF4"/>
    <w:rsid w:val="00AA1DE7"/>
    <w:rsid w:val="00AA2CEF"/>
    <w:rsid w:val="00AB0F40"/>
    <w:rsid w:val="00AB1B14"/>
    <w:rsid w:val="00AB1DBC"/>
    <w:rsid w:val="00AB276E"/>
    <w:rsid w:val="00AB6C28"/>
    <w:rsid w:val="00AB79B1"/>
    <w:rsid w:val="00AC1568"/>
    <w:rsid w:val="00AC2FED"/>
    <w:rsid w:val="00AC5457"/>
    <w:rsid w:val="00AC7E49"/>
    <w:rsid w:val="00AE04AD"/>
    <w:rsid w:val="00AE53C2"/>
    <w:rsid w:val="00AE5F75"/>
    <w:rsid w:val="00AF014F"/>
    <w:rsid w:val="00B03230"/>
    <w:rsid w:val="00B052F3"/>
    <w:rsid w:val="00B05E22"/>
    <w:rsid w:val="00B1508E"/>
    <w:rsid w:val="00B23514"/>
    <w:rsid w:val="00B26C3B"/>
    <w:rsid w:val="00B26DF7"/>
    <w:rsid w:val="00B2713E"/>
    <w:rsid w:val="00B301F0"/>
    <w:rsid w:val="00B313F8"/>
    <w:rsid w:val="00B34A95"/>
    <w:rsid w:val="00B37198"/>
    <w:rsid w:val="00B40614"/>
    <w:rsid w:val="00B42C34"/>
    <w:rsid w:val="00B445D2"/>
    <w:rsid w:val="00B52700"/>
    <w:rsid w:val="00B53188"/>
    <w:rsid w:val="00B53490"/>
    <w:rsid w:val="00B65913"/>
    <w:rsid w:val="00B67925"/>
    <w:rsid w:val="00B803F0"/>
    <w:rsid w:val="00B82CB8"/>
    <w:rsid w:val="00B87E90"/>
    <w:rsid w:val="00B92AA7"/>
    <w:rsid w:val="00B97FB5"/>
    <w:rsid w:val="00BA098B"/>
    <w:rsid w:val="00BA0CE6"/>
    <w:rsid w:val="00BA1223"/>
    <w:rsid w:val="00BA5451"/>
    <w:rsid w:val="00BC3C41"/>
    <w:rsid w:val="00BD7427"/>
    <w:rsid w:val="00BD74CD"/>
    <w:rsid w:val="00BE44A8"/>
    <w:rsid w:val="00BF11CC"/>
    <w:rsid w:val="00BF3356"/>
    <w:rsid w:val="00C03843"/>
    <w:rsid w:val="00C07158"/>
    <w:rsid w:val="00C1002C"/>
    <w:rsid w:val="00C101B7"/>
    <w:rsid w:val="00C126B0"/>
    <w:rsid w:val="00C12908"/>
    <w:rsid w:val="00C171B8"/>
    <w:rsid w:val="00C237BC"/>
    <w:rsid w:val="00C238AE"/>
    <w:rsid w:val="00C262EA"/>
    <w:rsid w:val="00C31A36"/>
    <w:rsid w:val="00C329F4"/>
    <w:rsid w:val="00C32EC3"/>
    <w:rsid w:val="00C46274"/>
    <w:rsid w:val="00C4686F"/>
    <w:rsid w:val="00C47279"/>
    <w:rsid w:val="00C478A9"/>
    <w:rsid w:val="00C5061F"/>
    <w:rsid w:val="00C5248E"/>
    <w:rsid w:val="00C53895"/>
    <w:rsid w:val="00C65E56"/>
    <w:rsid w:val="00C66377"/>
    <w:rsid w:val="00C7075A"/>
    <w:rsid w:val="00C71921"/>
    <w:rsid w:val="00C8319D"/>
    <w:rsid w:val="00C842B3"/>
    <w:rsid w:val="00C937FC"/>
    <w:rsid w:val="00C949A2"/>
    <w:rsid w:val="00C96A5D"/>
    <w:rsid w:val="00CA4201"/>
    <w:rsid w:val="00CB063C"/>
    <w:rsid w:val="00CB446F"/>
    <w:rsid w:val="00CB44B9"/>
    <w:rsid w:val="00CC1465"/>
    <w:rsid w:val="00CC18EE"/>
    <w:rsid w:val="00CC7186"/>
    <w:rsid w:val="00CC7EC3"/>
    <w:rsid w:val="00CD10F9"/>
    <w:rsid w:val="00CD1730"/>
    <w:rsid w:val="00CD2336"/>
    <w:rsid w:val="00CD3243"/>
    <w:rsid w:val="00CD4CCC"/>
    <w:rsid w:val="00CE1D72"/>
    <w:rsid w:val="00CF028D"/>
    <w:rsid w:val="00CF156C"/>
    <w:rsid w:val="00CF1A28"/>
    <w:rsid w:val="00D02266"/>
    <w:rsid w:val="00D06476"/>
    <w:rsid w:val="00D06A03"/>
    <w:rsid w:val="00D076C4"/>
    <w:rsid w:val="00D07FBE"/>
    <w:rsid w:val="00D10C0D"/>
    <w:rsid w:val="00D23E7A"/>
    <w:rsid w:val="00D31EDF"/>
    <w:rsid w:val="00D37BC4"/>
    <w:rsid w:val="00D41923"/>
    <w:rsid w:val="00D42891"/>
    <w:rsid w:val="00D44098"/>
    <w:rsid w:val="00D51554"/>
    <w:rsid w:val="00D51D43"/>
    <w:rsid w:val="00D52F6A"/>
    <w:rsid w:val="00D71C13"/>
    <w:rsid w:val="00D86D14"/>
    <w:rsid w:val="00DA2C19"/>
    <w:rsid w:val="00DA2DF4"/>
    <w:rsid w:val="00DA709B"/>
    <w:rsid w:val="00DB0258"/>
    <w:rsid w:val="00DB7600"/>
    <w:rsid w:val="00DC1797"/>
    <w:rsid w:val="00DC2778"/>
    <w:rsid w:val="00DC4266"/>
    <w:rsid w:val="00DC6FC6"/>
    <w:rsid w:val="00DD4AC9"/>
    <w:rsid w:val="00DD50D2"/>
    <w:rsid w:val="00DD6DD3"/>
    <w:rsid w:val="00DE295D"/>
    <w:rsid w:val="00DE5CF9"/>
    <w:rsid w:val="00DE6990"/>
    <w:rsid w:val="00DF15C1"/>
    <w:rsid w:val="00DF1853"/>
    <w:rsid w:val="00DF311E"/>
    <w:rsid w:val="00DF3FAE"/>
    <w:rsid w:val="00DF5337"/>
    <w:rsid w:val="00DF7F36"/>
    <w:rsid w:val="00E019CD"/>
    <w:rsid w:val="00E03897"/>
    <w:rsid w:val="00E07531"/>
    <w:rsid w:val="00E155F6"/>
    <w:rsid w:val="00E15DA1"/>
    <w:rsid w:val="00E16CCB"/>
    <w:rsid w:val="00E17454"/>
    <w:rsid w:val="00E216D6"/>
    <w:rsid w:val="00E23887"/>
    <w:rsid w:val="00E243DF"/>
    <w:rsid w:val="00E35799"/>
    <w:rsid w:val="00E36CAC"/>
    <w:rsid w:val="00E42516"/>
    <w:rsid w:val="00E44EF6"/>
    <w:rsid w:val="00E57729"/>
    <w:rsid w:val="00E62C45"/>
    <w:rsid w:val="00E66D33"/>
    <w:rsid w:val="00E71AC7"/>
    <w:rsid w:val="00E733FC"/>
    <w:rsid w:val="00E82A82"/>
    <w:rsid w:val="00E907FD"/>
    <w:rsid w:val="00E91CC2"/>
    <w:rsid w:val="00E94AFA"/>
    <w:rsid w:val="00EA5F80"/>
    <w:rsid w:val="00EB31DE"/>
    <w:rsid w:val="00EB436A"/>
    <w:rsid w:val="00EB7F8E"/>
    <w:rsid w:val="00EC1653"/>
    <w:rsid w:val="00EC42DB"/>
    <w:rsid w:val="00EC60A5"/>
    <w:rsid w:val="00ED16F3"/>
    <w:rsid w:val="00ED3591"/>
    <w:rsid w:val="00ED4DE0"/>
    <w:rsid w:val="00ED6F95"/>
    <w:rsid w:val="00ED73D7"/>
    <w:rsid w:val="00EE027F"/>
    <w:rsid w:val="00EE0F25"/>
    <w:rsid w:val="00EE15D9"/>
    <w:rsid w:val="00EE2720"/>
    <w:rsid w:val="00EE2888"/>
    <w:rsid w:val="00F0200F"/>
    <w:rsid w:val="00F0759A"/>
    <w:rsid w:val="00F138F4"/>
    <w:rsid w:val="00F207E1"/>
    <w:rsid w:val="00F233B7"/>
    <w:rsid w:val="00F23636"/>
    <w:rsid w:val="00F32F8A"/>
    <w:rsid w:val="00F35112"/>
    <w:rsid w:val="00F3661C"/>
    <w:rsid w:val="00F36D7E"/>
    <w:rsid w:val="00F41AE3"/>
    <w:rsid w:val="00F424FB"/>
    <w:rsid w:val="00F42F8A"/>
    <w:rsid w:val="00F46A2E"/>
    <w:rsid w:val="00F51233"/>
    <w:rsid w:val="00F532CF"/>
    <w:rsid w:val="00F602BA"/>
    <w:rsid w:val="00F6724A"/>
    <w:rsid w:val="00F80B61"/>
    <w:rsid w:val="00F82475"/>
    <w:rsid w:val="00F8371A"/>
    <w:rsid w:val="00F83F7A"/>
    <w:rsid w:val="00F85319"/>
    <w:rsid w:val="00F85FD9"/>
    <w:rsid w:val="00F9504F"/>
    <w:rsid w:val="00FA0BE7"/>
    <w:rsid w:val="00FA12D4"/>
    <w:rsid w:val="00FA42E0"/>
    <w:rsid w:val="00FA6BE9"/>
    <w:rsid w:val="00FB5C4D"/>
    <w:rsid w:val="00FB6BA4"/>
    <w:rsid w:val="00FC16A2"/>
    <w:rsid w:val="00FC7250"/>
    <w:rsid w:val="00FC7A7C"/>
    <w:rsid w:val="00FD3854"/>
    <w:rsid w:val="00FD647F"/>
    <w:rsid w:val="00FE4CFC"/>
    <w:rsid w:val="00FE692A"/>
    <w:rsid w:val="00FE77CA"/>
    <w:rsid w:val="00FE7856"/>
    <w:rsid w:val="00FE7B4B"/>
    <w:rsid w:val="00FF195C"/>
    <w:rsid w:val="00FF208A"/>
    <w:rsid w:val="00FF7616"/>
    <w:rsid w:val="00FF7843"/>
    <w:rsid w:val="00FF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7994798C"/>
  <w15:chartTrackingRefBased/>
  <w15:docId w15:val="{5189C313-819F-4BEF-BD26-E6C409B6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F2723"/>
    <w:pPr>
      <w:jc w:val="both"/>
    </w:pPr>
    <w:rPr>
      <w:color w:val="000000" w:themeColor="text1"/>
    </w:rPr>
  </w:style>
  <w:style w:type="paragraph" w:styleId="Titre1">
    <w:name w:val="heading 1"/>
    <w:basedOn w:val="Normal"/>
    <w:next w:val="Normal"/>
    <w:link w:val="Titre1Car"/>
    <w:autoRedefine/>
    <w:unhideWhenUsed/>
    <w:qFormat/>
    <w:rsid w:val="00BD7427"/>
    <w:pPr>
      <w:numPr>
        <w:numId w:val="4"/>
      </w:numPr>
      <w:shd w:val="clear" w:color="auto" w:fill="3186B5"/>
      <w:ind w:left="357" w:hanging="357"/>
      <w:outlineLvl w:val="0"/>
    </w:pPr>
    <w:rPr>
      <w:rFonts w:ascii="Bahnschrift SemiBold" w:eastAsiaTheme="majorEastAsia" w:hAnsi="Bahnschrift SemiBold" w:cstheme="majorBidi"/>
      <w:b/>
      <w:caps/>
      <w:color w:val="FFFFFF" w:themeColor="background1"/>
      <w:kern w:val="144"/>
      <w:sz w:val="28"/>
      <w:szCs w:val="21"/>
      <w:lang w:eastAsia="ja-JP"/>
    </w:rPr>
  </w:style>
  <w:style w:type="paragraph" w:styleId="Titre2">
    <w:name w:val="heading 2"/>
    <w:aliases w:val="Titre 2 DOMMAGES"/>
    <w:basedOn w:val="Normal"/>
    <w:next w:val="Normal"/>
    <w:link w:val="Titre2Car"/>
    <w:autoRedefine/>
    <w:unhideWhenUsed/>
    <w:qFormat/>
    <w:rsid w:val="000D1D89"/>
    <w:pPr>
      <w:keepNext/>
      <w:keepLines/>
      <w:shd w:val="clear" w:color="auto" w:fill="D9E2F3" w:themeFill="accent1" w:themeFillTint="33"/>
      <w:outlineLvl w:val="1"/>
    </w:pPr>
    <w:rPr>
      <w:rFonts w:ascii="Bahnschrift SemiBold" w:eastAsiaTheme="majorEastAsia" w:hAnsi="Bahnschrift SemiBold" w:cstheme="majorBidi"/>
      <w:b/>
      <w:bCs/>
      <w:caps/>
      <w:color w:val="404040" w:themeColor="text1" w:themeTint="BF"/>
      <w:kern w:val="20"/>
      <w:sz w:val="24"/>
      <w:szCs w:val="20"/>
      <w:lang w:eastAsia="ja-JP"/>
      <w14:ligatures w14:val="standardContextual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5D1B26"/>
    <w:pPr>
      <w:keepNext/>
      <w:keepLines/>
      <w:numPr>
        <w:numId w:val="5"/>
      </w:numPr>
      <w:outlineLvl w:val="2"/>
    </w:pPr>
    <w:rPr>
      <w:rFonts w:ascii="Bahnschrift SemiBold" w:eastAsiaTheme="majorEastAsia" w:hAnsi="Bahnschrift SemiBold" w:cstheme="majorBidi"/>
      <w:b/>
      <w:sz w:val="24"/>
      <w:szCs w:val="24"/>
      <w:u w:val="single"/>
    </w:rPr>
  </w:style>
  <w:style w:type="paragraph" w:styleId="Titre4">
    <w:name w:val="heading 4"/>
    <w:basedOn w:val="Normal"/>
    <w:next w:val="Normal"/>
    <w:link w:val="Titre4Car"/>
    <w:autoRedefine/>
    <w:uiPriority w:val="9"/>
    <w:unhideWhenUsed/>
    <w:qFormat/>
    <w:rsid w:val="000B4BD7"/>
    <w:pPr>
      <w:keepNext/>
      <w:keepLines/>
      <w:tabs>
        <w:tab w:val="left" w:pos="284"/>
      </w:tabs>
      <w:ind w:left="284"/>
      <w:outlineLvl w:val="3"/>
    </w:pPr>
    <w:rPr>
      <w:rFonts w:ascii="Bahnschrift SemiBold" w:eastAsiaTheme="majorEastAsia" w:hAnsi="Bahnschrift SemiBold" w:cstheme="majorBidi"/>
      <w:bCs/>
      <w:iCs/>
      <w:u w:val="single"/>
    </w:rPr>
  </w:style>
  <w:style w:type="paragraph" w:styleId="Titre5">
    <w:name w:val="heading 5"/>
    <w:aliases w:val="Titre tableaux"/>
    <w:basedOn w:val="Normal"/>
    <w:next w:val="Normal"/>
    <w:link w:val="Titre5Car"/>
    <w:autoRedefine/>
    <w:uiPriority w:val="9"/>
    <w:unhideWhenUsed/>
    <w:rsid w:val="00E36CAC"/>
    <w:pPr>
      <w:keepNext/>
      <w:keepLines/>
      <w:spacing w:before="40" w:line="288" w:lineRule="auto"/>
      <w:jc w:val="right"/>
      <w:outlineLvl w:val="4"/>
    </w:pPr>
    <w:rPr>
      <w:rFonts w:asciiTheme="majorHAnsi" w:eastAsiaTheme="majorEastAsia" w:hAnsiTheme="majorHAnsi" w:cstheme="majorHAnsi"/>
      <w:caps/>
      <w:color w:val="3186B5"/>
      <w:sz w:val="18"/>
      <w:szCs w:val="18"/>
      <w:lang w:eastAsia="ja-JP" w:bidi="fr-FR"/>
    </w:rPr>
  </w:style>
  <w:style w:type="paragraph" w:styleId="Titre6">
    <w:name w:val="heading 6"/>
    <w:aliases w:val="Titre 6 tableau"/>
    <w:basedOn w:val="Normal"/>
    <w:next w:val="Normal"/>
    <w:link w:val="Titre6Car"/>
    <w:autoRedefine/>
    <w:uiPriority w:val="9"/>
    <w:unhideWhenUsed/>
    <w:rsid w:val="008A5DEE"/>
    <w:pPr>
      <w:keepNext/>
      <w:keepLines/>
      <w:spacing w:before="120" w:after="120"/>
      <w:jc w:val="left"/>
      <w:outlineLvl w:val="5"/>
    </w:pPr>
    <w:rPr>
      <w:rFonts w:ascii="Calibri Light" w:eastAsiaTheme="majorEastAsia" w:hAnsi="Calibri Light" w:cstheme="majorBidi"/>
      <w:caps/>
      <w:color w:val="3186B5"/>
      <w:szCs w:val="20"/>
      <w:lang w:eastAsia="fr-FR" w:bidi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90D0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90D0C"/>
  </w:style>
  <w:style w:type="paragraph" w:styleId="Pieddepage">
    <w:name w:val="footer"/>
    <w:basedOn w:val="Normal"/>
    <w:link w:val="PieddepageCar"/>
    <w:uiPriority w:val="99"/>
    <w:unhideWhenUsed/>
    <w:rsid w:val="00790D0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90D0C"/>
  </w:style>
  <w:style w:type="paragraph" w:styleId="Sansinterligne">
    <w:name w:val="No Spacing"/>
    <w:link w:val="SansinterligneCar"/>
    <w:autoRedefine/>
    <w:uiPriority w:val="36"/>
    <w:qFormat/>
    <w:rsid w:val="00131E7A"/>
    <w:pPr>
      <w:tabs>
        <w:tab w:val="left" w:pos="284"/>
        <w:tab w:val="left" w:pos="5670"/>
        <w:tab w:val="left" w:pos="6379"/>
        <w:tab w:val="left" w:pos="7797"/>
        <w:tab w:val="right" w:pos="8789"/>
        <w:tab w:val="right" w:pos="9639"/>
      </w:tabs>
      <w:ind w:left="284"/>
    </w:pPr>
    <w:rPr>
      <w:rFonts w:eastAsiaTheme="minorEastAsia"/>
      <w:sz w:val="20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36"/>
    <w:rsid w:val="00131E7A"/>
    <w:rPr>
      <w:rFonts w:eastAsiaTheme="minorEastAsia"/>
      <w:sz w:val="20"/>
      <w:lang w:eastAsia="fr-FR"/>
    </w:rPr>
  </w:style>
  <w:style w:type="table" w:styleId="Grilledutableau">
    <w:name w:val="Table Grid"/>
    <w:basedOn w:val="TableauNormal"/>
    <w:uiPriority w:val="39"/>
    <w:rsid w:val="006E2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rsid w:val="00BD7427"/>
    <w:rPr>
      <w:rFonts w:ascii="Bahnschrift SemiBold" w:eastAsiaTheme="majorEastAsia" w:hAnsi="Bahnschrift SemiBold" w:cstheme="majorBidi"/>
      <w:b/>
      <w:caps/>
      <w:color w:val="FFFFFF" w:themeColor="background1"/>
      <w:kern w:val="144"/>
      <w:sz w:val="28"/>
      <w:szCs w:val="21"/>
      <w:shd w:val="clear" w:color="auto" w:fill="3186B5"/>
      <w:lang w:eastAsia="ja-JP"/>
    </w:rPr>
  </w:style>
  <w:style w:type="character" w:customStyle="1" w:styleId="Titre2Car">
    <w:name w:val="Titre 2 Car"/>
    <w:aliases w:val="Titre 2 DOMMAGES Car"/>
    <w:basedOn w:val="Policepardfaut"/>
    <w:link w:val="Titre2"/>
    <w:rsid w:val="000D1D89"/>
    <w:rPr>
      <w:rFonts w:ascii="Bahnschrift SemiBold" w:eastAsiaTheme="majorEastAsia" w:hAnsi="Bahnschrift SemiBold" w:cstheme="majorBidi"/>
      <w:b/>
      <w:bCs/>
      <w:caps/>
      <w:color w:val="404040" w:themeColor="text1" w:themeTint="BF"/>
      <w:kern w:val="20"/>
      <w:sz w:val="24"/>
      <w:szCs w:val="20"/>
      <w:shd w:val="clear" w:color="auto" w:fill="D9E2F3" w:themeFill="accent1" w:themeFillTint="33"/>
      <w:lang w:eastAsia="ja-JP"/>
      <w14:ligatures w14:val="standardContextual"/>
    </w:rPr>
  </w:style>
  <w:style w:type="paragraph" w:customStyle="1" w:styleId="Textetableaux">
    <w:name w:val="Texte tableaux"/>
    <w:basedOn w:val="Normal"/>
    <w:autoRedefine/>
    <w:rsid w:val="00E82A82"/>
    <w:pPr>
      <w:tabs>
        <w:tab w:val="left" w:pos="1929"/>
      </w:tabs>
      <w:spacing w:before="40" w:line="288" w:lineRule="auto"/>
      <w:ind w:left="145"/>
    </w:pPr>
    <w:rPr>
      <w:rFonts w:eastAsiaTheme="minorEastAsia"/>
      <w:kern w:val="20"/>
      <w:szCs w:val="20"/>
      <w:lang w:eastAsia="ja-JP"/>
    </w:rPr>
  </w:style>
  <w:style w:type="character" w:styleId="Textedelespacerserv">
    <w:name w:val="Placeholder Text"/>
    <w:basedOn w:val="Policepardfaut"/>
    <w:uiPriority w:val="99"/>
    <w:semiHidden/>
    <w:rsid w:val="00896D6C"/>
    <w:rPr>
      <w:color w:val="808080"/>
    </w:rPr>
  </w:style>
  <w:style w:type="table" w:customStyle="1" w:styleId="TableaudeCV">
    <w:name w:val="Tableau de C.V."/>
    <w:basedOn w:val="TableauNormal"/>
    <w:uiPriority w:val="99"/>
    <w:rsid w:val="00896D6C"/>
    <w:pPr>
      <w:spacing w:before="40" w:line="288" w:lineRule="auto"/>
    </w:pPr>
    <w:rPr>
      <w:rFonts w:eastAsiaTheme="minorEastAsia"/>
      <w:color w:val="595959" w:themeColor="text1" w:themeTint="A6"/>
      <w:sz w:val="20"/>
      <w:szCs w:val="20"/>
      <w:lang w:eastAsia="ja-JP"/>
    </w:rPr>
    <w:tblPr>
      <w:tblBorders>
        <w:insideH w:val="single" w:sz="4" w:space="0" w:color="4472C4" w:themeColor="accent1"/>
      </w:tblBorders>
      <w:tblCellMar>
        <w:top w:w="144" w:type="dxa"/>
        <w:left w:w="0" w:type="dxa"/>
        <w:bottom w:w="144" w:type="dxa"/>
        <w:right w:w="0" w:type="dxa"/>
      </w:tblCellMar>
    </w:tblPr>
  </w:style>
  <w:style w:type="table" w:customStyle="1" w:styleId="Tableaudeconseil">
    <w:name w:val="Tableau de conseil"/>
    <w:basedOn w:val="TableauNormal"/>
    <w:uiPriority w:val="99"/>
    <w:rsid w:val="00896D6C"/>
    <w:rPr>
      <w:color w:val="404040" w:themeColor="text1" w:themeTint="BF"/>
      <w:sz w:val="18"/>
      <w:szCs w:val="20"/>
      <w:lang w:eastAsia="fr-FR"/>
    </w:rPr>
    <w:tblPr>
      <w:tblCellMar>
        <w:top w:w="144" w:type="dxa"/>
        <w:left w:w="0" w:type="dxa"/>
        <w:right w:w="0" w:type="dxa"/>
      </w:tblCellMar>
    </w:tblPr>
    <w:tcPr>
      <w:shd w:val="clear" w:color="auto" w:fill="D9E2F3" w:themeFill="accent1" w:themeFillTint="33"/>
    </w:tcPr>
    <w:tblStylePr w:type="firstCol">
      <w:pPr>
        <w:wordWrap/>
        <w:jc w:val="center"/>
      </w:pPr>
    </w:tblStylePr>
  </w:style>
  <w:style w:type="paragraph" w:customStyle="1" w:styleId="Textedeconseil">
    <w:name w:val="Texte de conseil"/>
    <w:basedOn w:val="Normal"/>
    <w:uiPriority w:val="99"/>
    <w:rsid w:val="00896D6C"/>
    <w:pPr>
      <w:spacing w:line="264" w:lineRule="auto"/>
      <w:ind w:right="576"/>
    </w:pPr>
    <w:rPr>
      <w:i/>
      <w:iCs/>
      <w:color w:val="7F7F7F" w:themeColor="text1" w:themeTint="80"/>
      <w:sz w:val="16"/>
      <w:szCs w:val="20"/>
      <w:lang w:eastAsia="fr-FR"/>
    </w:rPr>
  </w:style>
  <w:style w:type="paragraph" w:styleId="Listepuces">
    <w:name w:val="List Bullet"/>
    <w:basedOn w:val="Normal"/>
    <w:autoRedefine/>
    <w:uiPriority w:val="1"/>
    <w:unhideWhenUsed/>
    <w:qFormat/>
    <w:rsid w:val="00F8371A"/>
    <w:pPr>
      <w:numPr>
        <w:numId w:val="1"/>
      </w:numPr>
      <w:spacing w:after="60" w:line="288" w:lineRule="auto"/>
    </w:pPr>
    <w:rPr>
      <w:szCs w:val="20"/>
      <w:lang w:eastAsia="fr-FR"/>
    </w:rPr>
  </w:style>
  <w:style w:type="table" w:customStyle="1" w:styleId="Tableaudobjectifduprojet">
    <w:name w:val="Tableau d’objectif du projet"/>
    <w:basedOn w:val="TableauNormal"/>
    <w:uiPriority w:val="99"/>
    <w:rsid w:val="002F61BF"/>
    <w:pPr>
      <w:spacing w:before="120" w:after="120"/>
    </w:pPr>
    <w:rPr>
      <w:color w:val="404040" w:themeColor="text1" w:themeTint="BF"/>
      <w:sz w:val="18"/>
      <w:szCs w:val="20"/>
      <w:lang w:eastAsia="fr-FR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customStyle="1" w:styleId="Titre3Car">
    <w:name w:val="Titre 3 Car"/>
    <w:basedOn w:val="Policepardfaut"/>
    <w:link w:val="Titre3"/>
    <w:uiPriority w:val="9"/>
    <w:rsid w:val="005D1B26"/>
    <w:rPr>
      <w:rFonts w:ascii="Bahnschrift SemiBold" w:eastAsiaTheme="majorEastAsia" w:hAnsi="Bahnschrift SemiBold" w:cstheme="majorBidi"/>
      <w:b/>
      <w:color w:val="000000" w:themeColor="text1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0B4BD7"/>
    <w:rPr>
      <w:rFonts w:ascii="Bahnschrift SemiBold" w:eastAsiaTheme="majorEastAsia" w:hAnsi="Bahnschrift SemiBold" w:cstheme="majorBidi"/>
      <w:bCs/>
      <w:iCs/>
      <w:sz w:val="20"/>
      <w:u w:val="single"/>
    </w:rPr>
  </w:style>
  <w:style w:type="character" w:customStyle="1" w:styleId="Titre5Car">
    <w:name w:val="Titre 5 Car"/>
    <w:aliases w:val="Titre tableaux Car"/>
    <w:basedOn w:val="Policepardfaut"/>
    <w:link w:val="Titre5"/>
    <w:uiPriority w:val="9"/>
    <w:rsid w:val="00E36CAC"/>
    <w:rPr>
      <w:rFonts w:asciiTheme="majorHAnsi" w:eastAsiaTheme="majorEastAsia" w:hAnsiTheme="majorHAnsi" w:cstheme="majorHAnsi"/>
      <w:caps/>
      <w:color w:val="3186B5"/>
      <w:sz w:val="18"/>
      <w:szCs w:val="18"/>
      <w:lang w:eastAsia="ja-JP" w:bidi="fr-FR"/>
    </w:rPr>
  </w:style>
  <w:style w:type="character" w:customStyle="1" w:styleId="Titre6Car">
    <w:name w:val="Titre 6 Car"/>
    <w:aliases w:val="Titre 6 tableau Car"/>
    <w:basedOn w:val="Policepardfaut"/>
    <w:link w:val="Titre6"/>
    <w:uiPriority w:val="9"/>
    <w:rsid w:val="008A5DEE"/>
    <w:rPr>
      <w:rFonts w:ascii="Calibri Light" w:eastAsiaTheme="majorEastAsia" w:hAnsi="Calibri Light" w:cstheme="majorBidi"/>
      <w:caps/>
      <w:color w:val="3186B5"/>
      <w:szCs w:val="20"/>
      <w:lang w:eastAsia="fr-FR" w:bidi="fr-FR"/>
    </w:rPr>
  </w:style>
  <w:style w:type="character" w:styleId="Accentuationintense">
    <w:name w:val="Intense Emphasis"/>
    <w:basedOn w:val="Policepardfaut"/>
    <w:uiPriority w:val="21"/>
    <w:qFormat/>
    <w:rsid w:val="00E16CCB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5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c://avensys/ace/expert/FBI.jpg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c://avensys/ace/expert/FBI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fabex.a26.fr/dossier/images/FABEX/bureau/FAB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vensys\ace\trame\CREJ%20MAF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A974DE630D347DBAC5CE6572A4C90F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778209E-7DF8-4762-AF88-DF851E7B7084}"/>
      </w:docPartPr>
      <w:docPartBody>
        <w:p w:rsidR="00A35B83" w:rsidRDefault="00A35B83"/>
      </w:docPartBody>
    </w:docPart>
    <w:docPart>
      <w:docPartPr>
        <w:name w:val="A7C3C7962AC64CE0B43413BDDDC9BC8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116B2FC-D7C4-49D5-A75F-499E4C21C05A}"/>
      </w:docPartPr>
      <w:docPartBody>
        <w:p w:rsidR="00A35B83" w:rsidRDefault="00A35B83"/>
      </w:docPartBody>
    </w:docPart>
    <w:docPart>
      <w:docPartPr>
        <w:name w:val="78200C5BDAED430A8123DF2B40E9A5F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20F4511-83C7-42B4-A6B7-59DAA7471B01}"/>
      </w:docPartPr>
      <w:docPartBody>
        <w:p w:rsidR="00A35B83" w:rsidRDefault="00A35B83"/>
      </w:docPartBody>
    </w:docPart>
    <w:docPart>
      <w:docPartPr>
        <w:name w:val="2A24F37C8B1E4B17BAFEFBC95942DAD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3E75D92-07CA-466A-9B8A-8904FD96F02A}"/>
      </w:docPartPr>
      <w:docPartBody>
        <w:p w:rsidR="00A35B83" w:rsidRDefault="00A35B83"/>
      </w:docPartBody>
    </w:docPart>
    <w:docPart>
      <w:docPartPr>
        <w:name w:val="ED7ED4FB551449EA974780677978CFF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CCF3D63-2D58-4142-A072-85005F5D6D44}"/>
      </w:docPartPr>
      <w:docPartBody>
        <w:p w:rsidR="00A35B83" w:rsidRDefault="00A35B83"/>
      </w:docPartBody>
    </w:docPart>
    <w:docPart>
      <w:docPartPr>
        <w:name w:val="9964B1F2E8F94E188B980EE979DDFC6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0E0D3E8-A180-4E7D-AED0-461922C08A67}"/>
      </w:docPartPr>
      <w:docPartBody>
        <w:p w:rsidR="00A35B83" w:rsidRDefault="00A35B83"/>
      </w:docPartBody>
    </w:docPart>
    <w:docPart>
      <w:docPartPr>
        <w:name w:val="1B798CC6E9A0465F831C3F7AEA809A0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54A83C5-6C26-4BDB-B231-3ED1F66EBCCD}"/>
      </w:docPartPr>
      <w:docPartBody>
        <w:p w:rsidR="00A35B83" w:rsidRDefault="00A35B83"/>
      </w:docPartBody>
    </w:docPart>
    <w:docPart>
      <w:docPartPr>
        <w:name w:val="DC9F5EAF8DDF477DBB150B12DCE055D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34292D-BDDF-43BF-BE7B-EFE056733748}"/>
      </w:docPartPr>
      <w:docPartBody>
        <w:p w:rsidR="00A35B83" w:rsidRDefault="00A35B83"/>
      </w:docPartBody>
    </w:docPart>
    <w:docPart>
      <w:docPartPr>
        <w:name w:val="DE4428E0C051438C887C308F978CBF6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18C3871-97C5-4C66-9B70-907B22BA14B4}"/>
      </w:docPartPr>
      <w:docPartBody>
        <w:p w:rsidR="00A35B83" w:rsidRDefault="00A35B83"/>
      </w:docPartBody>
    </w:docPart>
    <w:docPart>
      <w:docPartPr>
        <w:name w:val="C4EC5695895D40B394CCE5F2A0E375F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B02DBAB-0FB6-4F4D-97AF-5D1383384DF9}"/>
      </w:docPartPr>
      <w:docPartBody>
        <w:p w:rsidR="00A35B83" w:rsidRDefault="00A35B83"/>
      </w:docPartBody>
    </w:docPart>
    <w:docPart>
      <w:docPartPr>
        <w:name w:val="5DC182E7A94C48369B60646912C12F6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5F73F96-8C34-4FD4-8498-2412793ACE9A}"/>
      </w:docPartPr>
      <w:docPartBody>
        <w:p w:rsidR="00A35B83" w:rsidRDefault="00A35B83"/>
      </w:docPartBody>
    </w:docPart>
    <w:docPart>
      <w:docPartPr>
        <w:name w:val="E999EF096AD84F36A22F948664DCBFF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B2544F2-4738-45A0-A740-D48ED55F80D9}"/>
      </w:docPartPr>
      <w:docPartBody>
        <w:p w:rsidR="00A35B83" w:rsidRDefault="00A35B83"/>
      </w:docPartBody>
    </w:docPart>
    <w:docPart>
      <w:docPartPr>
        <w:name w:val="B53666F487FB4B2ABEE814DE6FE8161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1C8B13F-3993-45DD-9FBE-130D4BEFECC7}"/>
      </w:docPartPr>
      <w:docPartBody>
        <w:p w:rsidR="00A35B83" w:rsidRDefault="00A35B83"/>
      </w:docPartBody>
    </w:docPart>
    <w:docPart>
      <w:docPartPr>
        <w:name w:val="FC335FB31F074C638CE7F1134EC492E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8F461C9-D784-4C14-8C53-60B13D88FEBF}"/>
      </w:docPartPr>
      <w:docPartBody>
        <w:p w:rsidR="00A35B83" w:rsidRDefault="00A35B83"/>
      </w:docPartBody>
    </w:docPart>
    <w:docPart>
      <w:docPartPr>
        <w:name w:val="0D60BF0505B04990A6BB096B633050C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AF74A03-2D85-4334-BC3D-82ECED8A4EE2}"/>
      </w:docPartPr>
      <w:docPartBody>
        <w:p w:rsidR="00A35B83" w:rsidRDefault="00A35B83"/>
      </w:docPartBody>
    </w:docPart>
    <w:docPart>
      <w:docPartPr>
        <w:name w:val="0E3B2CDC75394F16A62D42F384BADA6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F48AE08-29A1-420A-B01D-734D16208F76}"/>
      </w:docPartPr>
      <w:docPartBody>
        <w:p w:rsidR="00A35B83" w:rsidRDefault="00A35B83"/>
      </w:docPartBody>
    </w:docPart>
    <w:docPart>
      <w:docPartPr>
        <w:name w:val="D2FDB9182D3D40DD9B35406F2417653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20A1456-DA3E-40CE-AD47-3AE86EE7EE68}"/>
      </w:docPartPr>
      <w:docPartBody>
        <w:p w:rsidR="00A35B83" w:rsidRDefault="00A35B83"/>
      </w:docPartBody>
    </w:docPart>
    <w:docPart>
      <w:docPartPr>
        <w:name w:val="DBDFFA07D9A2491EB8AAA626A69F621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6B09C81-D01F-4DC5-9C8E-A34C4F5FE262}"/>
      </w:docPartPr>
      <w:docPartBody>
        <w:p w:rsidR="00A35B83" w:rsidRDefault="00A35B83"/>
      </w:docPartBody>
    </w:docPart>
    <w:docPart>
      <w:docPartPr>
        <w:name w:val="F429FC4EF0DB4A2FA3467E0EDAC0F65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72A0C8-CDFF-4785-9272-C848321ED6C2}"/>
      </w:docPartPr>
      <w:docPartBody>
        <w:p w:rsidR="00A35B83" w:rsidRDefault="00A35B83"/>
      </w:docPartBody>
    </w:docPart>
    <w:docPart>
      <w:docPartPr>
        <w:name w:val="9BCA87153A8F45EBB9898FD90272A6A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254DFF4-0A28-4A34-9B3E-8B2E2D6832BB}"/>
      </w:docPartPr>
      <w:docPartBody>
        <w:p w:rsidR="00A35B83" w:rsidRDefault="00A35B83"/>
      </w:docPartBody>
    </w:docPart>
    <w:docPart>
      <w:docPartPr>
        <w:name w:val="16B3958A20194AB1AECE58CE8F8ACB4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64F526E-FF2C-436C-9D88-C01F901019B8}"/>
      </w:docPartPr>
      <w:docPartBody>
        <w:p w:rsidR="00A35B83" w:rsidRDefault="00A35B83"/>
      </w:docPartBody>
    </w:docPart>
    <w:docPart>
      <w:docPartPr>
        <w:name w:val="ABDBEB1825FB4A068A9F4ED1D7648CF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88CCDA0-BE05-412F-AE78-E97F4E9EC9FE}"/>
      </w:docPartPr>
      <w:docPartBody>
        <w:p w:rsidR="00A35B83" w:rsidRDefault="00A35B83"/>
      </w:docPartBody>
    </w:docPart>
    <w:docPart>
      <w:docPartPr>
        <w:name w:val="ADFE951B7A544DB18309866CCE1A555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2C0256B-9FC6-4F5F-9927-4440AC4715C0}"/>
      </w:docPartPr>
      <w:docPartBody>
        <w:p w:rsidR="00A35B83" w:rsidRDefault="00A35B83"/>
      </w:docPartBody>
    </w:docPart>
    <w:docPart>
      <w:docPartPr>
        <w:name w:val="6B71A9B966CF4ECEBFB16A7A2D788E5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9018BB6-07F0-4CA5-BF5D-3D45BE27A4FD}"/>
      </w:docPartPr>
      <w:docPartBody>
        <w:p w:rsidR="00A35B83" w:rsidRDefault="00A35B83"/>
      </w:docPartBody>
    </w:docPart>
    <w:docPart>
      <w:docPartPr>
        <w:name w:val="D37BB09B58E747C8943C63613A3B27E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1EC2CEB-4BB9-4CED-BFED-3C86A4AF6580}"/>
      </w:docPartPr>
      <w:docPartBody>
        <w:p w:rsidR="00A35B83" w:rsidRDefault="00A35B83"/>
      </w:docPartBody>
    </w:docPart>
    <w:docPart>
      <w:docPartPr>
        <w:name w:val="30B7A369DABE4C608312AD1788AE6B9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67E8B37-4BDB-419A-9FB0-F2CBBBBC15E2}"/>
      </w:docPartPr>
      <w:docPartBody>
        <w:p w:rsidR="00A35B83" w:rsidRDefault="00A35B83"/>
      </w:docPartBody>
    </w:docPart>
    <w:docPart>
      <w:docPartPr>
        <w:name w:val="D7B6E7D1720A4E31AF7C86AB01D21B7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E41E20-FC12-4663-B92B-1730652E8BC3}"/>
      </w:docPartPr>
      <w:docPartBody>
        <w:p w:rsidR="00A35B83" w:rsidRDefault="00A35B83"/>
      </w:docPartBody>
    </w:docPart>
    <w:docPart>
      <w:docPartPr>
        <w:name w:val="07CD1B4ADA2049889B503D16CD262F4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BB48EF6-72C3-4215-B8F6-4C75219CBA1C}"/>
      </w:docPartPr>
      <w:docPartBody>
        <w:p w:rsidR="00A35B83" w:rsidRDefault="00A35B83"/>
      </w:docPartBody>
    </w:docPart>
    <w:docPart>
      <w:docPartPr>
        <w:name w:val="B1EE05B03EFE46DDB5215E62C825A70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CC255AD-EF9D-4FBD-8F15-C92F469B0490}"/>
      </w:docPartPr>
      <w:docPartBody>
        <w:p w:rsidR="00A35B83" w:rsidRDefault="00A35B83"/>
      </w:docPartBody>
    </w:docPart>
    <w:docPart>
      <w:docPartPr>
        <w:name w:val="FE71FDE919BE4720BD5FC88BE017A94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8C0C670-A10E-4B35-AD3D-AF2AF9BD05E3}"/>
      </w:docPartPr>
      <w:docPartBody>
        <w:p w:rsidR="00A35B83" w:rsidRDefault="00A35B83"/>
      </w:docPartBody>
    </w:docPart>
    <w:docPart>
      <w:docPartPr>
        <w:name w:val="2F47726968754F8ABF5F3A8C7DF9CC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373CDA6-BD58-47DA-9BED-4E72AD9D95B5}"/>
      </w:docPartPr>
      <w:docPartBody>
        <w:p w:rsidR="00A35B83" w:rsidRDefault="00A35B83"/>
      </w:docPartBody>
    </w:docPart>
    <w:docPart>
      <w:docPartPr>
        <w:name w:val="195F2EAB92BF42CB9B2F177193F8788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0BE8549-290E-4177-8878-801021168D8B}"/>
      </w:docPartPr>
      <w:docPartBody>
        <w:p w:rsidR="00A35B83" w:rsidRDefault="00A35B83"/>
      </w:docPartBody>
    </w:docPart>
    <w:docPart>
      <w:docPartPr>
        <w:name w:val="3D165AD5F58540809D8A176CFFE698E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9C8DE4A-CDF5-418E-AD83-A818C1BB55EF}"/>
      </w:docPartPr>
      <w:docPartBody>
        <w:p w:rsidR="00A35B83" w:rsidRDefault="00A35B83"/>
      </w:docPartBody>
    </w:docPart>
    <w:docPart>
      <w:docPartPr>
        <w:name w:val="F3AF7637025E4DC583A1EE2E3FD307A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C839D68-9DD1-43DE-B56A-48195E554EF2}"/>
      </w:docPartPr>
      <w:docPartBody>
        <w:p w:rsidR="00A35B83" w:rsidRDefault="00A35B83"/>
      </w:docPartBody>
    </w:docPart>
    <w:docPart>
      <w:docPartPr>
        <w:name w:val="C51D3B21320548F2AEB566823DCD8AC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7B03C49-F7EC-4A34-8B11-D241BCCC8C56}"/>
      </w:docPartPr>
      <w:docPartBody>
        <w:p w:rsidR="00A35B83" w:rsidRDefault="00A35B83"/>
      </w:docPartBody>
    </w:docPart>
    <w:docPart>
      <w:docPartPr>
        <w:name w:val="E233C4F274C540BFA470C9C02E6E51C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EF497B5-81FB-4182-91EA-8568E07F9C9C}"/>
      </w:docPartPr>
      <w:docPartBody>
        <w:p w:rsidR="00A35B83" w:rsidRDefault="00A35B83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83"/>
    <w:rsid w:val="00A3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fr-F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B6B9F9CA93A4392FB56715B2DF9CE" ma:contentTypeVersion="9" ma:contentTypeDescription="Crée un document." ma:contentTypeScope="" ma:versionID="706c36bf201db2642fddb7944e41186a">
  <xsd:schema xmlns:xsd="http://www.w3.org/2001/XMLSchema" xmlns:xs="http://www.w3.org/2001/XMLSchema" xmlns:p="http://schemas.microsoft.com/office/2006/metadata/properties" xmlns:ns2="02b9561d-c4b9-49b8-8e80-987c418dd04a" xmlns:ns3="9c23e127-6f17-4084-bcc0-8c7076571a1d" targetNamespace="http://schemas.microsoft.com/office/2006/metadata/properties" ma:root="true" ma:fieldsID="d47f4bcbbd204db6fac1acb59863598a" ns2:_="" ns3:_="">
    <xsd:import namespace="02b9561d-c4b9-49b8-8e80-987c418dd04a"/>
    <xsd:import namespace="9c23e127-6f17-4084-bcc0-8c7076571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9561d-c4b9-49b8-8e80-987c418dd0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alises d’images" ma:readOnly="false" ma:fieldId="{5cf76f15-5ced-4ddc-b409-7134ff3c332f}" ma:taxonomyMulti="true" ma:sspId="405d1b22-8361-49a9-b0f1-66bdaf509b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23e127-6f17-4084-bcc0-8c7076571a1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e07ca26-02a5-4382-aef3-bc8b3fdadef7}" ma:internalName="TaxCatchAll" ma:showField="CatchAllData" ma:web="9c23e127-6f17-4084-bcc0-8c7076571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23e127-6f17-4084-bcc0-8c7076571a1d" xsi:nil="true"/>
    <lcf76f155ced4ddcb4097134ff3c332f xmlns="02b9561d-c4b9-49b8-8e80-987c418dd04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signets/>
</file>

<file path=customXml/item6.xml><?xml version="1.0" encoding="utf-8"?>
<params>
  <plidestinataire>MAF\n189 boulevard Malesherbes\n\n\n75856 PARIS Cedex 17</plidestinataire>
  <courriela/>
  <courrielobjet/>
  <courrielmessage/>
  <courrieldestinataire/>
</params>
</file>

<file path=customXml/itemProps1.xml><?xml version="1.0" encoding="utf-8"?>
<ds:datastoreItem xmlns:ds="http://schemas.openxmlformats.org/officeDocument/2006/customXml" ds:itemID="{15288533-429D-4336-9392-739C7D014F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F28B08-D6A7-4915-AB61-66E9D7A48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9561d-c4b9-49b8-8e80-987c418dd04a"/>
    <ds:schemaRef ds:uri="9c23e127-6f17-4084-bcc0-8c7076571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B3C888-6CB9-4E17-BE26-F25320D389B0}">
  <ds:schemaRefs>
    <ds:schemaRef ds:uri="http://schemas.microsoft.com/office/2006/metadata/properties"/>
    <ds:schemaRef ds:uri="http://schemas.microsoft.com/office/infopath/2007/PartnerControls"/>
    <ds:schemaRef ds:uri="9c23e127-6f17-4084-bcc0-8c7076571a1d"/>
    <ds:schemaRef ds:uri="02b9561d-c4b9-49b8-8e80-987c418dd04a"/>
  </ds:schemaRefs>
</ds:datastoreItem>
</file>

<file path=customXml/itemProps4.xml><?xml version="1.0" encoding="utf-8"?>
<ds:datastoreItem xmlns:ds="http://schemas.openxmlformats.org/officeDocument/2006/customXml" ds:itemID="{3A3F8B08-FB11-4F09-88B6-339C02BA1CB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A163373-CA25-44AE-90C8-ECFA6C680B61}">
  <ds:schemaRefs/>
</ds:datastoreItem>
</file>

<file path=customXml/itemProps6.xml><?xml version="1.0" encoding="utf-8"?>
<ds:datastoreItem xmlns:ds="http://schemas.openxmlformats.org/officeDocument/2006/customXml" ds:itemID="{2FFEB743-CC0C-455F-ACDB-5E6DFA1C356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CREJ MAF.dotx</Template>
  <TotalTime>0</TotalTime>
  <Pages>4</Pages>
  <Words>359</Words>
  <Characters>2008</Characters>
  <Application>Microsoft Office Word</Application>
  <DocSecurity>0</DocSecurity>
  <Lines>280</Lines>
  <Paragraphs>129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CREJ MAF.dotx</vt:lpstr>
    </vt:vector>
  </TitlesOfParts>
  <Company>Société Avensys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Société Avensys</dc:subject>
  <dc:creator>Zorha Souhaimi</dc:creator>
  <cp:keywords/>
  <dc:description/>
  <cp:lastModifiedBy>lea pruvot</cp:lastModifiedBy>
  <cp:revision>2</cp:revision>
  <cp:lastPrinted>2023-10-03T08:53:00Z</cp:lastPrinted>
  <dcterms:created xsi:type="dcterms:W3CDTF">2023-10-03T08:43:00Z</dcterms:created>
  <dcterms:modified xsi:type="dcterms:W3CDTF">2024-03-30T13:35:00Z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0x0101007E7B6B9F9CA93A4392FB56715B2DF9CE</vt:lpwstr>
  </property>
  <property fmtid="{D5CDD505-2E9C-101B-9397-08002B2CF9AE}" pid="3" name="MediaServiceImageTags">
    <vt:lpwstr/>
  </property>
  <property fmtid="{D5CDD505-2E9C-101B-9397-08002B2CF9AE}" pid="4" name="MajModele">
    <vt:lpwstr>MAJDDELI-MAJInterDest-MAJFusionMulti</vt:lpwstr>
  </property>
  <property fmtid="{D5CDD505-2E9C-101B-9397-08002B2CF9AE}" pid="5" name="LierManuelA26">
    <vt:lpwstr>OK</vt:lpwstr>
  </property>
  <property fmtid="{D5CDD505-2E9C-101B-9397-08002B2CF9AE}" pid="6" name="ReadOnly">
    <vt:lpwstr>False</vt:lpwstr>
  </property>
  <property fmtid="{D5CDD505-2E9C-101B-9397-08002B2CF9AE}" pid="7" name="NomFichierDef">
    <vt:lpwstr>MAF</vt:lpwstr>
  </property>
  <property fmtid="{D5CDD505-2E9C-101B-9397-08002B2CF9AE}" pid="8" name="NbDestFusion">
    <vt:lpwstr/>
  </property>
  <property fmtid="{D5CDD505-2E9C-101B-9397-08002B2CF9AE}" pid="9" name="TacheNomAdresse">
    <vt:lpwstr>MAF</vt:lpwstr>
  </property>
  <property fmtid="{D5CDD505-2E9C-101B-9397-08002B2CF9AE}" pid="10" name="TacheAdresse1">
    <vt:lpwstr>189 boulevard Malesherbes</vt:lpwstr>
  </property>
  <property fmtid="{D5CDD505-2E9C-101B-9397-08002B2CF9AE}" pid="11" name="TacheAdresse2">
    <vt:lpwstr/>
  </property>
  <property fmtid="{D5CDD505-2E9C-101B-9397-08002B2CF9AE}" pid="12" name="TacheAdresse23">
    <vt:lpwstr/>
  </property>
  <property fmtid="{D5CDD505-2E9C-101B-9397-08002B2CF9AE}" pid="13" name="TacheCP">
    <vt:lpwstr>75856</vt:lpwstr>
  </property>
  <property fmtid="{D5CDD505-2E9C-101B-9397-08002B2CF9AE}" pid="14" name="TacheVille">
    <vt:lpwstr>PARIS Cedex 17</vt:lpwstr>
  </property>
  <property fmtid="{D5CDD505-2E9C-101B-9397-08002B2CF9AE}" pid="15" name="TacheCivilite">
    <vt:lpwstr>Madame</vt:lpwstr>
  </property>
  <property fmtid="{D5CDD505-2E9C-101B-9397-08002B2CF9AE}" pid="16" name="EvenementType">
    <vt:lpwstr>11</vt:lpwstr>
  </property>
  <property fmtid="{D5CDD505-2E9C-101B-9397-08002B2CF9AE}" pid="17" name="StatutFichier">
    <vt:lpwstr>0</vt:lpwstr>
  </property>
  <property fmtid="{D5CDD505-2E9C-101B-9397-08002B2CF9AE}" pid="18" name="StatutFichierDef">
    <vt:lpwstr>0</vt:lpwstr>
  </property>
  <property fmtid="{D5CDD505-2E9C-101B-9397-08002B2CF9AE}" pid="19" name="NomDoc">
    <vt:lpwstr>CR JUD FABEX pour MAF</vt:lpwstr>
  </property>
  <property fmtid="{D5CDD505-2E9C-101B-9397-08002B2CF9AE}" pid="20" name="FamilleFichier">
    <vt:lpwstr/>
  </property>
  <property fmtid="{D5CDD505-2E9C-101B-9397-08002B2CF9AE}" pid="21" name="CBAffAssureur">
    <vt:lpwstr>Non</vt:lpwstr>
  </property>
  <property fmtid="{D5CDD505-2E9C-101B-9397-08002B2CF9AE}" pid="22" name="CBAdrRecours">
    <vt:lpwstr>Non</vt:lpwstr>
  </property>
  <property fmtid="{D5CDD505-2E9C-101B-9397-08002B2CF9AE}" pid="23" name="CBLogoPDF">
    <vt:lpwstr>Non</vt:lpwstr>
  </property>
  <property fmtid="{D5CDD505-2E9C-101B-9397-08002B2CF9AE}" pid="24" name="CBV2017">
    <vt:lpwstr>Non</vt:lpwstr>
  </property>
  <property fmtid="{D5CDD505-2E9C-101B-9397-08002B2CF9AE}" pid="25" name="CBPubliAuto">
    <vt:lpwstr>Non</vt:lpwstr>
  </property>
  <property fmtid="{D5CDD505-2E9C-101B-9397-08002B2CF9AE}" pid="26" name="CBPDFAuto">
    <vt:lpwstr>Non</vt:lpwstr>
  </property>
  <property fmtid="{D5CDD505-2E9C-101B-9397-08002B2CF9AE}" pid="27" name="CMultiEvenement">
    <vt:lpwstr>Non</vt:lpwstr>
  </property>
  <property fmtid="{D5CDD505-2E9C-101B-9397-08002B2CF9AE}" pid="28" name="OpDestPrinc">
    <vt:lpwstr>Oui</vt:lpwstr>
  </property>
  <property fmtid="{D5CDD505-2E9C-101B-9397-08002B2CF9AE}" pid="29" name="OpDestInter">
    <vt:lpwstr>Non</vt:lpwstr>
  </property>
  <property fmtid="{D5CDD505-2E9C-101B-9397-08002B2CF9AE}" pid="30" name="CBAdrPrinc">
    <vt:lpwstr>1</vt:lpwstr>
  </property>
  <property fmtid="{D5CDD505-2E9C-101B-9397-08002B2CF9AE}" pid="31" name="CTypeDoc">
    <vt:lpwstr>0</vt:lpwstr>
  </property>
  <property fmtid="{D5CDD505-2E9C-101B-9397-08002B2CF9AE}" pid="32" name="Relance">
    <vt:lpwstr>0</vt:lpwstr>
  </property>
  <property fmtid="{D5CDD505-2E9C-101B-9397-08002B2CF9AE}" pid="33" name="NbJourRappel">
    <vt:lpwstr>0</vt:lpwstr>
  </property>
  <property fmtid="{D5CDD505-2E9C-101B-9397-08002B2CF9AE}" pid="34" name="TacheCommentaire">
    <vt:lpwstr/>
  </property>
  <property fmtid="{D5CDD505-2E9C-101B-9397-08002B2CF9AE}" pid="35" name="BaseDossierBCHJ40">
    <vt:lpwstr>0</vt:lpwstr>
  </property>
  <property fmtid="{D5CDD505-2E9C-101B-9397-08002B2CF9AE}" pid="36" name="BaseDossierBCHJ45">
    <vt:lpwstr>0</vt:lpwstr>
  </property>
  <property fmtid="{D5CDD505-2E9C-101B-9397-08002B2CF9AE}" pid="37" name="BaseDossierBCHJ60">
    <vt:lpwstr>0</vt:lpwstr>
  </property>
  <property fmtid="{D5CDD505-2E9C-101B-9397-08002B2CF9AE}" pid="38" name="BaseDossierBCHJ75">
    <vt:lpwstr>0</vt:lpwstr>
  </property>
  <property fmtid="{D5CDD505-2E9C-101B-9397-08002B2CF9AE}" pid="39" name="BaseDossierBCHJ90">
    <vt:lpwstr>0</vt:lpwstr>
  </property>
  <property fmtid="{D5CDD505-2E9C-101B-9397-08002B2CF9AE}" pid="40" name="BaseDossierBCHProlonDate">
    <vt:lpwstr>0</vt:lpwstr>
  </property>
  <property fmtid="{D5CDD505-2E9C-101B-9397-08002B2CF9AE}" pid="41" name="BaseDossierBFini">
    <vt:lpwstr>0</vt:lpwstr>
  </property>
  <property fmtid="{D5CDD505-2E9C-101B-9397-08002B2CF9AE}" pid="42" name="VersionModele">
    <vt:lpwstr>20230622111249</vt:lpwstr>
  </property>
  <property fmtid="{D5CDD505-2E9C-101B-9397-08002B2CF9AE}" pid="43" name="ModeleDot">
    <vt:lpwstr>C:\avensys\ace\trame\CREJ MAF.dotx</vt:lpwstr>
  </property>
  <property fmtid="{D5CDD505-2E9C-101B-9397-08002B2CF9AE}" pid="44" name="NumDossier15">
    <vt:lpwstr>202300100100269</vt:lpwstr>
  </property>
  <property fmtid="{D5CDD505-2E9C-101B-9397-08002B2CF9AE}" pid="45" name="AdresseIP">
    <vt:lpwstr>fabex.a26.fr</vt:lpwstr>
  </property>
  <property fmtid="{D5CDD505-2E9C-101B-9397-08002B2CF9AE}" pid="46" name="AffRefDossier">
    <vt:lpwstr>2023FAB100269</vt:lpwstr>
  </property>
  <property fmtid="{D5CDD505-2E9C-101B-9397-08002B2CF9AE}" pid="47" name="BureauCode">
    <vt:lpwstr>FAB</vt:lpwstr>
  </property>
  <property fmtid="{D5CDD505-2E9C-101B-9397-08002B2CF9AE}" pid="48" name="Definitif">
    <vt:lpwstr/>
  </property>
</Properties>
</file>