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5A567" w14:textId="77777777" w:rsidR="00E44EF6" w:rsidRDefault="00E44EF6"/>
    <w:p w14:paraId="57772055" w14:textId="77777777" w:rsidR="00C31A36" w:rsidRDefault="00C31A36"/>
    <w:tbl>
      <w:tblPr>
        <w:tblStyle w:val="Grilledutableau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17"/>
        <w:gridCol w:w="278"/>
        <w:gridCol w:w="6684"/>
      </w:tblGrid>
      <w:tr w:rsidR="00013F7D" w:rsidRPr="004E16B2" w14:paraId="3E86E686" w14:textId="77777777" w:rsidTr="00F233B7">
        <w:trPr>
          <w:trHeight w:val="747"/>
          <w:jc w:val="center"/>
        </w:trPr>
        <w:tc>
          <w:tcPr>
            <w:tcW w:w="9579" w:type="dxa"/>
            <w:gridSpan w:val="3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10203466" w14:textId="77777777" w:rsidR="00013F7D" w:rsidRPr="004E16B2" w:rsidRDefault="00013F7D" w:rsidP="00822EE3">
            <w:pPr>
              <w:jc w:val="center"/>
              <w:rPr>
                <w:rFonts w:cstheme="minorHAnsi"/>
                <w:b/>
                <w:bCs/>
                <w:color w:val="3186B5"/>
              </w:rPr>
            </w:pPr>
            <w:r w:rsidRPr="004E16B2">
              <w:rPr>
                <w:rFonts w:cstheme="minorHAnsi"/>
                <w:b/>
                <w:bCs/>
                <w:color w:val="FFFFFF" w:themeColor="background1"/>
                <w:sz w:val="44"/>
                <w:szCs w:val="44"/>
              </w:rPr>
              <w:t xml:space="preserve">EXPERTISE </w:t>
            </w:r>
            <w:r w:rsidR="00C842B3">
              <w:rPr>
                <w:rFonts w:cstheme="minorHAnsi"/>
                <w:b/>
                <w:bCs/>
                <w:color w:val="FFFFFF" w:themeColor="background1"/>
                <w:sz w:val="44"/>
                <w:szCs w:val="44"/>
              </w:rPr>
              <w:t>JUDICIAIRE</w:t>
            </w:r>
          </w:p>
        </w:tc>
      </w:tr>
      <w:tr w:rsidR="00013F7D" w14:paraId="180BA340" w14:textId="77777777" w:rsidTr="00F233B7">
        <w:trPr>
          <w:trHeight w:val="721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vAlign w:val="center"/>
          </w:tcPr>
          <w:p w14:paraId="584688BB" w14:textId="08722042" w:rsidR="00013F7D" w:rsidRPr="00FC3D64" w:rsidRDefault="00013F7D" w:rsidP="00822EE3">
            <w:pPr>
              <w:jc w:val="center"/>
              <w:rPr>
                <w:b/>
                <w:bCs/>
                <w:color w:val="3186B5"/>
                <w:sz w:val="26"/>
                <w:szCs w:val="26"/>
              </w:rPr>
            </w:pPr>
            <w:r w:rsidRPr="00FC3D64">
              <w:rPr>
                <w:b/>
                <w:bCs/>
                <w:color w:val="3186B5"/>
                <w:sz w:val="26"/>
                <w:szCs w:val="26"/>
              </w:rPr>
              <w:t xml:space="preserve">Le </w:t>
            </w:r>
            <w:r w:rsidR="004D3D71">
              <w:rPr>
                <w:b/>
                <w:bCs/>
                <w:color w:val="3186B5"/>
                <w:sz w:val="26"/>
                <w:szCs w:val="26"/>
              </w:rPr>
              <w:fldChar w:fldCharType="begin"/>
            </w:r>
            <w:r w:rsidR="004D3D71">
              <w:rPr>
                <w:b/>
                <w:bCs/>
                <w:color w:val="3186B5"/>
                <w:sz w:val="26"/>
                <w:szCs w:val="26"/>
              </w:rPr>
              <w:instrText xml:space="preserve"> TIME \@ "d MMMM yyyy" </w:instrText>
            </w:r>
            <w:r w:rsidR="004D3D71">
              <w:rPr>
                <w:b/>
                <w:bCs/>
                <w:color w:val="3186B5"/>
                <w:sz w:val="26"/>
                <w:szCs w:val="26"/>
              </w:rPr>
              <w:fldChar w:fldCharType="separate"/>
            </w:r>
            <w:r w:rsidR="00302991">
              <w:rPr>
                <w:b/>
                <w:bCs/>
                <w:noProof/>
                <w:color w:val="3186B5"/>
                <w:sz w:val="26"/>
                <w:szCs w:val="26"/>
              </w:rPr>
              <w:t>30 mars 2024</w:t>
            </w:r>
            <w:r w:rsidR="004D3D71">
              <w:rPr>
                <w:b/>
                <w:bCs/>
                <w:color w:val="3186B5"/>
                <w:sz w:val="26"/>
                <w:szCs w:val="26"/>
              </w:rPr>
              <w:fldChar w:fldCharType="end"/>
            </w:r>
          </w:p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24F856E9" w14:textId="77777777" w:rsidR="00013F7D" w:rsidRDefault="00013F7D" w:rsidP="00822EE3"/>
        </w:tc>
        <w:tc>
          <w:tcPr>
            <w:tcW w:w="6684" w:type="dxa"/>
            <w:vAlign w:val="center"/>
          </w:tcPr>
          <w:p w14:paraId="662AEE7A" w14:textId="77777777" w:rsidR="00013F7D" w:rsidRDefault="00013F7D" w:rsidP="00822EE3"/>
        </w:tc>
      </w:tr>
      <w:tr w:rsidR="00013F7D" w:rsidRPr="004A00C3" w14:paraId="53D29D1D" w14:textId="77777777" w:rsidTr="00F233B7">
        <w:trPr>
          <w:trHeight w:val="113"/>
          <w:jc w:val="center"/>
        </w:trPr>
        <w:tc>
          <w:tcPr>
            <w:tcW w:w="2617" w:type="dxa"/>
            <w:vMerge w:val="restart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11829B6E" w14:textId="77777777" w:rsidR="00013F7D" w:rsidRPr="00D86D14" w:rsidRDefault="00013F7D" w:rsidP="003A714E">
            <w:pPr>
              <w:spacing w:before="120" w:after="120"/>
              <w:jc w:val="left"/>
              <w:rPr>
                <w:color w:val="FFFFFF" w:themeColor="background1"/>
                <w:u w:val="single"/>
              </w:rPr>
            </w:pPr>
            <w:r w:rsidRPr="00D86D14">
              <w:rPr>
                <w:color w:val="FFFFFF" w:themeColor="background1"/>
                <w:u w:val="single"/>
              </w:rPr>
              <w:t>Mandant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NomComp"/>
              <w:tag w:val="A26LINomComp"/>
              <w:id w:val="-1760365902"/>
              <w:placeholder>
                <w:docPart w:val="00BA23E9BBD64486BA2C7E220475E2E1"/>
              </w:placeholder>
              <w15:color w:val="0000FF"/>
            </w:sdtPr>
            <w:sdtEndPr/>
            <w:sdtContent>
              <w:p w14:paraId="5A9181E2" w14:textId="629092ED" w:rsidR="00013F7D" w:rsidRPr="008F0AB7" w:rsidRDefault="00FE7E6E" w:rsidP="00822EE3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</w:pPr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MAF</w:t>
                </w:r>
              </w:p>
            </w:sdtContent>
          </w:sdt>
        </w:tc>
        <w:tc>
          <w:tcPr>
            <w:tcW w:w="278" w:type="dxa"/>
            <w:vMerge w:val="restart"/>
            <w:tcBorders>
              <w:left w:val="single" w:sz="24" w:space="0" w:color="3186B5"/>
            </w:tcBorders>
            <w:vAlign w:val="center"/>
          </w:tcPr>
          <w:p w14:paraId="1B309A6A" w14:textId="77777777" w:rsidR="00013F7D" w:rsidRDefault="00013F7D" w:rsidP="00822EE3"/>
        </w:tc>
        <w:tc>
          <w:tcPr>
            <w:tcW w:w="6684" w:type="dxa"/>
            <w:tcBorders>
              <w:bottom w:val="thickThinMediumGap" w:sz="24" w:space="0" w:color="auto"/>
            </w:tcBorders>
            <w:vAlign w:val="center"/>
          </w:tcPr>
          <w:p w14:paraId="32A089C8" w14:textId="77777777" w:rsidR="00013F7D" w:rsidRPr="006E24A4" w:rsidRDefault="00013F7D" w:rsidP="00822EE3">
            <w:pPr>
              <w:jc w:val="center"/>
              <w:rPr>
                <w:b/>
                <w:bCs/>
                <w:sz w:val="4"/>
                <w:szCs w:val="4"/>
              </w:rPr>
            </w:pPr>
          </w:p>
        </w:tc>
      </w:tr>
      <w:tr w:rsidR="00013F7D" w:rsidRPr="00A435B7" w14:paraId="52B52F21" w14:textId="77777777" w:rsidTr="00F233B7">
        <w:trPr>
          <w:trHeight w:val="851"/>
          <w:jc w:val="center"/>
        </w:trPr>
        <w:tc>
          <w:tcPr>
            <w:tcW w:w="2617" w:type="dxa"/>
            <w:vMerge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51E24B1C" w14:textId="77777777" w:rsidR="00013F7D" w:rsidRPr="004E16B2" w:rsidRDefault="00013F7D" w:rsidP="00822EE3">
            <w:pPr>
              <w:spacing w:before="120" w:after="120"/>
              <w:rPr>
                <w:color w:val="FFFFFF" w:themeColor="background1"/>
                <w:sz w:val="26"/>
                <w:szCs w:val="26"/>
                <w:u w:val="single"/>
              </w:rPr>
            </w:pPr>
          </w:p>
        </w:tc>
        <w:tc>
          <w:tcPr>
            <w:tcW w:w="278" w:type="dxa"/>
            <w:vMerge/>
            <w:tcBorders>
              <w:left w:val="single" w:sz="24" w:space="0" w:color="3186B5"/>
            </w:tcBorders>
            <w:vAlign w:val="center"/>
          </w:tcPr>
          <w:p w14:paraId="71684863" w14:textId="77777777" w:rsidR="00013F7D" w:rsidRDefault="00013F7D" w:rsidP="00822EE3"/>
        </w:tc>
        <w:tc>
          <w:tcPr>
            <w:tcW w:w="6684" w:type="dxa"/>
            <w:tcBorders>
              <w:top w:val="thickThinMediumGap" w:sz="24" w:space="0" w:color="auto"/>
              <w:bottom w:val="thinThickMediumGap" w:sz="24" w:space="0" w:color="auto"/>
            </w:tcBorders>
            <w:vAlign w:val="center"/>
          </w:tcPr>
          <w:p w14:paraId="48ADE84A" w14:textId="77777777" w:rsidR="0065359E" w:rsidRPr="00DD50D2" w:rsidRDefault="00DD50D2" w:rsidP="00CD10F9">
            <w:pPr>
              <w:jc w:val="center"/>
              <w:rPr>
                <w:b/>
                <w:bCs/>
                <w:color w:val="7F7F7F" w:themeColor="text1" w:themeTint="80"/>
                <w:sz w:val="36"/>
                <w:szCs w:val="36"/>
              </w:rPr>
            </w:pPr>
            <w:r w:rsidRPr="00DD50D2">
              <w:rPr>
                <w:b/>
                <w:bCs/>
                <w:sz w:val="36"/>
                <w:szCs w:val="36"/>
              </w:rPr>
              <w:t>RESPONSABILITE PROFESSIONNELLE</w:t>
            </w:r>
          </w:p>
        </w:tc>
      </w:tr>
      <w:tr w:rsidR="00013F7D" w:rsidRPr="00085547" w14:paraId="0B4E5D81" w14:textId="77777777" w:rsidTr="00F233B7">
        <w:trPr>
          <w:trHeight w:val="113"/>
          <w:jc w:val="center"/>
        </w:trPr>
        <w:tc>
          <w:tcPr>
            <w:tcW w:w="2617" w:type="dxa"/>
            <w:vMerge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0BDDF370" w14:textId="77777777" w:rsidR="00013F7D" w:rsidRPr="004E16B2" w:rsidRDefault="00013F7D" w:rsidP="00822EE3">
            <w:pPr>
              <w:spacing w:before="120" w:after="120"/>
              <w:rPr>
                <w:color w:val="FFFFFF" w:themeColor="background1"/>
                <w:sz w:val="26"/>
                <w:szCs w:val="26"/>
                <w:u w:val="single"/>
              </w:rPr>
            </w:pPr>
          </w:p>
        </w:tc>
        <w:tc>
          <w:tcPr>
            <w:tcW w:w="278" w:type="dxa"/>
            <w:vMerge/>
            <w:tcBorders>
              <w:left w:val="single" w:sz="24" w:space="0" w:color="3186B5"/>
            </w:tcBorders>
            <w:vAlign w:val="center"/>
          </w:tcPr>
          <w:p w14:paraId="5CD0B91F" w14:textId="77777777" w:rsidR="00013F7D" w:rsidRDefault="00013F7D" w:rsidP="00822EE3"/>
        </w:tc>
        <w:tc>
          <w:tcPr>
            <w:tcW w:w="6684" w:type="dxa"/>
            <w:tcBorders>
              <w:top w:val="thinThickMediumGap" w:sz="24" w:space="0" w:color="auto"/>
            </w:tcBorders>
            <w:vAlign w:val="center"/>
          </w:tcPr>
          <w:p w14:paraId="4E5AC542" w14:textId="77777777" w:rsidR="00013F7D" w:rsidRPr="006E24A4" w:rsidRDefault="00013F7D" w:rsidP="00822EE3">
            <w:pPr>
              <w:jc w:val="center"/>
              <w:rPr>
                <w:b/>
                <w:bCs/>
                <w:sz w:val="4"/>
                <w:szCs w:val="4"/>
              </w:rPr>
            </w:pPr>
          </w:p>
        </w:tc>
      </w:tr>
      <w:tr w:rsidR="000C79F8" w14:paraId="6815A227" w14:textId="77777777" w:rsidTr="00523C95">
        <w:trPr>
          <w:trHeight w:hRule="exact" w:val="1418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5865E040" w14:textId="77777777" w:rsidR="000C79F8" w:rsidRPr="00D86D14" w:rsidRDefault="000C79F8" w:rsidP="003A714E">
            <w:pPr>
              <w:spacing w:before="120" w:after="120"/>
              <w:jc w:val="left"/>
              <w:rPr>
                <w:color w:val="FFFFFF" w:themeColor="background1"/>
                <w:u w:val="single"/>
              </w:rPr>
            </w:pPr>
            <w:r w:rsidRPr="00D86D14">
              <w:rPr>
                <w:color w:val="FFFFFF" w:themeColor="background1"/>
                <w:u w:val="single"/>
              </w:rPr>
              <w:t>Référence mandant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NDosCie"/>
              <w:tag w:val="A26LINDosCie"/>
              <w:id w:val="-391116348"/>
              <w:placeholder>
                <w:docPart w:val="F9A7AAD8ECF645DB888E4C8A09B37D1A"/>
              </w:placeholder>
              <w15:color w:val="0000FF"/>
            </w:sdtPr>
            <w:sdtEndPr/>
            <w:sdtContent>
              <w:p w14:paraId="5758CE8A" w14:textId="374D4ED1" w:rsidR="000C79F8" w:rsidRPr="004E16B2" w:rsidRDefault="00FE7E6E" w:rsidP="00822EE3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6"/>
                    <w:szCs w:val="26"/>
                  </w:rPr>
                </w:pPr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MA-23-220-3313965-J</w:t>
                </w:r>
              </w:p>
            </w:sdtContent>
          </w:sdt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04F8756E" w14:textId="77777777" w:rsidR="000C79F8" w:rsidRDefault="000C79F8" w:rsidP="00822EE3"/>
        </w:tc>
        <w:tc>
          <w:tcPr>
            <w:tcW w:w="6684" w:type="dxa"/>
            <w:vMerge w:val="restart"/>
            <w:vAlign w:val="center"/>
          </w:tcPr>
          <w:p w14:paraId="4ABDA2A6" w14:textId="77777777" w:rsidR="000C79F8" w:rsidRPr="006E24A4" w:rsidRDefault="0026502C" w:rsidP="00822EE3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8BF6898" wp14:editId="521C6828">
                      <wp:simplePos x="0" y="0"/>
                      <wp:positionH relativeFrom="margin">
                        <wp:posOffset>75565</wp:posOffset>
                      </wp:positionH>
                      <wp:positionV relativeFrom="margin">
                        <wp:posOffset>12065</wp:posOffset>
                      </wp:positionV>
                      <wp:extent cx="4203700" cy="1940560"/>
                      <wp:effectExtent l="0" t="0" r="6350" b="2540"/>
                      <wp:wrapSquare wrapText="bothSides"/>
                      <wp:docPr id="1" name="Zone de text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03700" cy="19405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88AC78E" w14:textId="77777777" w:rsidR="0026502C" w:rsidRDefault="00B07F45" w:rsidP="0026502C">
                                  <w:pPr>
                                    <w:spacing w:line="360" w:lineRule="auto"/>
                                    <w:ind w:left="284"/>
                                    <w:jc w:val="left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sdt>
                                    <w:sdtPr>
                                      <w:rPr>
                                        <w:sz w:val="36"/>
                                        <w:szCs w:val="36"/>
                                      </w:rPr>
                                      <w:id w:val="-187791510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2610" w14:font="MS Gothic"/>
                                      </w14:checkbox>
                                    </w:sdtPr>
                                    <w:sdtEndPr/>
                                    <w:sdtContent>
                                      <w:r w:rsidR="0026502C">
                                        <w:rPr>
                                          <w:rFonts w:ascii="MS Gothic" w:eastAsia="MS Gothic" w:hAnsi="MS Gothic" w:hint="eastAsia"/>
                                          <w:sz w:val="36"/>
                                          <w:szCs w:val="36"/>
                                        </w:rPr>
                                        <w:t>☐</w:t>
                                      </w:r>
                                    </w:sdtContent>
                                  </w:sdt>
                                  <w:r w:rsidR="0026502C" w:rsidRPr="00D138AB">
                                    <w:rPr>
                                      <w:sz w:val="36"/>
                                      <w:szCs w:val="36"/>
                                    </w:rPr>
                                    <w:t xml:space="preserve"> Rapport </w:t>
                                  </w:r>
                                  <w:r w:rsidR="00D02266">
                                    <w:rPr>
                                      <w:sz w:val="36"/>
                                      <w:szCs w:val="36"/>
                                    </w:rPr>
                                    <w:t>de reconnaissance</w:t>
                                  </w:r>
                                </w:p>
                                <w:p w14:paraId="7F16927C" w14:textId="77777777" w:rsidR="0026502C" w:rsidRDefault="00B07F45" w:rsidP="0026502C">
                                  <w:pPr>
                                    <w:spacing w:line="360" w:lineRule="auto"/>
                                    <w:ind w:left="284"/>
                                    <w:jc w:val="left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sdt>
                                    <w:sdtPr>
                                      <w:rPr>
                                        <w:sz w:val="36"/>
                                        <w:szCs w:val="36"/>
                                      </w:rPr>
                                      <w:id w:val="101389301"/>
                                      <w14:checkbox>
                                        <w14:checked w14:val="1"/>
                                        <w14:checkedState w14:val="00FE" w14:font="Wingdings"/>
                                        <w14:uncheckedState w14:val="2610" w14:font="MS Gothic"/>
                                      </w14:checkbox>
                                    </w:sdtPr>
                                    <w:sdtEndPr/>
                                    <w:sdtContent>
                                      <w:r w:rsidR="0026502C">
                                        <w:rPr>
                                          <w:sz w:val="36"/>
                                          <w:szCs w:val="36"/>
                                        </w:rPr>
                                        <w:sym w:font="Wingdings" w:char="F0FE"/>
                                      </w:r>
                                    </w:sdtContent>
                                  </w:sdt>
                                  <w:r w:rsidR="0026502C" w:rsidRPr="00D138AB">
                                    <w:rPr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="0026502C">
                                    <w:rPr>
                                      <w:sz w:val="36"/>
                                      <w:szCs w:val="36"/>
                                    </w:rPr>
                                    <w:t>Compte rendu d’accédit</w:t>
                                  </w:r>
                                </w:p>
                                <w:p w14:paraId="1FFEA1A6" w14:textId="77777777" w:rsidR="0026502C" w:rsidRPr="00D138AB" w:rsidRDefault="00B07F45" w:rsidP="0026502C">
                                  <w:pPr>
                                    <w:spacing w:line="360" w:lineRule="auto"/>
                                    <w:ind w:left="284"/>
                                    <w:jc w:val="left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sdt>
                                    <w:sdtPr>
                                      <w:rPr>
                                        <w:sz w:val="36"/>
                                        <w:szCs w:val="36"/>
                                      </w:rPr>
                                      <w:id w:val="166566178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2610" w14:font="MS Gothic"/>
                                      </w14:checkbox>
                                    </w:sdtPr>
                                    <w:sdtEndPr/>
                                    <w:sdtContent>
                                      <w:r w:rsidR="0026502C">
                                        <w:rPr>
                                          <w:rFonts w:ascii="MS Gothic" w:eastAsia="MS Gothic" w:hAnsi="MS Gothic" w:hint="eastAsia"/>
                                          <w:sz w:val="36"/>
                                          <w:szCs w:val="36"/>
                                        </w:rPr>
                                        <w:t>☐</w:t>
                                      </w:r>
                                    </w:sdtContent>
                                  </w:sdt>
                                  <w:r w:rsidR="0026502C" w:rsidRPr="00D138AB">
                                    <w:rPr>
                                      <w:sz w:val="36"/>
                                      <w:szCs w:val="36"/>
                                    </w:rPr>
                                    <w:t xml:space="preserve"> Compte-rendu de réunion de travail</w:t>
                                  </w:r>
                                </w:p>
                                <w:p w14:paraId="068C27DD" w14:textId="77777777" w:rsidR="0026502C" w:rsidRPr="00D16294" w:rsidRDefault="00B07F45" w:rsidP="00D02266">
                                  <w:pPr>
                                    <w:spacing w:line="360" w:lineRule="auto"/>
                                    <w:ind w:left="284"/>
                                    <w:jc w:val="left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sdt>
                                    <w:sdtPr>
                                      <w:rPr>
                                        <w:sz w:val="36"/>
                                        <w:szCs w:val="36"/>
                                      </w:rPr>
                                      <w:id w:val="-134101054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2610" w14:font="MS Gothic"/>
                                      </w14:checkbox>
                                    </w:sdtPr>
                                    <w:sdtEndPr/>
                                    <w:sdtContent>
                                      <w:r w:rsidR="0026502C">
                                        <w:rPr>
                                          <w:rFonts w:ascii="MS Gothic" w:eastAsia="MS Gothic" w:hAnsi="MS Gothic" w:hint="eastAsia"/>
                                          <w:sz w:val="36"/>
                                          <w:szCs w:val="36"/>
                                        </w:rPr>
                                        <w:t>☐</w:t>
                                      </w:r>
                                    </w:sdtContent>
                                  </w:sdt>
                                  <w:r w:rsidR="0026502C" w:rsidRPr="00D138AB">
                                    <w:rPr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="0026502C">
                                    <w:rPr>
                                      <w:sz w:val="36"/>
                                      <w:szCs w:val="36"/>
                                    </w:rPr>
                                    <w:t>Note technique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shapetype w14:anchorId="28BF689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 de texte 1" o:spid="_x0000_s1026" type="#_x0000_t202" style="position:absolute;left:0;text-align:left;margin-left:5.95pt;margin-top:.95pt;width:331pt;height:152.8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" fillcolor="white [3201]" stroked="f" strokeweight=".5pt">
                      <v:textbox>
                        <w:txbxContent>
                          <w:p w14:paraId="788AC78E" w14:textId="77777777" w:rsidR="0026502C" w:rsidRDefault="00AD73A2" w:rsidP="0026502C">
                            <w:pPr>
                              <w:spacing w:line="360" w:lineRule="auto"/>
                              <w:ind w:left="284"/>
                              <w:jc w:val="left"/>
                              <w:rPr>
                                <w:sz w:val="36"/>
                                <w:szCs w:val="36"/>
                              </w:rPr>
                            </w:pPr>
                            <w:sdt>
                              <w:sdtPr>
                                <w:rPr>
                                  <w:sz w:val="36"/>
                                  <w:szCs w:val="36"/>
                                </w:rPr>
                                <w:id w:val="-1877915106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26502C">
                                  <w:rPr>
                                    <w:rFonts w:ascii="MS Gothic" w:eastAsia="MS Gothic" w:hAnsi="MS Gothic" w:hint="eastAsia"/>
                                    <w:sz w:val="36"/>
                                    <w:szCs w:val="36"/>
                                  </w:rPr>
                                  <w:t>☐</w:t>
                                </w:r>
                              </w:sdtContent>
                            </w:sdt>
                            <w:r w:rsidR="0026502C" w:rsidRPr="00D138AB">
                              <w:rPr>
                                <w:sz w:val="36"/>
                                <w:szCs w:val="36"/>
                              </w:rPr>
                              <w:t xml:space="preserve"> Rapport </w:t>
                            </w:r>
                            <w:r w:rsidR="00D02266">
                              <w:rPr>
                                <w:sz w:val="36"/>
                                <w:szCs w:val="36"/>
                              </w:rPr>
                              <w:t>de reconnaissance</w:t>
                            </w:r>
                          </w:p>
                          <w:p w14:paraId="7F16927C" w14:textId="77777777" w:rsidR="0026502C" w:rsidRDefault="00AD73A2" w:rsidP="0026502C">
                            <w:pPr>
                              <w:spacing w:line="360" w:lineRule="auto"/>
                              <w:ind w:left="284"/>
                              <w:jc w:val="left"/>
                              <w:rPr>
                                <w:sz w:val="36"/>
                                <w:szCs w:val="36"/>
                              </w:rPr>
                            </w:pPr>
                            <w:sdt>
                              <w:sdtPr>
                                <w:rPr>
                                  <w:sz w:val="36"/>
                                  <w:szCs w:val="36"/>
                                </w:rPr>
                                <w:id w:val="101389301"/>
                                <w14:checkbox>
                                  <w14:checked w14:val="1"/>
                                  <w14:checkedState w14:val="00FE" w14:font="Wingdings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26502C">
                                  <w:rPr>
                                    <w:sz w:val="36"/>
                                    <w:szCs w:val="36"/>
                                  </w:rPr>
                                  <w:sym w:font="Wingdings" w:char="F0FE"/>
                                </w:r>
                              </w:sdtContent>
                            </w:sdt>
                            <w:r w:rsidR="0026502C" w:rsidRPr="00D138AB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6502C">
                              <w:rPr>
                                <w:sz w:val="36"/>
                                <w:szCs w:val="36"/>
                              </w:rPr>
                              <w:t>Compte rendu d’accédit</w:t>
                            </w:r>
                          </w:p>
                          <w:p w14:paraId="1FFEA1A6" w14:textId="77777777" w:rsidR="0026502C" w:rsidRPr="00D138AB" w:rsidRDefault="00AD73A2" w:rsidP="0026502C">
                            <w:pPr>
                              <w:spacing w:line="360" w:lineRule="auto"/>
                              <w:ind w:left="284"/>
                              <w:jc w:val="left"/>
                              <w:rPr>
                                <w:sz w:val="36"/>
                                <w:szCs w:val="36"/>
                              </w:rPr>
                            </w:pPr>
                            <w:sdt>
                              <w:sdtPr>
                                <w:rPr>
                                  <w:sz w:val="36"/>
                                  <w:szCs w:val="36"/>
                                </w:rPr>
                                <w:id w:val="1665661789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26502C">
                                  <w:rPr>
                                    <w:rFonts w:ascii="MS Gothic" w:eastAsia="MS Gothic" w:hAnsi="MS Gothic" w:hint="eastAsia"/>
                                    <w:sz w:val="36"/>
                                    <w:szCs w:val="36"/>
                                  </w:rPr>
                                  <w:t>☐</w:t>
                                </w:r>
                              </w:sdtContent>
                            </w:sdt>
                            <w:r w:rsidR="0026502C" w:rsidRPr="00D138AB">
                              <w:rPr>
                                <w:sz w:val="36"/>
                                <w:szCs w:val="36"/>
                              </w:rPr>
                              <w:t xml:space="preserve"> Compte-rendu de réunion de travail</w:t>
                            </w:r>
                          </w:p>
                          <w:p w14:paraId="068C27DD" w14:textId="77777777" w:rsidR="0026502C" w:rsidRPr="00D16294" w:rsidRDefault="00AD73A2" w:rsidP="00D02266">
                            <w:pPr>
                              <w:spacing w:line="360" w:lineRule="auto"/>
                              <w:ind w:left="284"/>
                              <w:jc w:val="left"/>
                              <w:rPr>
                                <w:sz w:val="36"/>
                                <w:szCs w:val="36"/>
                              </w:rPr>
                            </w:pPr>
                            <w:sdt>
                              <w:sdtPr>
                                <w:rPr>
                                  <w:sz w:val="36"/>
                                  <w:szCs w:val="36"/>
                                </w:rPr>
                                <w:id w:val="-1341010543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26502C">
                                  <w:rPr>
                                    <w:rFonts w:ascii="MS Gothic" w:eastAsia="MS Gothic" w:hAnsi="MS Gothic" w:hint="eastAsia"/>
                                    <w:sz w:val="36"/>
                                    <w:szCs w:val="36"/>
                                  </w:rPr>
                                  <w:t>☐</w:t>
                                </w:r>
                              </w:sdtContent>
                            </w:sdt>
                            <w:r w:rsidR="0026502C" w:rsidRPr="00D138AB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6502C">
                              <w:rPr>
                                <w:sz w:val="36"/>
                                <w:szCs w:val="36"/>
                              </w:rPr>
                              <w:t>Note technique</w:t>
                            </w:r>
                          </w:p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</w:p>
        </w:tc>
      </w:tr>
      <w:tr w:rsidR="000C79F8" w14:paraId="0AFA26EB" w14:textId="77777777" w:rsidTr="00523C95">
        <w:trPr>
          <w:trHeight w:hRule="exact" w:val="1418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20FAA8EE" w14:textId="77777777" w:rsidR="000C79F8" w:rsidRPr="00D86D14" w:rsidRDefault="000C79F8" w:rsidP="003A714E">
            <w:pPr>
              <w:spacing w:before="120" w:after="120"/>
              <w:jc w:val="left"/>
              <w:rPr>
                <w:color w:val="FFFFFF" w:themeColor="background1"/>
                <w:u w:val="single"/>
              </w:rPr>
            </w:pPr>
            <w:r w:rsidRPr="00D86D14">
              <w:rPr>
                <w:color w:val="FFFFFF" w:themeColor="background1"/>
                <w:u w:val="single"/>
              </w:rPr>
              <w:t>Gestionnaire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NomGest"/>
              <w:tag w:val="A26LINomGest"/>
              <w:id w:val="-96105532"/>
              <w:placeholder>
                <w:docPart w:val="F8F993BD666E42559A0B688DF2714583"/>
              </w:placeholder>
              <w15:color w:val="0000FF"/>
            </w:sdtPr>
            <w:sdtEndPr/>
            <w:sdtContent>
              <w:p w14:paraId="4B2F887A" w14:textId="37B7FB32" w:rsidR="000C79F8" w:rsidRPr="004E16B2" w:rsidRDefault="00FE7E6E" w:rsidP="00822EE3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6"/>
                    <w:szCs w:val="26"/>
                  </w:rPr>
                </w:pPr>
                <w:proofErr w:type="spellStart"/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Okan</w:t>
                </w:r>
                <w:proofErr w:type="spellEnd"/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 xml:space="preserve"> CACAN</w:t>
                </w:r>
              </w:p>
            </w:sdtContent>
          </w:sdt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79939E3D" w14:textId="77777777" w:rsidR="000C79F8" w:rsidRDefault="000C79F8" w:rsidP="00822EE3"/>
        </w:tc>
        <w:tc>
          <w:tcPr>
            <w:tcW w:w="6684" w:type="dxa"/>
            <w:vMerge/>
            <w:vAlign w:val="center"/>
          </w:tcPr>
          <w:p w14:paraId="2F2A75E9" w14:textId="77777777" w:rsidR="000C79F8" w:rsidRDefault="000C79F8" w:rsidP="00822EE3">
            <w:pPr>
              <w:jc w:val="center"/>
            </w:pPr>
          </w:p>
        </w:tc>
      </w:tr>
      <w:tr w:rsidR="000C79F8" w14:paraId="2562B6FA" w14:textId="77777777" w:rsidTr="00523C95">
        <w:trPr>
          <w:trHeight w:hRule="exact" w:val="1418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39B3AC7C" w14:textId="77777777" w:rsidR="000C79F8" w:rsidRPr="00D86D14" w:rsidRDefault="000C79F8" w:rsidP="005F6A22">
            <w:pPr>
              <w:spacing w:before="120" w:after="120"/>
              <w:jc w:val="left"/>
              <w:rPr>
                <w:color w:val="FFFFFF" w:themeColor="background1"/>
                <w:u w:val="single"/>
              </w:rPr>
            </w:pPr>
            <w:r w:rsidRPr="00D86D14">
              <w:rPr>
                <w:color w:val="FFFFFF" w:themeColor="background1"/>
                <w:u w:val="single"/>
              </w:rPr>
              <w:t>Référence FABEX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AffRefDossier"/>
              <w:tag w:val="A26LIAffRefDossier"/>
              <w:id w:val="-501043522"/>
              <w:placeholder>
                <w:docPart w:val="3253B0F016214F6B8F07035FCCA1EB4B"/>
              </w:placeholder>
              <w15:color w:val="0000FF"/>
            </w:sdtPr>
            <w:sdtEndPr/>
            <w:sdtContent>
              <w:p w14:paraId="3CECE3D8" w14:textId="4F919F8B" w:rsidR="000C79F8" w:rsidRPr="004E16B2" w:rsidRDefault="00FE7E6E" w:rsidP="005F6A22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6"/>
                    <w:szCs w:val="26"/>
                  </w:rPr>
                </w:pPr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2023FAB100267</w:t>
                </w:r>
              </w:p>
            </w:sdtContent>
          </w:sdt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66EDA44B" w14:textId="77777777" w:rsidR="000C79F8" w:rsidRDefault="000C79F8" w:rsidP="005F6A22"/>
        </w:tc>
        <w:tc>
          <w:tcPr>
            <w:tcW w:w="6684" w:type="dxa"/>
            <w:vMerge/>
            <w:vAlign w:val="center"/>
          </w:tcPr>
          <w:p w14:paraId="45C4AE62" w14:textId="77777777" w:rsidR="000C79F8" w:rsidRDefault="000C79F8" w:rsidP="005F6A22"/>
        </w:tc>
      </w:tr>
      <w:tr w:rsidR="000C79F8" w14:paraId="732C8035" w14:textId="77777777" w:rsidTr="00523C95">
        <w:trPr>
          <w:trHeight w:hRule="exact" w:val="1418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57125256" w14:textId="77777777" w:rsidR="000C79F8" w:rsidRPr="00D86D14" w:rsidRDefault="000C79F8" w:rsidP="005F6A22">
            <w:pPr>
              <w:spacing w:before="120" w:after="120"/>
              <w:jc w:val="left"/>
              <w:rPr>
                <w:color w:val="FFFFFF" w:themeColor="background1"/>
                <w:u w:val="single"/>
              </w:rPr>
            </w:pPr>
            <w:r w:rsidRPr="00D86D14">
              <w:rPr>
                <w:color w:val="FFFFFF" w:themeColor="background1"/>
                <w:u w:val="single"/>
              </w:rPr>
              <w:t>Expert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NomExperts"/>
              <w:tag w:val="A26LINomExperts"/>
              <w:id w:val="786619389"/>
              <w:placeholder>
                <w:docPart w:val="59624C2785EE42FF873E4EABE3CDC254"/>
              </w:placeholder>
              <w15:color w:val="0000FF"/>
            </w:sdtPr>
            <w:sdtEndPr/>
            <w:sdtContent>
              <w:p w14:paraId="74ED8BF3" w14:textId="13641C19" w:rsidR="000C79F8" w:rsidRPr="004E16B2" w:rsidRDefault="00FE7E6E" w:rsidP="005F6A22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6"/>
                    <w:szCs w:val="26"/>
                  </w:rPr>
                </w:pPr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BRESSON Alexandre</w:t>
                </w:r>
              </w:p>
            </w:sdtContent>
          </w:sdt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581ED9E5" w14:textId="77777777" w:rsidR="000C79F8" w:rsidRDefault="000C79F8" w:rsidP="005F6A22"/>
        </w:tc>
        <w:tc>
          <w:tcPr>
            <w:tcW w:w="6684" w:type="dxa"/>
            <w:vMerge w:val="restart"/>
            <w:vAlign w:val="center"/>
          </w:tcPr>
          <w:tbl>
            <w:tblPr>
              <w:tblStyle w:val="Grilledutableau"/>
              <w:tblpPr w:leftFromText="141" w:rightFromText="141" w:vertAnchor="page" w:horzAnchor="margin" w:tblpY="1"/>
              <w:tblOverlap w:val="never"/>
              <w:tblW w:w="6660" w:type="dxa"/>
              <w:tblBorders>
                <w:top w:val="single" w:sz="2" w:space="0" w:color="000000" w:themeColor="text1"/>
                <w:left w:val="single" w:sz="2" w:space="0" w:color="000000" w:themeColor="text1"/>
                <w:bottom w:val="single" w:sz="2" w:space="0" w:color="000000" w:themeColor="text1"/>
                <w:right w:val="single" w:sz="2" w:space="0" w:color="000000" w:themeColor="text1"/>
                <w:insideH w:val="single" w:sz="2" w:space="0" w:color="000000" w:themeColor="text1"/>
                <w:insideV w:val="single" w:sz="2" w:space="0" w:color="000000" w:themeColor="text1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977"/>
              <w:gridCol w:w="1556"/>
              <w:gridCol w:w="2127"/>
            </w:tblGrid>
            <w:tr w:rsidR="008B0AB9" w:rsidRPr="00800FD4" w14:paraId="590B840F" w14:textId="77777777" w:rsidTr="00676364">
              <w:trPr>
                <w:trHeight w:val="137"/>
              </w:trPr>
              <w:tc>
                <w:tcPr>
                  <w:tcW w:w="6660" w:type="dxa"/>
                  <w:gridSpan w:val="3"/>
                  <w:vAlign w:val="center"/>
                </w:tcPr>
                <w:p w14:paraId="329A0055" w14:textId="77777777" w:rsidR="008B0AB9" w:rsidRPr="00CF156C" w:rsidRDefault="008B0AB9" w:rsidP="008B0AB9">
                  <w:pPr>
                    <w:ind w:left="169"/>
                    <w:jc w:val="center"/>
                    <w:rPr>
                      <w:b/>
                      <w:bCs/>
                      <w:color w:val="595959" w:themeColor="text1" w:themeTint="A6"/>
                      <w:sz w:val="18"/>
                      <w:szCs w:val="18"/>
                    </w:rPr>
                  </w:pPr>
                  <w:r w:rsidRPr="000542D4">
                    <w:rPr>
                      <w:b/>
                      <w:bCs/>
                      <w:sz w:val="18"/>
                      <w:szCs w:val="18"/>
                    </w:rPr>
                    <w:t>Détails de la procédure</w:t>
                  </w:r>
                </w:p>
              </w:tc>
            </w:tr>
            <w:tr w:rsidR="008B0AB9" w:rsidRPr="00800FD4" w14:paraId="4594EAB4" w14:textId="77777777" w:rsidTr="00676364">
              <w:trPr>
                <w:trHeight w:val="292"/>
              </w:trPr>
              <w:tc>
                <w:tcPr>
                  <w:tcW w:w="2977" w:type="dxa"/>
                  <w:vAlign w:val="center"/>
                </w:tcPr>
                <w:p w14:paraId="29D622B8" w14:textId="77777777" w:rsidR="008B0AB9" w:rsidRPr="0073522D" w:rsidRDefault="008B0AB9" w:rsidP="00E36CAC">
                  <w:pPr>
                    <w:pStyle w:val="Titre5"/>
                  </w:pPr>
                  <w:r w:rsidRPr="0073522D">
                    <w:t>Tribunal</w:t>
                  </w:r>
                </w:p>
              </w:tc>
              <w:tc>
                <w:tcPr>
                  <w:tcW w:w="3683" w:type="dxa"/>
                  <w:gridSpan w:val="2"/>
                  <w:vAlign w:val="center"/>
                </w:tcPr>
                <w:p w14:paraId="16FEBC92" w14:textId="5D4431D0" w:rsidR="008B0AB9" w:rsidRPr="000542D4" w:rsidRDefault="00FE7E6E" w:rsidP="008B0AB9">
                  <w:pPr>
                    <w:ind w:right="22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Tribunal judiciaire de Montpellier </w:t>
                  </w:r>
                </w:p>
              </w:tc>
            </w:tr>
            <w:tr w:rsidR="008B0AB9" w:rsidRPr="00800FD4" w14:paraId="7ED359D3" w14:textId="77777777" w:rsidTr="00676364">
              <w:trPr>
                <w:trHeight w:val="292"/>
              </w:trPr>
              <w:tc>
                <w:tcPr>
                  <w:tcW w:w="2977" w:type="dxa"/>
                  <w:vAlign w:val="center"/>
                </w:tcPr>
                <w:p w14:paraId="7CFCE809" w14:textId="77777777" w:rsidR="008B0AB9" w:rsidRPr="0073522D" w:rsidRDefault="008B0AB9" w:rsidP="00E36CAC">
                  <w:pPr>
                    <w:pStyle w:val="Titre5"/>
                  </w:pPr>
                  <w:r w:rsidRPr="0073522D">
                    <w:t>Demandeur initial</w:t>
                  </w:r>
                </w:p>
              </w:tc>
              <w:tc>
                <w:tcPr>
                  <w:tcW w:w="3683" w:type="dxa"/>
                  <w:gridSpan w:val="2"/>
                  <w:vAlign w:val="center"/>
                </w:tcPr>
                <w:p w14:paraId="0D5E89A6" w14:textId="12DD26D9" w:rsidR="008B0AB9" w:rsidRPr="000542D4" w:rsidRDefault="00FE7E6E" w:rsidP="008B0AB9">
                  <w:pPr>
                    <w:ind w:right="22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EPOUX BREDIER</w:t>
                  </w:r>
                </w:p>
              </w:tc>
            </w:tr>
            <w:tr w:rsidR="008B0AB9" w:rsidRPr="00800FD4" w14:paraId="4D640925" w14:textId="77777777" w:rsidTr="00676364">
              <w:trPr>
                <w:trHeight w:val="292"/>
              </w:trPr>
              <w:tc>
                <w:tcPr>
                  <w:tcW w:w="2977" w:type="dxa"/>
                  <w:vAlign w:val="center"/>
                </w:tcPr>
                <w:p w14:paraId="0D2A0085" w14:textId="77777777" w:rsidR="008B0AB9" w:rsidRPr="0073522D" w:rsidRDefault="008B0AB9" w:rsidP="00E36CAC">
                  <w:pPr>
                    <w:pStyle w:val="Titre5"/>
                  </w:pPr>
                  <w:r w:rsidRPr="0073522D">
                    <w:t>Dates assignation / ordonnance</w:t>
                  </w:r>
                </w:p>
              </w:tc>
              <w:tc>
                <w:tcPr>
                  <w:tcW w:w="1556" w:type="dxa"/>
                  <w:vAlign w:val="center"/>
                </w:tcPr>
                <w:p w14:paraId="1F62B460" w14:textId="187DDE68" w:rsidR="008B0AB9" w:rsidRPr="000542D4" w:rsidRDefault="00FE7E6E" w:rsidP="008B0AB9">
                  <w:pPr>
                    <w:ind w:right="22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15/06/2023</w:t>
                  </w:r>
                </w:p>
              </w:tc>
              <w:tc>
                <w:tcPr>
                  <w:tcW w:w="2127" w:type="dxa"/>
                  <w:vAlign w:val="center"/>
                </w:tcPr>
                <w:p w14:paraId="28AE9A59" w14:textId="6CA76AF2" w:rsidR="008B0AB9" w:rsidRPr="000542D4" w:rsidRDefault="00AD73A2" w:rsidP="008B0AB9">
                  <w:pPr>
                    <w:ind w:right="22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/</w:t>
                  </w:r>
                </w:p>
              </w:tc>
            </w:tr>
            <w:tr w:rsidR="00E36CAC" w:rsidRPr="00800FD4" w14:paraId="6E7AEB60" w14:textId="77777777" w:rsidTr="00676364">
              <w:trPr>
                <w:trHeight w:val="292"/>
              </w:trPr>
              <w:tc>
                <w:tcPr>
                  <w:tcW w:w="2977" w:type="dxa"/>
                  <w:vAlign w:val="center"/>
                </w:tcPr>
                <w:p w14:paraId="11BFAEDB" w14:textId="77777777" w:rsidR="00E36CAC" w:rsidRPr="0073522D" w:rsidRDefault="00DD50D2" w:rsidP="00E36CAC">
                  <w:pPr>
                    <w:pStyle w:val="Titre5"/>
                  </w:pPr>
                  <w:r>
                    <w:t>ADHERENT</w:t>
                  </w:r>
                  <w:r w:rsidR="00E36CAC" w:rsidRPr="0073522D">
                    <w:t xml:space="preserve"> dans la procédure</w:t>
                  </w:r>
                </w:p>
              </w:tc>
              <w:tc>
                <w:tcPr>
                  <w:tcW w:w="1556" w:type="dxa"/>
                  <w:vAlign w:val="center"/>
                </w:tcPr>
                <w:p w14:paraId="01A3B5F1" w14:textId="463F3727" w:rsidR="00E36CAC" w:rsidRPr="000542D4" w:rsidRDefault="00E36CAC" w:rsidP="00E36CAC">
                  <w:pPr>
                    <w:ind w:right="22"/>
                    <w:jc w:val="center"/>
                    <w:rPr>
                      <w:sz w:val="18"/>
                      <w:szCs w:val="18"/>
                    </w:rPr>
                  </w:pPr>
                  <w:r w:rsidRPr="000542D4">
                    <w:rPr>
                      <w:sz w:val="18"/>
                      <w:szCs w:val="18"/>
                    </w:rPr>
                    <w:t>O</w:t>
                  </w:r>
                  <w:r>
                    <w:rPr>
                      <w:sz w:val="18"/>
                      <w:szCs w:val="18"/>
                    </w:rPr>
                    <w:t>ui</w:t>
                  </w:r>
                  <w:r w:rsidRPr="000542D4">
                    <w:rPr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sz w:val="18"/>
                        <w:szCs w:val="18"/>
                      </w:rPr>
                      <w:id w:val="-267695283"/>
                      <w14:checkbox>
                        <w14:checked w14:val="1"/>
                        <w14:checkedState w14:val="00FE" w14:font="Wingdings"/>
                        <w14:uncheckedState w14:val="2610" w14:font="MS Gothic"/>
                      </w14:checkbox>
                    </w:sdtPr>
                    <w:sdtEndPr/>
                    <w:sdtContent>
                      <w:r w:rsidR="00FE7E6E">
                        <w:rPr>
                          <w:sz w:val="18"/>
                          <w:szCs w:val="18"/>
                        </w:rPr>
                        <w:sym w:font="Wingdings" w:char="F0FE"/>
                      </w:r>
                    </w:sdtContent>
                  </w:sdt>
                  <w:r w:rsidRPr="000542D4">
                    <w:rPr>
                      <w:sz w:val="18"/>
                      <w:szCs w:val="18"/>
                    </w:rPr>
                    <w:tab/>
                    <w:t xml:space="preserve">Non </w:t>
                  </w:r>
                  <w:sdt>
                    <w:sdtPr>
                      <w:rPr>
                        <w:sz w:val="18"/>
                        <w:szCs w:val="18"/>
                      </w:rPr>
                      <w:id w:val="244000608"/>
                      <w14:checkbox>
                        <w14:checked w14:val="0"/>
                        <w14:checkedState w14:val="00FE" w14:font="Wingdings"/>
                        <w14:uncheckedState w14:val="2610" w14:font="MS Gothic"/>
                      </w14:checkbox>
                    </w:sdtPr>
                    <w:sdtEndPr/>
                    <w:sdtContent>
                      <w:r w:rsidRPr="000542D4">
                        <w:rPr>
                          <w:rFonts w:ascii="MS Gothic" w:eastAsia="MS Gothic" w:hAnsi="MS Gothic" w:hint="eastAsia"/>
                          <w:sz w:val="18"/>
                          <w:szCs w:val="18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127" w:type="dxa"/>
                  <w:vAlign w:val="center"/>
                </w:tcPr>
                <w:p w14:paraId="0087A2BD" w14:textId="2843C095" w:rsidR="00E36CAC" w:rsidRPr="000542D4" w:rsidRDefault="00E36CAC" w:rsidP="00E36CAC">
                  <w:pPr>
                    <w:ind w:left="-109" w:right="-1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Assigné le : </w:t>
                  </w:r>
                  <w:r w:rsidR="00FE7E6E">
                    <w:rPr>
                      <w:sz w:val="18"/>
                      <w:szCs w:val="18"/>
                    </w:rPr>
                    <w:t>15/06/2023</w:t>
                  </w:r>
                </w:p>
              </w:tc>
            </w:tr>
            <w:tr w:rsidR="00E36CAC" w:rsidRPr="00800FD4" w14:paraId="242F2B05" w14:textId="77777777" w:rsidTr="00676364">
              <w:trPr>
                <w:trHeight w:val="292"/>
              </w:trPr>
              <w:tc>
                <w:tcPr>
                  <w:tcW w:w="2977" w:type="dxa"/>
                  <w:vAlign w:val="center"/>
                </w:tcPr>
                <w:p w14:paraId="7CA4A87C" w14:textId="77777777" w:rsidR="00E36CAC" w:rsidRPr="0073522D" w:rsidRDefault="00E36CAC" w:rsidP="00E36CAC">
                  <w:pPr>
                    <w:pStyle w:val="Titre5"/>
                  </w:pPr>
                  <w:r w:rsidRPr="0073522D">
                    <w:t>Compagnie dans la procédure</w:t>
                  </w:r>
                </w:p>
              </w:tc>
              <w:tc>
                <w:tcPr>
                  <w:tcW w:w="1556" w:type="dxa"/>
                  <w:vAlign w:val="center"/>
                </w:tcPr>
                <w:p w14:paraId="53E09036" w14:textId="28897CEE" w:rsidR="00E36CAC" w:rsidRPr="000542D4" w:rsidRDefault="00E36CAC" w:rsidP="00E36CAC">
                  <w:pPr>
                    <w:ind w:right="22"/>
                    <w:jc w:val="center"/>
                    <w:rPr>
                      <w:sz w:val="18"/>
                      <w:szCs w:val="18"/>
                    </w:rPr>
                  </w:pPr>
                  <w:r w:rsidRPr="000542D4">
                    <w:rPr>
                      <w:sz w:val="18"/>
                      <w:szCs w:val="18"/>
                    </w:rPr>
                    <w:t>O</w:t>
                  </w:r>
                  <w:r>
                    <w:rPr>
                      <w:sz w:val="18"/>
                      <w:szCs w:val="18"/>
                    </w:rPr>
                    <w:t>ui</w:t>
                  </w:r>
                  <w:r w:rsidRPr="000542D4">
                    <w:rPr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sz w:val="18"/>
                        <w:szCs w:val="18"/>
                      </w:rPr>
                      <w:id w:val="-312952244"/>
                      <w14:checkbox>
                        <w14:checked w14:val="1"/>
                        <w14:checkedState w14:val="00FE" w14:font="Wingdings"/>
                        <w14:uncheckedState w14:val="2610" w14:font="MS Gothic"/>
                      </w14:checkbox>
                    </w:sdtPr>
                    <w:sdtEndPr/>
                    <w:sdtContent>
                      <w:r w:rsidR="00FE7E6E">
                        <w:rPr>
                          <w:sz w:val="18"/>
                          <w:szCs w:val="18"/>
                        </w:rPr>
                        <w:sym w:font="Wingdings" w:char="F0FE"/>
                      </w:r>
                    </w:sdtContent>
                  </w:sdt>
                  <w:r w:rsidRPr="000542D4">
                    <w:rPr>
                      <w:sz w:val="18"/>
                      <w:szCs w:val="18"/>
                    </w:rPr>
                    <w:tab/>
                    <w:t xml:space="preserve">Non </w:t>
                  </w:r>
                  <w:sdt>
                    <w:sdtPr>
                      <w:rPr>
                        <w:sz w:val="18"/>
                        <w:szCs w:val="18"/>
                      </w:rPr>
                      <w:id w:val="1271511592"/>
                      <w14:checkbox>
                        <w14:checked w14:val="0"/>
                        <w14:checkedState w14:val="00FE" w14:font="Wingdings"/>
                        <w14:uncheckedState w14:val="2610" w14:font="MS Gothic"/>
                      </w14:checkbox>
                    </w:sdtPr>
                    <w:sdtEndPr/>
                    <w:sdtContent>
                      <w:r>
                        <w:rPr>
                          <w:rFonts w:ascii="MS Gothic" w:eastAsia="MS Gothic" w:hAnsi="MS Gothic" w:hint="eastAsia"/>
                          <w:sz w:val="18"/>
                          <w:szCs w:val="18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127" w:type="dxa"/>
                  <w:vAlign w:val="center"/>
                </w:tcPr>
                <w:p w14:paraId="6909487F" w14:textId="215C7E3A" w:rsidR="00E36CAC" w:rsidRPr="000542D4" w:rsidRDefault="00E36CAC" w:rsidP="00E36CAC">
                  <w:pPr>
                    <w:ind w:left="-109" w:right="-1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Assignée le :</w:t>
                  </w:r>
                  <w:r w:rsidR="00FE7E6E">
                    <w:rPr>
                      <w:sz w:val="18"/>
                      <w:szCs w:val="18"/>
                    </w:rPr>
                    <w:t>15/06/2023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302991" w:rsidRPr="00800FD4" w14:paraId="6A67E6E7" w14:textId="77777777" w:rsidTr="00676364">
              <w:trPr>
                <w:trHeight w:val="292"/>
              </w:trPr>
              <w:tc>
                <w:tcPr>
                  <w:tcW w:w="2977" w:type="dxa"/>
                  <w:vAlign w:val="center"/>
                </w:tcPr>
                <w:p w14:paraId="40923476" w14:textId="77777777" w:rsidR="00302991" w:rsidRPr="0073522D" w:rsidRDefault="00302991" w:rsidP="00302991">
                  <w:pPr>
                    <w:pStyle w:val="Titre5"/>
                  </w:pPr>
                  <w:r w:rsidRPr="0073522D">
                    <w:t>Expert judiciaire désigné</w:t>
                  </w:r>
                </w:p>
              </w:tc>
              <w:tc>
                <w:tcPr>
                  <w:tcW w:w="3683" w:type="dxa"/>
                  <w:gridSpan w:val="2"/>
                  <w:vAlign w:val="center"/>
                </w:tcPr>
                <w:p w14:paraId="43F35DF2" w14:textId="5A900E15" w:rsidR="00302991" w:rsidRPr="000542D4" w:rsidRDefault="00302991" w:rsidP="00302991">
                  <w:pPr>
                    <w:ind w:right="22"/>
                    <w:jc w:val="left"/>
                    <w:rPr>
                      <w:sz w:val="18"/>
                      <w:szCs w:val="18"/>
                    </w:rPr>
                  </w:pPr>
                  <w:sdt>
                    <w:sdtPr>
                      <w:rPr>
                        <w:sz w:val="18"/>
                        <w:szCs w:val="18"/>
                      </w:rPr>
                      <w:alias w:val="A26-NomExpert"/>
                      <w:tag w:val="A26LINomExpert"/>
                      <w:id w:val="-271479360"/>
                      <w:placeholder>
                        <w:docPart w:val="585DDDB370414D7A92BA01F69BC5BFEF"/>
                      </w:placeholder>
                      <w15:color w:val="0000FF"/>
                    </w:sdtPr>
                    <w:sdtContent>
                      <w:r>
                        <w:rPr>
                          <w:sz w:val="18"/>
                          <w:szCs w:val="18"/>
                        </w:rPr>
                        <w:t>Valery HUAULT</w:t>
                      </w:r>
                    </w:sdtContent>
                  </w:sdt>
                  <w:r>
                    <w:rPr>
                      <w:sz w:val="18"/>
                      <w:szCs w:val="18"/>
                    </w:rPr>
                    <w:t xml:space="preserve"> (Réf. : </w:t>
                  </w:r>
                  <w:sdt>
                    <w:sdtPr>
                      <w:rPr>
                        <w:sz w:val="18"/>
                        <w:szCs w:val="18"/>
                      </w:rPr>
                      <w:alias w:val="A26-RefExpert"/>
                      <w:tag w:val="A26LIRefExpert"/>
                      <w:id w:val="-684899213"/>
                      <w:placeholder>
                        <w:docPart w:val="64B50548A8DD40F8B973C0675BFD1BF6"/>
                      </w:placeholder>
                      <w15:color w:val="0000FF"/>
                    </w:sdtPr>
                    <w:sdtContent>
                      <w:r>
                        <w:rPr>
                          <w:sz w:val="18"/>
                          <w:szCs w:val="18"/>
                        </w:rPr>
                        <w:t>RG 23/30696</w:t>
                      </w:r>
                    </w:sdtContent>
                  </w:sdt>
                  <w:r>
                    <w:rPr>
                      <w:sz w:val="18"/>
                      <w:szCs w:val="18"/>
                    </w:rPr>
                    <w:t>)</w:t>
                  </w:r>
                </w:p>
              </w:tc>
            </w:tr>
            <w:tr w:rsidR="00302991" w:rsidRPr="00800FD4" w14:paraId="5A2725C6" w14:textId="77777777" w:rsidTr="00676364">
              <w:trPr>
                <w:trHeight w:val="292"/>
              </w:trPr>
              <w:tc>
                <w:tcPr>
                  <w:tcW w:w="2977" w:type="dxa"/>
                  <w:vAlign w:val="center"/>
                </w:tcPr>
                <w:p w14:paraId="2F120B87" w14:textId="77777777" w:rsidR="00302991" w:rsidRPr="0073522D" w:rsidRDefault="00302991" w:rsidP="00302991">
                  <w:pPr>
                    <w:pStyle w:val="Titre5"/>
                  </w:pPr>
                  <w:r w:rsidRPr="0073522D">
                    <w:t>Avocat</w:t>
                  </w:r>
                </w:p>
              </w:tc>
              <w:tc>
                <w:tcPr>
                  <w:tcW w:w="3683" w:type="dxa"/>
                  <w:gridSpan w:val="2"/>
                  <w:vAlign w:val="center"/>
                </w:tcPr>
                <w:p w14:paraId="62510B30" w14:textId="6794458B" w:rsidR="00302991" w:rsidRPr="000542D4" w:rsidRDefault="00302991" w:rsidP="00302991">
                  <w:pPr>
                    <w:ind w:right="22"/>
                    <w:jc w:val="left"/>
                    <w:rPr>
                      <w:sz w:val="18"/>
                      <w:szCs w:val="18"/>
                    </w:rPr>
                  </w:pPr>
                  <w:sdt>
                    <w:sdtPr>
                      <w:rPr>
                        <w:sz w:val="18"/>
                        <w:szCs w:val="18"/>
                      </w:rPr>
                      <w:alias w:val="A26-CiviliteAvocatCourte"/>
                      <w:tag w:val="A26LICiviliteAvocatCourte"/>
                      <w:id w:val="-1722272327"/>
                      <w:placeholder>
                        <w:docPart w:val="5C40DF8C355F4991867EA6AD99BBCA1E"/>
                      </w:placeholder>
                      <w15:color w:val="0000FF"/>
                    </w:sdtPr>
                    <w:sdtContent>
                      <w:r>
                        <w:rPr>
                          <w:sz w:val="18"/>
                          <w:szCs w:val="18"/>
                        </w:rPr>
                        <w:t>Me</w:t>
                      </w:r>
                    </w:sdtContent>
                  </w:sdt>
                  <w:r>
                    <w:rPr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sz w:val="18"/>
                        <w:szCs w:val="18"/>
                      </w:rPr>
                      <w:alias w:val="A26-ContactAvocat"/>
                      <w:tag w:val="A26LIContactAvocat"/>
                      <w:id w:val="-2060772073"/>
                      <w:placeholder>
                        <w:docPart w:val="2C360CC237F34279AFE5A4DF17126BFD"/>
                      </w:placeholder>
                      <w:showingPlcHdr/>
                      <w15:color w:val="0000FF"/>
                    </w:sdtPr>
                    <w:sdtContent/>
                  </w:sdt>
                  <w:r>
                    <w:rPr>
                      <w:sz w:val="18"/>
                      <w:szCs w:val="18"/>
                    </w:rPr>
                    <w:t xml:space="preserve"> (Réf. : </w:t>
                  </w:r>
                  <w:sdt>
                    <w:sdtPr>
                      <w:rPr>
                        <w:sz w:val="18"/>
                        <w:szCs w:val="18"/>
                      </w:rPr>
                      <w:alias w:val="A26-RefAvocat"/>
                      <w:tag w:val="A26LIRefAvocat"/>
                      <w:id w:val="684631598"/>
                      <w:placeholder>
                        <w:docPart w:val="756778DAD16C4787B570DD83EA57CB92"/>
                      </w:placeholder>
                      <w15:color w:val="0000FF"/>
                    </w:sdtPr>
                    <w:sdtContent>
                      <w:r>
                        <w:rPr>
                          <w:sz w:val="18"/>
                          <w:szCs w:val="18"/>
                        </w:rPr>
                        <w:t>37733 - TOURRE / BREDIER - SCICV OSIRIS</w:t>
                      </w:r>
                    </w:sdtContent>
                  </w:sdt>
                  <w:r>
                    <w:rPr>
                      <w:sz w:val="18"/>
                      <w:szCs w:val="18"/>
                    </w:rPr>
                    <w:t>)</w:t>
                  </w:r>
                </w:p>
              </w:tc>
            </w:tr>
          </w:tbl>
          <w:tbl>
            <w:tblPr>
              <w:tblStyle w:val="Grilledutableau"/>
              <w:tblW w:w="0" w:type="auto"/>
              <w:tblInd w:w="1359" w:type="dxa"/>
              <w:tblLayout w:type="fixed"/>
              <w:tblLook w:val="04A0" w:firstRow="1" w:lastRow="0" w:firstColumn="1" w:lastColumn="0" w:noHBand="0" w:noVBand="1"/>
            </w:tblPr>
            <w:tblGrid>
              <w:gridCol w:w="1559"/>
              <w:gridCol w:w="1559"/>
            </w:tblGrid>
            <w:tr w:rsidR="008B0AB9" w:rsidRPr="00676364" w14:paraId="15FCD77F" w14:textId="77777777" w:rsidTr="004C3DB7">
              <w:trPr>
                <w:trHeight w:val="381"/>
              </w:trPr>
              <w:tc>
                <w:tcPr>
                  <w:tcW w:w="3118" w:type="dxa"/>
                  <w:gridSpan w:val="2"/>
                  <w:vAlign w:val="center"/>
                </w:tcPr>
                <w:p w14:paraId="2AE10801" w14:textId="77777777" w:rsidR="008B0AB9" w:rsidRPr="00676364" w:rsidRDefault="008B0AB9" w:rsidP="008B0AB9">
                  <w:pPr>
                    <w:jc w:val="center"/>
                  </w:pPr>
                  <w:r w:rsidRPr="00676364">
                    <w:rPr>
                      <w:b/>
                      <w:bCs/>
                    </w:rPr>
                    <w:t>Enjeux financiers</w:t>
                  </w:r>
                  <w:r w:rsidR="00350FFC" w:rsidRPr="00676364">
                    <w:rPr>
                      <w:b/>
                      <w:bCs/>
                    </w:rPr>
                    <w:t xml:space="preserve"> estimés</w:t>
                  </w:r>
                </w:p>
              </w:tc>
            </w:tr>
            <w:tr w:rsidR="008B0AB9" w:rsidRPr="00676364" w14:paraId="4CE88766" w14:textId="77777777" w:rsidTr="004C3DB7">
              <w:tc>
                <w:tcPr>
                  <w:tcW w:w="1559" w:type="dxa"/>
                  <w:vAlign w:val="center"/>
                </w:tcPr>
                <w:p w14:paraId="1FE3E168" w14:textId="77777777" w:rsidR="008B0AB9" w:rsidRPr="00676364" w:rsidRDefault="008B0AB9" w:rsidP="004C3DB7">
                  <w:pPr>
                    <w:ind w:right="178"/>
                    <w:jc w:val="right"/>
                    <w:rPr>
                      <w:rFonts w:asciiTheme="majorHAnsi" w:hAnsiTheme="majorHAnsi" w:cstheme="majorHAnsi"/>
                      <w:color w:val="3186B5"/>
                    </w:rPr>
                  </w:pPr>
                  <w:r w:rsidRPr="00676364">
                    <w:rPr>
                      <w:rFonts w:asciiTheme="majorHAnsi" w:hAnsiTheme="majorHAnsi" w:cstheme="majorHAnsi"/>
                      <w:color w:val="3186B5"/>
                    </w:rPr>
                    <w:t>GLOBAL</w:t>
                  </w:r>
                </w:p>
              </w:tc>
              <w:tc>
                <w:tcPr>
                  <w:tcW w:w="1559" w:type="dxa"/>
                  <w:vAlign w:val="center"/>
                </w:tcPr>
                <w:p w14:paraId="044B0417" w14:textId="77777777" w:rsidR="008B0AB9" w:rsidRPr="00676364" w:rsidRDefault="004C3DB7" w:rsidP="00B67925">
                  <w:pPr>
                    <w:ind w:left="173"/>
                    <w:jc w:val="center"/>
                    <w:rPr>
                      <w:b/>
                      <w:bCs/>
                    </w:rPr>
                  </w:pPr>
                  <w:r w:rsidRPr="00676364">
                    <w:rPr>
                      <w:b/>
                      <w:bCs/>
                    </w:rPr>
                    <w:t>€</w:t>
                  </w:r>
                </w:p>
              </w:tc>
            </w:tr>
            <w:tr w:rsidR="008B0AB9" w:rsidRPr="00676364" w14:paraId="2A2092E2" w14:textId="77777777" w:rsidTr="004C3DB7">
              <w:tc>
                <w:tcPr>
                  <w:tcW w:w="1559" w:type="dxa"/>
                  <w:vAlign w:val="center"/>
                </w:tcPr>
                <w:p w14:paraId="0F9F31DE" w14:textId="77777777" w:rsidR="008B0AB9" w:rsidRPr="00676364" w:rsidRDefault="008B0AB9" w:rsidP="004C3DB7">
                  <w:pPr>
                    <w:ind w:right="178"/>
                    <w:jc w:val="right"/>
                    <w:rPr>
                      <w:rFonts w:asciiTheme="majorHAnsi" w:hAnsiTheme="majorHAnsi" w:cstheme="majorHAnsi"/>
                      <w:color w:val="3186B5"/>
                    </w:rPr>
                  </w:pPr>
                  <w:r w:rsidRPr="00676364">
                    <w:rPr>
                      <w:rFonts w:asciiTheme="majorHAnsi" w:hAnsiTheme="majorHAnsi" w:cstheme="majorHAnsi"/>
                      <w:color w:val="3186B5"/>
                    </w:rPr>
                    <w:t>EN RISQUE</w:t>
                  </w:r>
                </w:p>
              </w:tc>
              <w:tc>
                <w:tcPr>
                  <w:tcW w:w="1559" w:type="dxa"/>
                  <w:vAlign w:val="center"/>
                </w:tcPr>
                <w:p w14:paraId="6948D502" w14:textId="77777777" w:rsidR="008B0AB9" w:rsidRPr="00676364" w:rsidRDefault="004C3DB7" w:rsidP="00B67925">
                  <w:pPr>
                    <w:ind w:left="173"/>
                    <w:jc w:val="center"/>
                    <w:rPr>
                      <w:b/>
                      <w:bCs/>
                    </w:rPr>
                  </w:pPr>
                  <w:r w:rsidRPr="00676364">
                    <w:rPr>
                      <w:b/>
                      <w:bCs/>
                    </w:rPr>
                    <w:t>€</w:t>
                  </w:r>
                </w:p>
              </w:tc>
            </w:tr>
          </w:tbl>
          <w:p w14:paraId="3EAFA3D2" w14:textId="77777777" w:rsidR="000C79F8" w:rsidRDefault="000C79F8" w:rsidP="005F6A22"/>
        </w:tc>
      </w:tr>
      <w:tr w:rsidR="000C79F8" w:rsidRPr="00800FD4" w14:paraId="237C5AF8" w14:textId="77777777" w:rsidTr="00523C95">
        <w:trPr>
          <w:trHeight w:hRule="exact" w:val="1418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0D3F780E" w14:textId="77777777" w:rsidR="000C79F8" w:rsidRPr="00D86D14" w:rsidRDefault="000C79F8" w:rsidP="005F6A22">
            <w:pPr>
              <w:spacing w:before="120" w:after="120"/>
              <w:jc w:val="left"/>
              <w:rPr>
                <w:color w:val="FFFFFF" w:themeColor="background1"/>
                <w:u w:val="single"/>
              </w:rPr>
            </w:pPr>
            <w:r w:rsidRPr="00D86D14">
              <w:rPr>
                <w:color w:val="FFFFFF" w:themeColor="background1"/>
                <w:u w:val="single"/>
              </w:rPr>
              <w:t>Opération de construction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ResNom"/>
              <w:tag w:val="A26LIResNom"/>
              <w:id w:val="-1635315141"/>
              <w:placeholder>
                <w:docPart w:val="D75C48F44AB54B44B8B35E62D370D0EF"/>
              </w:placeholder>
              <w15:color w:val="0000FF"/>
            </w:sdtPr>
            <w:sdtEndPr/>
            <w:sdtContent>
              <w:p w14:paraId="56ED5BDE" w14:textId="44B85D3C" w:rsidR="000C79F8" w:rsidRPr="004E16B2" w:rsidRDefault="00FE7E6E" w:rsidP="005F6A22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6"/>
                    <w:szCs w:val="26"/>
                  </w:rPr>
                </w:pPr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RESIDENCE OSIRIS</w:t>
                </w:r>
              </w:p>
            </w:sdtContent>
          </w:sdt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6AEA48FC" w14:textId="77777777" w:rsidR="000C79F8" w:rsidRDefault="000C79F8" w:rsidP="005F6A22"/>
        </w:tc>
        <w:tc>
          <w:tcPr>
            <w:tcW w:w="6684" w:type="dxa"/>
            <w:vMerge/>
            <w:vAlign w:val="bottom"/>
          </w:tcPr>
          <w:p w14:paraId="38FED69F" w14:textId="77777777" w:rsidR="000C79F8" w:rsidRPr="00800FD4" w:rsidRDefault="000C79F8" w:rsidP="005F6A22">
            <w:pPr>
              <w:rPr>
                <w:sz w:val="18"/>
                <w:szCs w:val="18"/>
              </w:rPr>
            </w:pPr>
          </w:p>
        </w:tc>
      </w:tr>
      <w:tr w:rsidR="000C79F8" w14:paraId="78D50F3C" w14:textId="77777777" w:rsidTr="00523C95">
        <w:trPr>
          <w:trHeight w:hRule="exact" w:val="1418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74BAA153" w14:textId="77777777" w:rsidR="000C79F8" w:rsidRPr="00D86D14" w:rsidRDefault="00DD50D2" w:rsidP="004530E7">
            <w:pPr>
              <w:spacing w:before="120" w:after="120"/>
              <w:jc w:val="left"/>
              <w:rPr>
                <w:color w:val="FFFFFF" w:themeColor="background1"/>
                <w:u w:val="single"/>
              </w:rPr>
            </w:pPr>
            <w:r>
              <w:rPr>
                <w:color w:val="FFFFFF" w:themeColor="background1"/>
                <w:u w:val="single"/>
              </w:rPr>
              <w:t>Adhérent</w:t>
            </w:r>
            <w:r w:rsidR="000C79F8" w:rsidRPr="00D86D14">
              <w:rPr>
                <w:color w:val="FFFFFF" w:themeColor="background1"/>
                <w:u w:val="single"/>
              </w:rPr>
              <w:t>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NomSous"/>
              <w:tag w:val="A26LINomSous"/>
              <w:id w:val="-1912616096"/>
              <w:placeholder>
                <w:docPart w:val="65701832A4EE4B9F938CF5687BA8139D"/>
              </w:placeholder>
              <w15:color w:val="0000FF"/>
            </w:sdtPr>
            <w:sdtEndPr>
              <w:rPr>
                <w:sz w:val="26"/>
                <w:szCs w:val="26"/>
              </w:rPr>
            </w:sdtEndPr>
            <w:sdtContent>
              <w:p w14:paraId="36CBE710" w14:textId="238B08D9" w:rsidR="000C79F8" w:rsidRPr="004E16B2" w:rsidRDefault="00FE7E6E" w:rsidP="004530E7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6"/>
                    <w:szCs w:val="26"/>
                  </w:rPr>
                </w:pPr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PIERRE TOURRE</w:t>
                </w:r>
              </w:p>
            </w:sdtContent>
          </w:sdt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476C18AB" w14:textId="77777777" w:rsidR="000C79F8" w:rsidRDefault="000C79F8" w:rsidP="005F6A22"/>
        </w:tc>
        <w:tc>
          <w:tcPr>
            <w:tcW w:w="6684" w:type="dxa"/>
            <w:vMerge/>
            <w:vAlign w:val="center"/>
          </w:tcPr>
          <w:p w14:paraId="18FB3961" w14:textId="77777777" w:rsidR="000C79F8" w:rsidRDefault="000C79F8" w:rsidP="005F6A22"/>
        </w:tc>
      </w:tr>
    </w:tbl>
    <w:p w14:paraId="20B65833" w14:textId="77777777" w:rsidR="001904B5" w:rsidRDefault="001904B5">
      <w:pPr>
        <w:jc w:val="left"/>
        <w:rPr>
          <w:lang w:eastAsia="ja-JP"/>
        </w:rPr>
      </w:pPr>
      <w:r>
        <w:rPr>
          <w:lang w:eastAsia="ja-JP"/>
        </w:rPr>
        <w:br w:type="page"/>
      </w:r>
    </w:p>
    <w:p w14:paraId="0E62697B" w14:textId="77777777" w:rsidR="005C46E9" w:rsidRDefault="005C46E9" w:rsidP="00BD7427">
      <w:pPr>
        <w:pStyle w:val="Titre1"/>
      </w:pPr>
      <w:r w:rsidRPr="00DF15C1">
        <w:lastRenderedPageBreak/>
        <w:t>RENSEIGNEMENTS ADMINISTRATIFS</w:t>
      </w:r>
    </w:p>
    <w:p w14:paraId="70755C10" w14:textId="77777777" w:rsidR="003855DB" w:rsidRDefault="003855DB" w:rsidP="005C46E9">
      <w:pPr>
        <w:rPr>
          <w:lang w:eastAsia="ja-JP"/>
        </w:rPr>
      </w:pPr>
    </w:p>
    <w:tbl>
      <w:tblPr>
        <w:tblStyle w:val="Grilledutableau"/>
        <w:tblW w:w="963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45" w:type="dxa"/>
          <w:left w:w="113" w:type="dxa"/>
          <w:bottom w:w="45" w:type="dxa"/>
          <w:right w:w="57" w:type="dxa"/>
        </w:tblCellMar>
        <w:tblLook w:val="04A0" w:firstRow="1" w:lastRow="0" w:firstColumn="1" w:lastColumn="0" w:noHBand="0" w:noVBand="1"/>
      </w:tblPr>
      <w:tblGrid>
        <w:gridCol w:w="1560"/>
        <w:gridCol w:w="1984"/>
        <w:gridCol w:w="6095"/>
      </w:tblGrid>
      <w:tr w:rsidR="00DF1853" w14:paraId="18E60803" w14:textId="77777777" w:rsidTr="00302991">
        <w:trPr>
          <w:cantSplit/>
          <w:trHeight w:val="283"/>
          <w:jc w:val="center"/>
        </w:trPr>
        <w:tc>
          <w:tcPr>
            <w:tcW w:w="1560" w:type="dxa"/>
            <w:vMerge w:val="restart"/>
            <w:tcBorders>
              <w:bottom w:val="single" w:sz="4" w:space="0" w:color="3186B5"/>
            </w:tcBorders>
            <w:vAlign w:val="center"/>
          </w:tcPr>
          <w:p w14:paraId="6159BD7C" w14:textId="77777777" w:rsidR="00DF1853" w:rsidRPr="00D52297" w:rsidRDefault="00943D4B" w:rsidP="00AA6C9F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  <w:r>
              <w:rPr>
                <w:rFonts w:asciiTheme="majorHAnsi" w:hAnsiTheme="majorHAnsi" w:cstheme="majorHAnsi"/>
                <w:color w:val="3186B5"/>
              </w:rPr>
              <w:t>ADHERENT</w:t>
            </w:r>
          </w:p>
        </w:tc>
        <w:tc>
          <w:tcPr>
            <w:tcW w:w="1984" w:type="dxa"/>
            <w:vAlign w:val="center"/>
          </w:tcPr>
          <w:p w14:paraId="4AC718A3" w14:textId="77777777" w:rsidR="00DF1853" w:rsidRPr="002F7F1C" w:rsidRDefault="002F7F1C" w:rsidP="002F7F1C">
            <w:pPr>
              <w:spacing w:before="120"/>
              <w:ind w:left="-52" w:right="-202"/>
              <w:rPr>
                <w:b/>
              </w:rPr>
            </w:pPr>
            <w:r>
              <w:rPr>
                <w:b/>
              </w:rPr>
              <w:t>Nom</w:t>
            </w:r>
            <w:r w:rsidR="00DF1853" w:rsidRPr="00177A12">
              <w:rPr>
                <w:b/>
              </w:rPr>
              <w:t> :</w:t>
            </w:r>
          </w:p>
        </w:tc>
        <w:sdt>
          <w:sdtPr>
            <w:rPr>
              <w:bCs/>
            </w:rPr>
            <w:alias w:val="A26-NomSous"/>
            <w:tag w:val="A26LINomSous"/>
            <w:id w:val="-69888533"/>
            <w:placeholder>
              <w:docPart w:val="AE34EC5FCEA143E195416D3DC6CF76A4"/>
            </w:placeholder>
            <w15:color w:val="0000FF"/>
          </w:sdtPr>
          <w:sdtEndPr/>
          <w:sdtContent>
            <w:tc>
              <w:tcPr>
                <w:tcW w:w="6095" w:type="dxa"/>
                <w:vAlign w:val="center"/>
              </w:tcPr>
              <w:p w14:paraId="5308EFD8" w14:textId="3768770B" w:rsidR="00DF1853" w:rsidRPr="002F7F1C" w:rsidRDefault="00FE7E6E" w:rsidP="00726167">
                <w:pPr>
                  <w:spacing w:before="120"/>
                  <w:ind w:left="-113"/>
                  <w:rPr>
                    <w:bCs/>
                  </w:rPr>
                </w:pPr>
                <w:r>
                  <w:rPr>
                    <w:bCs/>
                  </w:rPr>
                  <w:t>PIERRE TOURRE</w:t>
                </w:r>
              </w:p>
            </w:tc>
          </w:sdtContent>
        </w:sdt>
      </w:tr>
      <w:tr w:rsidR="00DF1853" w14:paraId="586B4EF5" w14:textId="77777777" w:rsidTr="00302991">
        <w:trPr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4BCE2D10" w14:textId="77777777" w:rsidR="00DF1853" w:rsidRPr="00D52297" w:rsidRDefault="00DF1853" w:rsidP="00AA6C9F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3FA38DB6" w14:textId="77777777" w:rsidR="00DF1853" w:rsidRDefault="002F7F1C" w:rsidP="00AA6C9F">
            <w:pPr>
              <w:ind w:left="-52" w:right="-202"/>
            </w:pPr>
            <w:r>
              <w:rPr>
                <w:b/>
              </w:rPr>
              <w:t>Adresse</w:t>
            </w:r>
            <w:r w:rsidR="00DF1853" w:rsidRPr="00177A12">
              <w:rPr>
                <w:b/>
              </w:rPr>
              <w:t> :</w:t>
            </w:r>
          </w:p>
        </w:tc>
        <w:tc>
          <w:tcPr>
            <w:tcW w:w="6095" w:type="dxa"/>
            <w:vAlign w:val="center"/>
          </w:tcPr>
          <w:p w14:paraId="0080633A" w14:textId="5657F7C5" w:rsidR="00DF1853" w:rsidRDefault="0073522D" w:rsidP="00726167">
            <w:pPr>
              <w:ind w:left="-113"/>
            </w:pPr>
            <w:r>
              <w:fldChar w:fldCharType="begin"/>
            </w:r>
            <w:r>
              <w:instrText xml:space="preserve"> IF "</w:instrText>
            </w:r>
            <w:sdt>
              <w:sdtPr>
                <w:alias w:val="A26-AdrSous1"/>
                <w:tag w:val="A26LIAdrSous1"/>
                <w:id w:val="1526143629"/>
                <w:placeholder>
                  <w:docPart w:val="B3EC9195B5884F22AABB724931849177"/>
                </w:placeholder>
                <w15:color w:val="0000FF"/>
              </w:sdtPr>
              <w:sdtEndPr/>
              <w:sdtContent>
                <w:r w:rsidR="00FE7E6E">
                  <w:instrText>70 allée Alma Mahler</w:instrText>
                </w:r>
              </w:sdtContent>
            </w:sdt>
            <w:r>
              <w:instrText>" = "" "" "</w:instrText>
            </w:r>
            <w:sdt>
              <w:sdtPr>
                <w:alias w:val="A26-AdrSous1"/>
                <w:tag w:val="A26LIAdrSous1"/>
                <w:id w:val="-954336104"/>
                <w:placeholder>
                  <w:docPart w:val="961CC5F82C0044B2A0E332CF83F7B1BE"/>
                </w:placeholder>
                <w15:color w:val="0000FF"/>
              </w:sdtPr>
              <w:sdtEndPr/>
              <w:sdtContent>
                <w:r w:rsidR="00FE7E6E">
                  <w:instrText>70 allée Alma Mahler</w:instrText>
                </w:r>
              </w:sdtContent>
            </w:sdt>
            <w:r>
              <w:instrText xml:space="preserve">" </w:instrText>
            </w:r>
            <w:r>
              <w:fldChar w:fldCharType="separate"/>
            </w:r>
            <w:r w:rsidR="00302991">
              <w:rPr>
                <w:noProof/>
              </w:rPr>
              <w:t>70 allée Alma Mahler</w:t>
            </w:r>
            <w:r>
              <w:fldChar w:fldCharType="end"/>
            </w:r>
            <w:r>
              <w:fldChar w:fldCharType="begin"/>
            </w:r>
            <w:r>
              <w:instrText xml:space="preserve"> IF "</w:instrText>
            </w:r>
            <w:sdt>
              <w:sdtPr>
                <w:alias w:val="A26-AdrSous2"/>
                <w:tag w:val="A26LIAdrSous2"/>
                <w:id w:val="-477916435"/>
                <w:placeholder>
                  <w:docPart w:val="9606E1E07298410FBC2D26C3A4875838"/>
                </w:placeholder>
                <w15:color w:val="0000FF"/>
              </w:sdtPr>
              <w:sdtEndPr/>
              <w:sdtContent>
                <w:r w:rsidR="00FE7E6E">
                  <w:instrText>Chateau Levant</w:instrText>
                </w:r>
              </w:sdtContent>
            </w:sdt>
            <w:r>
              <w:instrText>" = "" "" "</w:instrText>
            </w:r>
            <w:sdt>
              <w:sdtPr>
                <w:alias w:val="A26-AdrSous2"/>
                <w:tag w:val="A26LIAdrSous2"/>
                <w:id w:val="-1848250223"/>
                <w:placeholder>
                  <w:docPart w:val="D82797E9D74D4B8E8FDC3180A8E788A6"/>
                </w:placeholder>
                <w15:color w:val="0000FF"/>
              </w:sdtPr>
              <w:sdtEndPr/>
              <w:sdtContent>
                <w:r w:rsidR="00FE7E6E">
                  <w:instrText>Chateau Levant</w:instrText>
                </w:r>
              </w:sdtContent>
            </w:sdt>
            <w:r>
              <w:instrText xml:space="preserve">" </w:instrText>
            </w:r>
            <w:r>
              <w:fldChar w:fldCharType="separate"/>
            </w:r>
            <w:r w:rsidR="00302991">
              <w:rPr>
                <w:noProof/>
              </w:rPr>
              <w:t>Chateau Levant</w:t>
            </w:r>
            <w:r>
              <w:fldChar w:fldCharType="end"/>
            </w:r>
            <w:r>
              <w:fldChar w:fldCharType="begin"/>
            </w:r>
            <w:r>
              <w:instrText xml:space="preserve"> IF "</w:instrText>
            </w:r>
            <w:sdt>
              <w:sdtPr>
                <w:alias w:val="A26-AdrSous23"/>
                <w:tag w:val="A26LIAdrSous23"/>
                <w:id w:val="462075788"/>
                <w:placeholder>
                  <w:docPart w:val="5311A1B50B2545478E0858972F319744"/>
                </w:placeholder>
                <w:showingPlcHdr/>
                <w15:color w:val="0000FF"/>
              </w:sdtPr>
              <w:sdtEndPr/>
              <w:sdtContent/>
            </w:sdt>
            <w:r>
              <w:instrText>" = "" "" "</w:instrText>
            </w:r>
            <w:sdt>
              <w:sdtPr>
                <w:alias w:val="A26-AdrSous23"/>
                <w:tag w:val="A26LIAdrSous23"/>
                <w:id w:val="-1246410450"/>
                <w:placeholder>
                  <w:docPart w:val="8DBF30FE05A94FE1B1045854CBA71EBF"/>
                </w:placeholder>
                <w:showingPlcHdr/>
                <w15:color w:val="0000FF"/>
              </w:sdtPr>
              <w:sdtEndPr/>
              <w:sdtContent/>
            </w:sdt>
            <w:r>
              <w:instrText xml:space="preserve">" </w:instrText>
            </w:r>
            <w:r>
              <w:fldChar w:fldCharType="end"/>
            </w:r>
            <w:r>
              <w:fldChar w:fldCharType="begin"/>
            </w:r>
            <w:r>
              <w:instrText xml:space="preserve"> IF "</w:instrText>
            </w:r>
            <w:sdt>
              <w:sdtPr>
                <w:alias w:val="A26-AdrSous3"/>
                <w:tag w:val="A26LIAdrSous3"/>
                <w:id w:val="-2050987913"/>
                <w:placeholder>
                  <w:docPart w:val="91486156EB53459BAE041FDB8D07F5A5"/>
                </w:placeholder>
                <w15:color w:val="0000FF"/>
              </w:sdtPr>
              <w:sdtEndPr/>
              <w:sdtContent>
                <w:r w:rsidR="00FE7E6E">
                  <w:instrText>34000 MONTPELLIER</w:instrText>
                </w:r>
              </w:sdtContent>
            </w:sdt>
            <w:r>
              <w:instrText>" = "" "" "</w:instrText>
            </w:r>
            <w:sdt>
              <w:sdtPr>
                <w:alias w:val="A26-AdrSous3"/>
                <w:tag w:val="A26LIAdrSous3"/>
                <w:id w:val="-1459103121"/>
                <w:placeholder>
                  <w:docPart w:val="F280284D9CEE44EE948F3C3BDAD8762E"/>
                </w:placeholder>
                <w15:color w:val="0000FF"/>
              </w:sdtPr>
              <w:sdtEndPr/>
              <w:sdtContent>
                <w:r w:rsidR="00FE7E6E">
                  <w:instrText>34000 MONTPELLIER</w:instrText>
                </w:r>
              </w:sdtContent>
            </w:sdt>
            <w:r>
              <w:instrText xml:space="preserve">" </w:instrText>
            </w:r>
            <w:r>
              <w:fldChar w:fldCharType="separate"/>
            </w:r>
            <w:r w:rsidR="00302991">
              <w:rPr>
                <w:noProof/>
              </w:rPr>
              <w:t>34000 MONTPELLIER</w:t>
            </w:r>
            <w:r>
              <w:fldChar w:fldCharType="end"/>
            </w:r>
          </w:p>
        </w:tc>
      </w:tr>
      <w:tr w:rsidR="00943D4B" w14:paraId="67D75346" w14:textId="77777777" w:rsidTr="00302991">
        <w:trPr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27C0F143" w14:textId="77777777" w:rsidR="00943D4B" w:rsidRPr="00D52297" w:rsidRDefault="00943D4B" w:rsidP="00AA6C9F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2FF457A1" w14:textId="77777777" w:rsidR="00943D4B" w:rsidRDefault="00943D4B" w:rsidP="00AA6C9F">
            <w:pPr>
              <w:ind w:left="-52" w:right="-202"/>
              <w:rPr>
                <w:b/>
              </w:rPr>
            </w:pPr>
            <w:r>
              <w:rPr>
                <w:b/>
              </w:rPr>
              <w:t>En activité :</w:t>
            </w:r>
          </w:p>
        </w:tc>
        <w:tc>
          <w:tcPr>
            <w:tcW w:w="6095" w:type="dxa"/>
            <w:vAlign w:val="center"/>
          </w:tcPr>
          <w:p w14:paraId="4BD28F7C" w14:textId="22B8165A" w:rsidR="00943D4B" w:rsidRDefault="00FE7E6E" w:rsidP="00726167">
            <w:pPr>
              <w:ind w:left="-113"/>
            </w:pPr>
            <w:r>
              <w:t xml:space="preserve">Entrepreneur individuel </w:t>
            </w:r>
          </w:p>
        </w:tc>
      </w:tr>
      <w:tr w:rsidR="00DF1853" w14:paraId="78E98111" w14:textId="77777777" w:rsidTr="00302991">
        <w:trPr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4AA28C5B" w14:textId="77777777" w:rsidR="00DF1853" w:rsidRPr="00D52297" w:rsidRDefault="00DF1853" w:rsidP="00AA6C9F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tcBorders>
              <w:bottom w:val="single" w:sz="4" w:space="0" w:color="3186B5"/>
            </w:tcBorders>
            <w:vAlign w:val="center"/>
          </w:tcPr>
          <w:p w14:paraId="58EF566C" w14:textId="77777777" w:rsidR="00DF1853" w:rsidRDefault="00943D4B" w:rsidP="00AA6C9F">
            <w:pPr>
              <w:spacing w:after="120"/>
              <w:ind w:left="-52" w:right="-202"/>
            </w:pPr>
            <w:r>
              <w:rPr>
                <w:b/>
              </w:rPr>
              <w:t>Police contrat</w:t>
            </w:r>
            <w:r w:rsidR="00DF1853" w:rsidRPr="00177A12">
              <w:rPr>
                <w:b/>
              </w:rPr>
              <w:t xml:space="preserve"> :</w:t>
            </w:r>
          </w:p>
        </w:tc>
        <w:sdt>
          <w:sdtPr>
            <w:rPr>
              <w:bCs/>
            </w:rPr>
            <w:alias w:val="A26-Police"/>
            <w:tag w:val="A26LIPolice"/>
            <w:id w:val="649484408"/>
            <w:placeholder>
              <w:docPart w:val="0D0DB7952B8F479EBA2DACB372A27488"/>
            </w:placeholder>
            <w15:color w:val="0000FF"/>
          </w:sdtPr>
          <w:sdtEndPr/>
          <w:sdtContent>
            <w:tc>
              <w:tcPr>
                <w:tcW w:w="6095" w:type="dxa"/>
                <w:tcBorders>
                  <w:bottom w:val="single" w:sz="4" w:space="0" w:color="3186B5"/>
                </w:tcBorders>
                <w:vAlign w:val="center"/>
              </w:tcPr>
              <w:p w14:paraId="70D3657E" w14:textId="45387FF5" w:rsidR="00DF1853" w:rsidRDefault="00FE7E6E" w:rsidP="00726167">
                <w:pPr>
                  <w:spacing w:after="120"/>
                  <w:ind w:left="-113"/>
                </w:pPr>
                <w:r>
                  <w:rPr>
                    <w:bCs/>
                  </w:rPr>
                  <w:t>139189 B</w:t>
                </w:r>
              </w:p>
            </w:tc>
          </w:sdtContent>
        </w:sdt>
      </w:tr>
      <w:tr w:rsidR="00DF1853" w14:paraId="5B853B80" w14:textId="77777777" w:rsidTr="00302991">
        <w:trPr>
          <w:cantSplit/>
          <w:trHeight w:val="283"/>
          <w:jc w:val="center"/>
        </w:trPr>
        <w:tc>
          <w:tcPr>
            <w:tcW w:w="1560" w:type="dxa"/>
            <w:vMerge w:val="restart"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31095167" w14:textId="77777777" w:rsidR="00DF1853" w:rsidRPr="00D52297" w:rsidRDefault="00943D4B" w:rsidP="00AA6C9F">
            <w:pPr>
              <w:spacing w:before="60"/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  <w:r w:rsidRPr="00D52297">
              <w:rPr>
                <w:rFonts w:asciiTheme="majorHAnsi" w:hAnsiTheme="majorHAnsi" w:cstheme="majorHAnsi"/>
                <w:color w:val="3186B5"/>
              </w:rPr>
              <w:t>OPERATION DE CONSTRUCTION</w:t>
            </w:r>
          </w:p>
        </w:tc>
        <w:tc>
          <w:tcPr>
            <w:tcW w:w="1984" w:type="dxa"/>
            <w:tcBorders>
              <w:top w:val="single" w:sz="4" w:space="0" w:color="3186B5"/>
            </w:tcBorders>
            <w:vAlign w:val="center"/>
          </w:tcPr>
          <w:p w14:paraId="4D84A95E" w14:textId="77777777" w:rsidR="00DF1853" w:rsidRDefault="00DF1853" w:rsidP="00AA6C9F">
            <w:pPr>
              <w:spacing w:before="120"/>
              <w:ind w:left="-52" w:right="-202"/>
            </w:pPr>
            <w:r w:rsidRPr="00177A12">
              <w:rPr>
                <w:b/>
              </w:rPr>
              <w:t>Nom :</w:t>
            </w:r>
          </w:p>
        </w:tc>
        <w:sdt>
          <w:sdtPr>
            <w:alias w:val="A26-ResNom"/>
            <w:tag w:val="A26LIResNom"/>
            <w:id w:val="-1968419721"/>
            <w:placeholder>
              <w:docPart w:val="3D44AA0AED824B35943E3FB439C76B9E"/>
            </w:placeholder>
            <w15:color w:val="0000FF"/>
          </w:sdtPr>
          <w:sdtEndPr/>
          <w:sdtContent>
            <w:tc>
              <w:tcPr>
                <w:tcW w:w="6095" w:type="dxa"/>
                <w:tcBorders>
                  <w:top w:val="single" w:sz="4" w:space="0" w:color="3186B5"/>
                </w:tcBorders>
                <w:vAlign w:val="center"/>
              </w:tcPr>
              <w:p w14:paraId="756269E4" w14:textId="2990216A" w:rsidR="00DF1853" w:rsidRDefault="00FE7E6E" w:rsidP="00726167">
                <w:pPr>
                  <w:spacing w:before="120"/>
                  <w:ind w:left="-113"/>
                </w:pPr>
                <w:r>
                  <w:t>RESIDENCE OSIRIS</w:t>
                </w:r>
              </w:p>
            </w:tc>
          </w:sdtContent>
        </w:sdt>
      </w:tr>
      <w:tr w:rsidR="00DF1853" w14:paraId="2B83AA67" w14:textId="77777777" w:rsidTr="00302991">
        <w:trPr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21487817" w14:textId="77777777" w:rsidR="00DF1853" w:rsidRPr="00D52297" w:rsidRDefault="00DF1853" w:rsidP="00AA6C9F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7433D4FB" w14:textId="77777777" w:rsidR="00DF1853" w:rsidRPr="001A2B41" w:rsidRDefault="00DF1853" w:rsidP="00AA6C9F">
            <w:pPr>
              <w:ind w:left="-52" w:right="-202"/>
              <w:rPr>
                <w:b/>
              </w:rPr>
            </w:pPr>
            <w:r w:rsidRPr="00177A12">
              <w:rPr>
                <w:b/>
              </w:rPr>
              <w:t>Adresse :</w:t>
            </w:r>
          </w:p>
        </w:tc>
        <w:tc>
          <w:tcPr>
            <w:tcW w:w="6095" w:type="dxa"/>
            <w:vAlign w:val="center"/>
          </w:tcPr>
          <w:p w14:paraId="037E9E18" w14:textId="1AA4347A" w:rsidR="00DF1853" w:rsidRPr="001A2B41" w:rsidRDefault="00B07F45" w:rsidP="00726167">
            <w:pPr>
              <w:ind w:left="-113"/>
              <w:rPr>
                <w:bCs/>
              </w:rPr>
            </w:pPr>
            <w:sdt>
              <w:sdtPr>
                <w:rPr>
                  <w:bCs/>
                </w:rPr>
                <w:alias w:val="A26-ResAdr1"/>
                <w:tag w:val="A26LIResAdr1"/>
                <w:id w:val="802360112"/>
                <w:placeholder>
                  <w:docPart w:val="F7D84A42321A4DBC86D1877D1478F2C3"/>
                </w:placeholder>
                <w15:color w:val="0000FF"/>
              </w:sdtPr>
              <w:sdtEndPr/>
              <w:sdtContent>
                <w:r w:rsidR="00FE7E6E">
                  <w:rPr>
                    <w:bCs/>
                  </w:rPr>
                  <w:t>616 avenue de Las Sorbes</w:t>
                </w:r>
              </w:sdtContent>
            </w:sdt>
            <w:r w:rsidR="00DF1853" w:rsidRPr="001A2B41">
              <w:rPr>
                <w:bCs/>
              </w:rPr>
              <w:fldChar w:fldCharType="begin"/>
            </w:r>
            <w:r w:rsidR="00DF1853" w:rsidRPr="001A2B41">
              <w:rPr>
                <w:bCs/>
              </w:rPr>
              <w:instrText xml:space="preserve"> IF "</w:instrText>
            </w:r>
            <w:sdt>
              <w:sdtPr>
                <w:rPr>
                  <w:bCs/>
                </w:rPr>
                <w:alias w:val="A26-AdrAffaire2"/>
                <w:tag w:val="A26LIAdrAffaire2"/>
                <w:id w:val="1292169618"/>
                <w:placeholder>
                  <w:docPart w:val="E4662A6E5B884341A93E381C1663B426"/>
                </w:placeholder>
                <w:showingPlcHdr/>
                <w15:color w:val="0000FF"/>
              </w:sdtPr>
              <w:sdtEndPr/>
              <w:sdtContent/>
            </w:sdt>
            <w:r w:rsidR="00DF1853" w:rsidRPr="001A2B41">
              <w:rPr>
                <w:bCs/>
              </w:rPr>
              <w:instrText xml:space="preserve">" = "" "" " </w:instrText>
            </w:r>
            <w:sdt>
              <w:sdtPr>
                <w:rPr>
                  <w:bCs/>
                </w:rPr>
                <w:alias w:val="A26-AdrAffaire2"/>
                <w:tag w:val="A26LIAdrAffaire2"/>
                <w:id w:val="-903911609"/>
                <w:placeholder>
                  <w:docPart w:val="4F8C8E273EBA4C63820BD8B39088319C"/>
                </w:placeholder>
                <w:showingPlcHdr/>
                <w15:color w:val="0000FF"/>
              </w:sdtPr>
              <w:sdtEndPr/>
              <w:sdtContent/>
            </w:sdt>
            <w:r w:rsidR="00DF1853" w:rsidRPr="001A2B41">
              <w:rPr>
                <w:bCs/>
              </w:rPr>
              <w:instrText xml:space="preserve">" </w:instrText>
            </w:r>
            <w:r w:rsidR="00DF1853" w:rsidRPr="001A2B41">
              <w:rPr>
                <w:bCs/>
              </w:rPr>
              <w:fldChar w:fldCharType="end"/>
            </w:r>
            <w:r w:rsidR="00DF1853" w:rsidRPr="001A2B41">
              <w:rPr>
                <w:bCs/>
              </w:rPr>
              <w:fldChar w:fldCharType="begin"/>
            </w:r>
            <w:r w:rsidR="00DF1853" w:rsidRPr="001A2B41">
              <w:rPr>
                <w:bCs/>
              </w:rPr>
              <w:instrText xml:space="preserve"> IF "</w:instrText>
            </w:r>
            <w:sdt>
              <w:sdtPr>
                <w:rPr>
                  <w:bCs/>
                </w:rPr>
                <w:alias w:val="A26-AdrAffaire23"/>
                <w:tag w:val="A26LIAdrAffaire23"/>
                <w:id w:val="1816753316"/>
                <w:placeholder>
                  <w:docPart w:val="43AD30924EB140239AB482CB313F2C3A"/>
                </w:placeholder>
                <w:showingPlcHdr/>
                <w15:color w:val="0000FF"/>
              </w:sdtPr>
              <w:sdtEndPr/>
              <w:sdtContent/>
            </w:sdt>
            <w:r w:rsidR="00DF1853" w:rsidRPr="001A2B41">
              <w:rPr>
                <w:bCs/>
              </w:rPr>
              <w:instrText xml:space="preserve">" = "" "" " </w:instrText>
            </w:r>
            <w:sdt>
              <w:sdtPr>
                <w:rPr>
                  <w:bCs/>
                </w:rPr>
                <w:alias w:val="A26-AdrAffaire23"/>
                <w:tag w:val="A26LIAdrAffaire23"/>
                <w:id w:val="-342008419"/>
                <w:placeholder>
                  <w:docPart w:val="BEF9207A72794ECC8AA5BEF26FEC80D4"/>
                </w:placeholder>
                <w:showingPlcHdr/>
                <w15:color w:val="0000FF"/>
              </w:sdtPr>
              <w:sdtEndPr/>
              <w:sdtContent/>
            </w:sdt>
            <w:r w:rsidR="00DF1853" w:rsidRPr="001A2B41">
              <w:rPr>
                <w:bCs/>
              </w:rPr>
              <w:instrText xml:space="preserve">" </w:instrText>
            </w:r>
            <w:r w:rsidR="00DF1853" w:rsidRPr="001A2B41">
              <w:rPr>
                <w:bCs/>
              </w:rPr>
              <w:fldChar w:fldCharType="end"/>
            </w:r>
            <w:r w:rsidR="00DF1853" w:rsidRPr="001A2B41">
              <w:rPr>
                <w:bCs/>
              </w:rPr>
              <w:t xml:space="preserve">, </w:t>
            </w:r>
            <w:sdt>
              <w:sdtPr>
                <w:rPr>
                  <w:bCs/>
                </w:rPr>
                <w:alias w:val="A26-ResCP"/>
                <w:tag w:val="A26LIResCP"/>
                <w:id w:val="2124955693"/>
                <w:placeholder>
                  <w:docPart w:val="A73BA6E4E51140DF8AB7F8C44414597B"/>
                </w:placeholder>
                <w15:color w:val="0000FF"/>
              </w:sdtPr>
              <w:sdtEndPr/>
              <w:sdtContent>
                <w:r w:rsidR="00FE7E6E">
                  <w:rPr>
                    <w:bCs/>
                  </w:rPr>
                  <w:t>34070</w:t>
                </w:r>
              </w:sdtContent>
            </w:sdt>
            <w:r w:rsidR="00DF1853" w:rsidRPr="001A2B41">
              <w:rPr>
                <w:bCs/>
              </w:rPr>
              <w:t xml:space="preserve"> </w:t>
            </w:r>
            <w:sdt>
              <w:sdtPr>
                <w:rPr>
                  <w:bCs/>
                </w:rPr>
                <w:alias w:val="A26-ResVille"/>
                <w:tag w:val="A26LIResVille"/>
                <w:id w:val="1902246425"/>
                <w:placeholder>
                  <w:docPart w:val="0B06EA47A47B4962913D30DEE8FC01BB"/>
                </w:placeholder>
                <w15:color w:val="0000FF"/>
              </w:sdtPr>
              <w:sdtEndPr/>
              <w:sdtContent>
                <w:r w:rsidR="00FE7E6E">
                  <w:rPr>
                    <w:bCs/>
                  </w:rPr>
                  <w:t>MONTPELLIER</w:t>
                </w:r>
              </w:sdtContent>
            </w:sdt>
          </w:p>
        </w:tc>
      </w:tr>
      <w:tr w:rsidR="00DF1853" w14:paraId="01764904" w14:textId="77777777" w:rsidTr="00302991">
        <w:trPr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752D0748" w14:textId="77777777" w:rsidR="00DF1853" w:rsidRPr="00D52297" w:rsidRDefault="00DF1853" w:rsidP="00AA6C9F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5B7D5B80" w14:textId="77777777" w:rsidR="00DF1853" w:rsidRDefault="00DF1853" w:rsidP="00AA6C9F">
            <w:pPr>
              <w:ind w:left="-52" w:right="-202"/>
            </w:pPr>
            <w:r w:rsidRPr="00177A12">
              <w:rPr>
                <w:b/>
              </w:rPr>
              <w:t>Description :</w:t>
            </w:r>
          </w:p>
        </w:tc>
        <w:tc>
          <w:tcPr>
            <w:tcW w:w="6095" w:type="dxa"/>
            <w:vAlign w:val="center"/>
          </w:tcPr>
          <w:p w14:paraId="732C3190" w14:textId="664CAE34" w:rsidR="00DF1853" w:rsidRDefault="00FE7E6E" w:rsidP="00726167">
            <w:pPr>
              <w:ind w:left="-113"/>
            </w:pPr>
            <w:r>
              <w:t>Réalisation d’un ensemble immobilier de 27 logements d’une surface SHON de 1653 m².</w:t>
            </w:r>
          </w:p>
        </w:tc>
      </w:tr>
      <w:tr w:rsidR="001A2B41" w14:paraId="4FFC29FD" w14:textId="77777777" w:rsidTr="00302991">
        <w:trPr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31DBE0EA" w14:textId="77777777" w:rsidR="001A2B41" w:rsidRPr="00D52297" w:rsidRDefault="001A2B41" w:rsidP="00AA6C9F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5B504F44" w14:textId="77777777" w:rsidR="001A2B41" w:rsidRDefault="001A2B41" w:rsidP="001A2B41">
            <w:pPr>
              <w:ind w:left="-52" w:right="-202"/>
            </w:pPr>
            <w:r w:rsidRPr="00177A12">
              <w:rPr>
                <w:b/>
              </w:rPr>
              <w:t>DROC :</w:t>
            </w:r>
          </w:p>
        </w:tc>
        <w:sdt>
          <w:sdtPr>
            <w:alias w:val="A26-DROC"/>
            <w:tag w:val="A26LIDROC"/>
            <w:id w:val="964083646"/>
            <w:placeholder>
              <w:docPart w:val="98B94CCA712743DBA880920D6D039ADF"/>
            </w:placeholder>
            <w:showingPlcHdr/>
            <w15:color w:val="0000FF"/>
          </w:sdtPr>
          <w:sdtEndPr/>
          <w:sdtContent>
            <w:tc>
              <w:tcPr>
                <w:tcW w:w="6095" w:type="dxa"/>
                <w:vAlign w:val="center"/>
              </w:tcPr>
              <w:p w14:paraId="32FDDC60" w14:textId="00B15998" w:rsidR="001A2B41" w:rsidRDefault="001A2B41" w:rsidP="001A2B41">
                <w:pPr>
                  <w:ind w:left="-113"/>
                </w:pPr>
              </w:p>
            </w:tc>
          </w:sdtContent>
        </w:sdt>
      </w:tr>
      <w:tr w:rsidR="001A2B41" w14:paraId="6CA17A5F" w14:textId="77777777" w:rsidTr="00302991">
        <w:trPr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17E3A3F5" w14:textId="77777777" w:rsidR="001A2B41" w:rsidRPr="00D52297" w:rsidRDefault="001A2B41" w:rsidP="001A2B41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1315A7B4" w14:textId="77777777" w:rsidR="001A2B41" w:rsidRDefault="001A2B41" w:rsidP="001A2B41">
            <w:pPr>
              <w:ind w:left="-52" w:right="-202"/>
            </w:pPr>
            <w:r w:rsidRPr="00177A12">
              <w:rPr>
                <w:b/>
              </w:rPr>
              <w:t>Réception :</w:t>
            </w:r>
          </w:p>
        </w:tc>
        <w:tc>
          <w:tcPr>
            <w:tcW w:w="6095" w:type="dxa"/>
            <w:vAlign w:val="center"/>
          </w:tcPr>
          <w:p w14:paraId="40CF529F" w14:textId="3EB3B413" w:rsidR="001A2B41" w:rsidRDefault="00FE7E6E" w:rsidP="001A2B41">
            <w:pPr>
              <w:ind w:left="-113"/>
            </w:pPr>
            <w:r>
              <w:t>Le procès-verbal de livraison indique une réception le 25/07/2013</w:t>
            </w:r>
          </w:p>
        </w:tc>
      </w:tr>
      <w:tr w:rsidR="001B10A5" w14:paraId="5B0B73F7" w14:textId="77777777" w:rsidTr="00302991">
        <w:trPr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09E07BD6" w14:textId="77777777" w:rsidR="001B10A5" w:rsidRPr="00D52297" w:rsidRDefault="001B10A5" w:rsidP="001A2B41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03FB74D2" w14:textId="77777777" w:rsidR="001B10A5" w:rsidRPr="00177A12" w:rsidRDefault="001B10A5" w:rsidP="001A2B41">
            <w:pPr>
              <w:ind w:left="-52" w:right="-202"/>
              <w:rPr>
                <w:b/>
              </w:rPr>
            </w:pPr>
            <w:r>
              <w:rPr>
                <w:b/>
              </w:rPr>
              <w:t>Réserves :</w:t>
            </w:r>
          </w:p>
        </w:tc>
        <w:tc>
          <w:tcPr>
            <w:tcW w:w="6095" w:type="dxa"/>
            <w:vAlign w:val="center"/>
          </w:tcPr>
          <w:p w14:paraId="60BD58FB" w14:textId="77777777" w:rsidR="001B10A5" w:rsidRDefault="001B10A5" w:rsidP="001A2B41">
            <w:pPr>
              <w:ind w:left="-113"/>
            </w:pPr>
          </w:p>
        </w:tc>
      </w:tr>
      <w:tr w:rsidR="00DF1853" w14:paraId="378CE2F3" w14:textId="77777777" w:rsidTr="00302991">
        <w:trPr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616CC250" w14:textId="77777777" w:rsidR="00DF1853" w:rsidRPr="00D52297" w:rsidRDefault="00DF1853" w:rsidP="001A2B41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2467735F" w14:textId="77777777" w:rsidR="00DF1853" w:rsidRDefault="001A2B41" w:rsidP="00AA6C9F">
            <w:pPr>
              <w:ind w:left="-52" w:right="-202"/>
            </w:pPr>
            <w:r>
              <w:rPr>
                <w:b/>
              </w:rPr>
              <w:t>Coût</w:t>
            </w:r>
            <w:r w:rsidR="00DF1853" w:rsidRPr="00177A12">
              <w:rPr>
                <w:b/>
              </w:rPr>
              <w:t> :</w:t>
            </w:r>
          </w:p>
        </w:tc>
        <w:tc>
          <w:tcPr>
            <w:tcW w:w="6095" w:type="dxa"/>
            <w:vAlign w:val="center"/>
          </w:tcPr>
          <w:p w14:paraId="2FC1C41A" w14:textId="3D9AAEC5" w:rsidR="00DF1853" w:rsidRDefault="00FE7E6E" w:rsidP="00726167">
            <w:pPr>
              <w:ind w:left="-113"/>
            </w:pPr>
            <w:r>
              <w:t xml:space="preserve">2 440 000 € HT </w:t>
            </w:r>
          </w:p>
        </w:tc>
      </w:tr>
      <w:tr w:rsidR="00DF1853" w14:paraId="70F1E5DA" w14:textId="77777777" w:rsidTr="00302991">
        <w:trPr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32EB6563" w14:textId="77777777" w:rsidR="00DF1853" w:rsidRPr="00D52297" w:rsidRDefault="00DF1853" w:rsidP="00AA6C9F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tcBorders>
              <w:bottom w:val="single" w:sz="4" w:space="0" w:color="3186B5"/>
            </w:tcBorders>
            <w:vAlign w:val="center"/>
          </w:tcPr>
          <w:p w14:paraId="0B9D4A07" w14:textId="77777777" w:rsidR="00DF1853" w:rsidRDefault="001A2B41" w:rsidP="00AA6C9F">
            <w:pPr>
              <w:spacing w:after="120"/>
              <w:ind w:left="-52" w:right="-202"/>
            </w:pPr>
            <w:r>
              <w:rPr>
                <w:b/>
              </w:rPr>
              <w:t>Police DO</w:t>
            </w:r>
            <w:r w:rsidR="00DF1853" w:rsidRPr="00177A12">
              <w:rPr>
                <w:b/>
              </w:rPr>
              <w:t> :</w:t>
            </w:r>
          </w:p>
        </w:tc>
        <w:tc>
          <w:tcPr>
            <w:tcW w:w="6095" w:type="dxa"/>
            <w:tcBorders>
              <w:bottom w:val="single" w:sz="4" w:space="0" w:color="3186B5"/>
            </w:tcBorders>
            <w:vAlign w:val="center"/>
          </w:tcPr>
          <w:p w14:paraId="2C2DB7D3" w14:textId="77777777" w:rsidR="00DF1853" w:rsidRDefault="00DF1853" w:rsidP="00726167">
            <w:pPr>
              <w:spacing w:after="120"/>
              <w:ind w:left="-113"/>
            </w:pPr>
          </w:p>
        </w:tc>
      </w:tr>
      <w:tr w:rsidR="002047D7" w14:paraId="773AAD68" w14:textId="77777777" w:rsidTr="00302991">
        <w:trPr>
          <w:cantSplit/>
          <w:trHeight w:val="283"/>
          <w:jc w:val="center"/>
        </w:trPr>
        <w:tc>
          <w:tcPr>
            <w:tcW w:w="1560" w:type="dxa"/>
            <w:vMerge w:val="restart"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0B0BD1FC" w14:textId="77777777" w:rsidR="002047D7" w:rsidRPr="00D52297" w:rsidRDefault="00943D4B" w:rsidP="00AD57E7">
            <w:pPr>
              <w:spacing w:before="60"/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  <w:r>
              <w:rPr>
                <w:rFonts w:asciiTheme="majorHAnsi" w:hAnsiTheme="majorHAnsi" w:cstheme="majorHAnsi"/>
                <w:color w:val="3186B5"/>
              </w:rPr>
              <w:t>MISSION DE L’ADHERENT</w:t>
            </w:r>
          </w:p>
        </w:tc>
        <w:tc>
          <w:tcPr>
            <w:tcW w:w="1984" w:type="dxa"/>
            <w:tcBorders>
              <w:top w:val="single" w:sz="4" w:space="0" w:color="3186B5"/>
            </w:tcBorders>
            <w:vAlign w:val="center"/>
          </w:tcPr>
          <w:p w14:paraId="5F8378B4" w14:textId="77777777" w:rsidR="002047D7" w:rsidRDefault="002047D7" w:rsidP="00AD57E7">
            <w:pPr>
              <w:spacing w:before="120"/>
              <w:ind w:left="-52" w:right="-202"/>
            </w:pPr>
            <w:r>
              <w:rPr>
                <w:b/>
              </w:rPr>
              <w:t xml:space="preserve">Nature du </w:t>
            </w:r>
            <w:r w:rsidR="00DD50D2">
              <w:rPr>
                <w:b/>
              </w:rPr>
              <w:t>contrat</w:t>
            </w:r>
            <w:r w:rsidRPr="00177A12">
              <w:rPr>
                <w:b/>
              </w:rPr>
              <w:t xml:space="preserve"> :</w:t>
            </w:r>
          </w:p>
        </w:tc>
        <w:tc>
          <w:tcPr>
            <w:tcW w:w="6095" w:type="dxa"/>
            <w:tcBorders>
              <w:top w:val="single" w:sz="4" w:space="0" w:color="3186B5"/>
            </w:tcBorders>
            <w:vAlign w:val="center"/>
          </w:tcPr>
          <w:p w14:paraId="51BA6828" w14:textId="1A2A719F" w:rsidR="002047D7" w:rsidRDefault="00FE7E6E" w:rsidP="00AD57E7">
            <w:pPr>
              <w:spacing w:before="120"/>
              <w:ind w:left="-113"/>
            </w:pPr>
            <w:r>
              <w:t xml:space="preserve">Contrat de louage d’ouvrage </w:t>
            </w:r>
          </w:p>
        </w:tc>
      </w:tr>
      <w:tr w:rsidR="002047D7" w14:paraId="3269D776" w14:textId="77777777" w:rsidTr="00302991">
        <w:trPr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211B57AF" w14:textId="77777777" w:rsidR="002047D7" w:rsidRPr="00D52297" w:rsidRDefault="002047D7" w:rsidP="00AD57E7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30FF9371" w14:textId="77777777" w:rsidR="002047D7" w:rsidRPr="00177A12" w:rsidRDefault="002047D7" w:rsidP="00AD57E7">
            <w:pPr>
              <w:ind w:left="-52" w:right="-202"/>
              <w:rPr>
                <w:b/>
              </w:rPr>
            </w:pPr>
            <w:r>
              <w:rPr>
                <w:b/>
              </w:rPr>
              <w:t>Donneur d’ordre :</w:t>
            </w:r>
          </w:p>
        </w:tc>
        <w:tc>
          <w:tcPr>
            <w:tcW w:w="6095" w:type="dxa"/>
            <w:vAlign w:val="center"/>
          </w:tcPr>
          <w:p w14:paraId="57C818BC" w14:textId="3E81EC93" w:rsidR="002047D7" w:rsidRDefault="00AD73A2" w:rsidP="00AD57E7">
            <w:pPr>
              <w:ind w:left="-113"/>
            </w:pPr>
            <w:r>
              <w:t xml:space="preserve">SCI OSIRIS (SAS ARPENTAGE) </w:t>
            </w:r>
          </w:p>
        </w:tc>
      </w:tr>
      <w:tr w:rsidR="002047D7" w14:paraId="3264F8FE" w14:textId="77777777" w:rsidTr="00302991">
        <w:trPr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217BAAAD" w14:textId="77777777" w:rsidR="002047D7" w:rsidRPr="00D52297" w:rsidRDefault="002047D7" w:rsidP="00AD57E7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204F7C67" w14:textId="77777777" w:rsidR="002047D7" w:rsidRDefault="002047D7" w:rsidP="00AD57E7">
            <w:pPr>
              <w:ind w:left="-52" w:right="-202"/>
            </w:pPr>
            <w:r>
              <w:rPr>
                <w:b/>
              </w:rPr>
              <w:t xml:space="preserve">Objet du </w:t>
            </w:r>
            <w:r w:rsidR="00DD50D2">
              <w:rPr>
                <w:b/>
              </w:rPr>
              <w:t>contrat</w:t>
            </w:r>
            <w:r w:rsidRPr="00177A12">
              <w:rPr>
                <w:b/>
              </w:rPr>
              <w:t xml:space="preserve"> :</w:t>
            </w:r>
          </w:p>
        </w:tc>
        <w:tc>
          <w:tcPr>
            <w:tcW w:w="6095" w:type="dxa"/>
            <w:vAlign w:val="center"/>
          </w:tcPr>
          <w:p w14:paraId="24642ED2" w14:textId="454C486F" w:rsidR="002047D7" w:rsidRDefault="00FE7E6E" w:rsidP="00AD57E7">
            <w:pPr>
              <w:ind w:left="-113"/>
            </w:pPr>
            <w:r>
              <w:t xml:space="preserve">Contrat de maitrise d’œuvre de conception </w:t>
            </w:r>
          </w:p>
        </w:tc>
      </w:tr>
      <w:tr w:rsidR="002047D7" w14:paraId="5CCB481A" w14:textId="77777777" w:rsidTr="00302991">
        <w:trPr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66B105C8" w14:textId="77777777" w:rsidR="002047D7" w:rsidRPr="00D52297" w:rsidRDefault="002047D7" w:rsidP="00AD57E7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3037BDDF" w14:textId="77777777" w:rsidR="002047D7" w:rsidRDefault="002047D7" w:rsidP="00AD57E7">
            <w:pPr>
              <w:ind w:left="-52" w:right="-202"/>
            </w:pPr>
            <w:r>
              <w:rPr>
                <w:b/>
              </w:rPr>
              <w:t>Formalisme</w:t>
            </w:r>
            <w:r w:rsidRPr="00177A12">
              <w:rPr>
                <w:b/>
              </w:rPr>
              <w:t xml:space="preserve"> :</w:t>
            </w:r>
          </w:p>
        </w:tc>
        <w:tc>
          <w:tcPr>
            <w:tcW w:w="6095" w:type="dxa"/>
            <w:vAlign w:val="center"/>
          </w:tcPr>
          <w:p w14:paraId="657BE349" w14:textId="3EF0682F" w:rsidR="002047D7" w:rsidRDefault="00FE7E6E" w:rsidP="00AD57E7">
            <w:pPr>
              <w:ind w:left="-113"/>
            </w:pPr>
            <w:r>
              <w:t xml:space="preserve">Contrat du 27/06/2011, Avenant au contrat du 06/11/2011 et notes d’honoraires </w:t>
            </w:r>
          </w:p>
        </w:tc>
      </w:tr>
      <w:tr w:rsidR="002047D7" w14:paraId="779F45E2" w14:textId="77777777" w:rsidTr="00302991">
        <w:trPr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7D99EC73" w14:textId="77777777" w:rsidR="002047D7" w:rsidRPr="00D52297" w:rsidRDefault="002047D7" w:rsidP="00AD57E7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15110445" w14:textId="77777777" w:rsidR="002047D7" w:rsidRDefault="002047D7" w:rsidP="00AD57E7">
            <w:pPr>
              <w:ind w:left="-52" w:right="-202"/>
              <w:rPr>
                <w:b/>
              </w:rPr>
            </w:pPr>
            <w:r>
              <w:rPr>
                <w:b/>
              </w:rPr>
              <w:t xml:space="preserve">Date du </w:t>
            </w:r>
            <w:r w:rsidR="00DD50D2">
              <w:rPr>
                <w:b/>
              </w:rPr>
              <w:t>contrat</w:t>
            </w:r>
          </w:p>
        </w:tc>
        <w:tc>
          <w:tcPr>
            <w:tcW w:w="6095" w:type="dxa"/>
            <w:vAlign w:val="center"/>
          </w:tcPr>
          <w:p w14:paraId="48DD94B9" w14:textId="73FD3104" w:rsidR="002047D7" w:rsidRDefault="00FE7E6E" w:rsidP="00AD57E7">
            <w:pPr>
              <w:ind w:left="-113"/>
            </w:pPr>
            <w:r>
              <w:t>Contrat du 27/06/2011, Avenant au contrat du 06/11/2011</w:t>
            </w:r>
          </w:p>
        </w:tc>
      </w:tr>
      <w:tr w:rsidR="002047D7" w14:paraId="6D55F5E2" w14:textId="77777777" w:rsidTr="00302991">
        <w:trPr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3448F6A6" w14:textId="77777777" w:rsidR="002047D7" w:rsidRPr="00D52297" w:rsidRDefault="002047D7" w:rsidP="00AD57E7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tcBorders>
              <w:bottom w:val="single" w:sz="4" w:space="0" w:color="3186B5"/>
            </w:tcBorders>
            <w:vAlign w:val="center"/>
          </w:tcPr>
          <w:p w14:paraId="6E2B0868" w14:textId="77777777" w:rsidR="002047D7" w:rsidRDefault="002047D7" w:rsidP="00AD57E7">
            <w:pPr>
              <w:spacing w:after="120"/>
              <w:ind w:left="-52" w:right="-202"/>
            </w:pPr>
            <w:r>
              <w:rPr>
                <w:b/>
              </w:rPr>
              <w:t xml:space="preserve">Montant du </w:t>
            </w:r>
            <w:r w:rsidR="00DD50D2">
              <w:rPr>
                <w:b/>
              </w:rPr>
              <w:t>contrat</w:t>
            </w:r>
            <w:r w:rsidRPr="00177A12">
              <w:rPr>
                <w:b/>
              </w:rPr>
              <w:t xml:space="preserve"> :</w:t>
            </w:r>
          </w:p>
        </w:tc>
        <w:tc>
          <w:tcPr>
            <w:tcW w:w="6095" w:type="dxa"/>
            <w:tcBorders>
              <w:bottom w:val="single" w:sz="4" w:space="0" w:color="3186B5"/>
            </w:tcBorders>
            <w:vAlign w:val="center"/>
          </w:tcPr>
          <w:p w14:paraId="03EE7047" w14:textId="42D2DE41" w:rsidR="002047D7" w:rsidRDefault="00FE7E6E" w:rsidP="00AD57E7">
            <w:pPr>
              <w:spacing w:after="120"/>
              <w:ind w:left="-113"/>
            </w:pPr>
            <w:r>
              <w:t xml:space="preserve">97 600 € HT </w:t>
            </w:r>
          </w:p>
        </w:tc>
      </w:tr>
      <w:tr w:rsidR="00302991" w14:paraId="6B4558A5" w14:textId="77777777" w:rsidTr="001A2B41">
        <w:trPr>
          <w:cantSplit/>
          <w:trHeight w:val="283"/>
          <w:jc w:val="center"/>
        </w:trPr>
        <w:tc>
          <w:tcPr>
            <w:tcW w:w="1560" w:type="dxa"/>
            <w:tcBorders>
              <w:top w:val="single" w:sz="4" w:space="0" w:color="3186B5"/>
            </w:tcBorders>
            <w:vAlign w:val="center"/>
          </w:tcPr>
          <w:p w14:paraId="15C6D1BF" w14:textId="77777777" w:rsidR="00302991" w:rsidRPr="00D52297" w:rsidRDefault="00302991" w:rsidP="00302991">
            <w:pPr>
              <w:spacing w:before="120"/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  <w:r>
              <w:rPr>
                <w:rFonts w:asciiTheme="majorHAnsi" w:hAnsiTheme="majorHAnsi" w:cstheme="majorHAnsi"/>
                <w:color w:val="3186B5"/>
              </w:rPr>
              <w:t>OBJET DE LA PROCEDURE</w:t>
            </w:r>
          </w:p>
        </w:tc>
        <w:tc>
          <w:tcPr>
            <w:tcW w:w="8079" w:type="dxa"/>
            <w:gridSpan w:val="2"/>
            <w:vAlign w:val="center"/>
          </w:tcPr>
          <w:p w14:paraId="07693C92" w14:textId="4E04B884" w:rsidR="00302991" w:rsidRPr="00D54BFF" w:rsidRDefault="00302991" w:rsidP="00302991">
            <w:pPr>
              <w:spacing w:before="120"/>
            </w:pPr>
            <w:sdt>
              <w:sdtPr>
                <w:alias w:val="A26-LibelDossier"/>
                <w:tag w:val="A26LILibelDossier"/>
                <w:id w:val="589047528"/>
                <w:placeholder>
                  <w:docPart w:val="8F453438FA7A4C0BAE7BD3B84DCF2756"/>
                </w:placeholder>
                <w15:color w:val="0000FF"/>
              </w:sdtPr>
              <w:sdtContent>
                <w:r>
                  <w:t xml:space="preserve">Logement A01 Epoux BREDIER : Défaut d'étanchéité au niveau de la traversée de réseau par le gros </w:t>
                </w:r>
                <w:r>
                  <w:t>œuvre</w:t>
                </w:r>
                <w:r>
                  <w:t xml:space="preserve"> et défaut de traitement de l'ITE.</w:t>
                </w:r>
              </w:sdtContent>
            </w:sdt>
          </w:p>
        </w:tc>
      </w:tr>
    </w:tbl>
    <w:p w14:paraId="5E66A734" w14:textId="77777777" w:rsidR="0073522D" w:rsidRDefault="0073522D" w:rsidP="005C46E9">
      <w:pPr>
        <w:rPr>
          <w:lang w:eastAsia="ja-JP"/>
        </w:rPr>
      </w:pPr>
    </w:p>
    <w:p w14:paraId="23295A12" w14:textId="77777777" w:rsidR="0073522D" w:rsidRDefault="0073522D">
      <w:pPr>
        <w:jc w:val="left"/>
        <w:rPr>
          <w:lang w:eastAsia="ja-JP"/>
        </w:rPr>
      </w:pPr>
      <w:r>
        <w:rPr>
          <w:lang w:eastAsia="ja-JP"/>
        </w:rPr>
        <w:br w:type="page"/>
      </w:r>
    </w:p>
    <w:p w14:paraId="047138C3" w14:textId="77777777" w:rsidR="003855DB" w:rsidRPr="00BD7427" w:rsidRDefault="003855DB" w:rsidP="00BD7427">
      <w:pPr>
        <w:pStyle w:val="Titre1"/>
      </w:pPr>
      <w:r w:rsidRPr="00BD7427">
        <w:lastRenderedPageBreak/>
        <w:t xml:space="preserve">INTERVENANTS </w:t>
      </w:r>
      <w:r w:rsidR="0073522D" w:rsidRPr="00BD7427">
        <w:t>A</w:t>
      </w:r>
      <w:r w:rsidR="0041417D" w:rsidRPr="00BD7427">
        <w:t xml:space="preserve"> L’OPERATION DE CONSTRUCTION</w:t>
      </w:r>
    </w:p>
    <w:p w14:paraId="069B4A9D" w14:textId="77777777" w:rsidR="003855DB" w:rsidRDefault="003855DB" w:rsidP="005C46E9">
      <w:pPr>
        <w:rPr>
          <w:lang w:eastAsia="ja-JP"/>
        </w:rPr>
      </w:pPr>
    </w:p>
    <w:tbl>
      <w:tblPr>
        <w:tblStyle w:val="Tableaudobjectifduprojet"/>
        <w:tblW w:w="9649" w:type="dxa"/>
        <w:tblInd w:w="-5" w:type="dxa"/>
        <w:tblLayout w:type="fixed"/>
        <w:tblLook w:val="04A0" w:firstRow="1" w:lastRow="0" w:firstColumn="1" w:lastColumn="0" w:noHBand="0" w:noVBand="1"/>
        <w:tblDescription w:val="Tableau des parties prenantes"/>
      </w:tblPr>
      <w:tblGrid>
        <w:gridCol w:w="3406"/>
        <w:gridCol w:w="1560"/>
        <w:gridCol w:w="2695"/>
        <w:gridCol w:w="1988"/>
      </w:tblGrid>
      <w:tr w:rsidR="00676364" w:rsidRPr="00D86D14" w14:paraId="74622A36" w14:textId="77777777" w:rsidTr="00DA11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tcW w:w="4966" w:type="dxa"/>
            <w:gridSpan w:val="2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  <w:vAlign w:val="center"/>
          </w:tcPr>
          <w:p w14:paraId="0E8A1E3D" w14:textId="77777777" w:rsidR="00676364" w:rsidRPr="008A5DEE" w:rsidRDefault="00676364" w:rsidP="00DA117B">
            <w:pPr>
              <w:tabs>
                <w:tab w:val="right" w:pos="9195"/>
              </w:tabs>
              <w:spacing w:before="0" w:after="0"/>
              <w:rPr>
                <w:b w:val="0"/>
                <w:sz w:val="22"/>
                <w:szCs w:val="22"/>
              </w:rPr>
            </w:pPr>
            <w:r>
              <w:rPr>
                <w:rStyle w:val="Titre6Car"/>
                <w:b w:val="0"/>
                <w:sz w:val="22"/>
                <w:szCs w:val="22"/>
              </w:rPr>
              <w:t>Maitre d’ouvrage</w:t>
            </w:r>
            <w:r w:rsidRPr="008A5DEE">
              <w:rPr>
                <w:rStyle w:val="Titre6Car"/>
                <w:b w:val="0"/>
                <w:sz w:val="22"/>
                <w:szCs w:val="22"/>
              </w:rPr>
              <w:t xml:space="preserve"> </w:t>
            </w:r>
          </w:p>
        </w:tc>
        <w:tc>
          <w:tcPr>
            <w:tcW w:w="4683" w:type="dxa"/>
            <w:gridSpan w:val="2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</w:tcPr>
          <w:p w14:paraId="63B6BC49" w14:textId="77777777" w:rsidR="00676364" w:rsidRPr="00D86D14" w:rsidRDefault="00676364" w:rsidP="00DA117B">
            <w:pPr>
              <w:tabs>
                <w:tab w:val="right" w:pos="9195"/>
              </w:tabs>
              <w:spacing w:before="0" w:after="0"/>
              <w:jc w:val="right"/>
              <w:rPr>
                <w:sz w:val="22"/>
                <w:szCs w:val="22"/>
              </w:rPr>
            </w:pPr>
          </w:p>
        </w:tc>
      </w:tr>
      <w:tr w:rsidR="00676364" w:rsidRPr="00DD50D2" w14:paraId="7FAFCE59" w14:textId="77777777" w:rsidTr="00DA117B">
        <w:trPr>
          <w:trHeight w:val="198"/>
        </w:trPr>
        <w:tc>
          <w:tcPr>
            <w:tcW w:w="3406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74FA56D2" w14:textId="77777777" w:rsidR="00676364" w:rsidRPr="00DD50D2" w:rsidRDefault="00676364" w:rsidP="00DA117B">
            <w:pPr>
              <w:keepNext/>
              <w:tabs>
                <w:tab w:val="left" w:pos="270"/>
                <w:tab w:val="center" w:pos="1115"/>
              </w:tabs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Nom</w:t>
            </w:r>
          </w:p>
        </w:tc>
        <w:tc>
          <w:tcPr>
            <w:tcW w:w="4255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42E1A436" w14:textId="77777777" w:rsidR="00676364" w:rsidRPr="00DD50D2" w:rsidRDefault="00676364" w:rsidP="00DA117B">
            <w:pPr>
              <w:keepNext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Qualité</w:t>
            </w: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4" w:space="0" w:color="3186B5"/>
            </w:tcBorders>
            <w:shd w:val="clear" w:color="auto" w:fill="D9E2F3" w:themeFill="accent1" w:themeFillTint="33"/>
            <w:vAlign w:val="center"/>
          </w:tcPr>
          <w:p w14:paraId="65657113" w14:textId="77777777" w:rsidR="00676364" w:rsidRPr="00DD50D2" w:rsidRDefault="00676364" w:rsidP="00DA117B">
            <w:pPr>
              <w:keepNext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Assureur</w:t>
            </w:r>
          </w:p>
        </w:tc>
      </w:tr>
      <w:tr w:rsidR="00FE7E6E" w:rsidRPr="00D86D14" w14:paraId="367FC1A9" w14:textId="77777777" w:rsidTr="00DA117B">
        <w:trPr>
          <w:trHeight w:val="20"/>
        </w:trPr>
        <w:tc>
          <w:tcPr>
            <w:tcW w:w="3406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168C347B" w14:textId="13418116" w:rsidR="00FE7E6E" w:rsidRPr="00DF1853" w:rsidRDefault="00AD73A2" w:rsidP="00FE7E6E">
            <w:pPr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SCI OSIRIS (SAS ARPENTAGE)</w:t>
            </w:r>
          </w:p>
        </w:tc>
        <w:tc>
          <w:tcPr>
            <w:tcW w:w="4255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1BC607CF" w14:textId="2A048044" w:rsidR="00FE7E6E" w:rsidRPr="00DF1853" w:rsidRDefault="00AD73A2" w:rsidP="00FE7E6E">
            <w:pPr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Maitre d’ouvrage </w:t>
            </w: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172661B9" w14:textId="1B36E016" w:rsidR="00FE7E6E" w:rsidRPr="00DF1853" w:rsidRDefault="00FE7E6E" w:rsidP="00FE7E6E">
            <w:pPr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</w:t>
            </w:r>
          </w:p>
        </w:tc>
      </w:tr>
    </w:tbl>
    <w:p w14:paraId="5E3546DC" w14:textId="77777777" w:rsidR="00676364" w:rsidRPr="00130507" w:rsidRDefault="00676364" w:rsidP="005C46E9">
      <w:pPr>
        <w:rPr>
          <w:lang w:eastAsia="ja-JP"/>
        </w:rPr>
      </w:pPr>
    </w:p>
    <w:tbl>
      <w:tblPr>
        <w:tblStyle w:val="Tableaudobjectifduprojet"/>
        <w:tblW w:w="9649" w:type="dxa"/>
        <w:tblInd w:w="-5" w:type="dxa"/>
        <w:tblLayout w:type="fixed"/>
        <w:tblLook w:val="04A0" w:firstRow="1" w:lastRow="0" w:firstColumn="1" w:lastColumn="0" w:noHBand="0" w:noVBand="1"/>
        <w:tblDescription w:val="Tableau des parties prenantes"/>
      </w:tblPr>
      <w:tblGrid>
        <w:gridCol w:w="308"/>
        <w:gridCol w:w="3098"/>
        <w:gridCol w:w="994"/>
        <w:gridCol w:w="566"/>
        <w:gridCol w:w="2695"/>
        <w:gridCol w:w="1988"/>
      </w:tblGrid>
      <w:tr w:rsidR="008A5DEE" w:rsidRPr="00D86D14" w14:paraId="3A4075A6" w14:textId="77777777" w:rsidTr="00C03B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tcW w:w="4966" w:type="dxa"/>
            <w:gridSpan w:val="4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  <w:vAlign w:val="center"/>
          </w:tcPr>
          <w:p w14:paraId="3CEC574A" w14:textId="61DEABED" w:rsidR="008A5DEE" w:rsidRPr="008A5DEE" w:rsidRDefault="008A5DEE" w:rsidP="006E2BBD">
            <w:pPr>
              <w:tabs>
                <w:tab w:val="right" w:pos="9195"/>
              </w:tabs>
              <w:spacing w:before="0" w:after="0"/>
              <w:rPr>
                <w:b w:val="0"/>
                <w:sz w:val="22"/>
                <w:szCs w:val="22"/>
              </w:rPr>
            </w:pPr>
            <w:r>
              <w:rPr>
                <w:rStyle w:val="Titre6Car"/>
                <w:b w:val="0"/>
                <w:sz w:val="22"/>
                <w:szCs w:val="22"/>
              </w:rPr>
              <w:t>Maitrise d’</w:t>
            </w:r>
            <w:r w:rsidR="00AD73A2">
              <w:rPr>
                <w:rStyle w:val="Titre6Car"/>
                <w:b w:val="0"/>
                <w:sz w:val="22"/>
                <w:szCs w:val="22"/>
              </w:rPr>
              <w:t>France</w:t>
            </w:r>
          </w:p>
        </w:tc>
        <w:tc>
          <w:tcPr>
            <w:tcW w:w="4683" w:type="dxa"/>
            <w:gridSpan w:val="2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</w:tcPr>
          <w:p w14:paraId="51DD84E7" w14:textId="394519E1" w:rsidR="008A5DEE" w:rsidRPr="008A5DEE" w:rsidRDefault="008A5DEE" w:rsidP="006E2BBD">
            <w:pPr>
              <w:tabs>
                <w:tab w:val="right" w:pos="9195"/>
              </w:tabs>
              <w:spacing w:before="0" w:after="0"/>
              <w:jc w:val="right"/>
              <w:rPr>
                <w:i/>
                <w:iCs/>
                <w:szCs w:val="18"/>
              </w:rPr>
            </w:pPr>
            <w:r w:rsidRPr="008A5DEE">
              <w:rPr>
                <w:b w:val="0"/>
                <w:bCs/>
                <w:i/>
                <w:iCs/>
                <w:szCs w:val="18"/>
              </w:rPr>
              <w:t>(LO</w:t>
            </w:r>
            <w:r w:rsidR="00AD73A2">
              <w:rPr>
                <w:b w:val="0"/>
                <w:bCs/>
                <w:i/>
                <w:iCs/>
                <w:szCs w:val="18"/>
              </w:rPr>
              <w:t> </w:t>
            </w:r>
            <w:r w:rsidRPr="008A5DEE">
              <w:rPr>
                <w:b w:val="0"/>
                <w:bCs/>
                <w:i/>
                <w:iCs/>
                <w:szCs w:val="18"/>
              </w:rPr>
              <w:t xml:space="preserve">: locateur d’ouvrage </w:t>
            </w:r>
            <w:r w:rsidR="00AD73A2">
              <w:rPr>
                <w:b w:val="0"/>
                <w:bCs/>
                <w:i/>
                <w:iCs/>
                <w:szCs w:val="18"/>
              </w:rPr>
              <w:t>–</w:t>
            </w:r>
            <w:r w:rsidRPr="008A5DEE">
              <w:rPr>
                <w:b w:val="0"/>
                <w:bCs/>
                <w:i/>
                <w:iCs/>
                <w:szCs w:val="18"/>
              </w:rPr>
              <w:t xml:space="preserve"> ST</w:t>
            </w:r>
            <w:r w:rsidR="00AD73A2">
              <w:rPr>
                <w:b w:val="0"/>
                <w:bCs/>
                <w:i/>
                <w:iCs/>
                <w:szCs w:val="18"/>
              </w:rPr>
              <w:t> </w:t>
            </w:r>
            <w:r w:rsidRPr="008A5DEE">
              <w:rPr>
                <w:b w:val="0"/>
                <w:bCs/>
                <w:i/>
                <w:iCs/>
                <w:szCs w:val="18"/>
              </w:rPr>
              <w:t>: Sous-traitant)</w:t>
            </w:r>
          </w:p>
        </w:tc>
      </w:tr>
      <w:tr w:rsidR="008A5DEE" w:rsidRPr="00DD50D2" w14:paraId="6EB8AF41" w14:textId="77777777" w:rsidTr="00ED4DE0">
        <w:trPr>
          <w:trHeight w:val="259"/>
        </w:trPr>
        <w:tc>
          <w:tcPr>
            <w:tcW w:w="3406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55EE3214" w14:textId="77777777" w:rsidR="008A5DEE" w:rsidRPr="00DD50D2" w:rsidRDefault="008A5DEE" w:rsidP="006E2BBD">
            <w:pPr>
              <w:keepNext/>
              <w:tabs>
                <w:tab w:val="left" w:pos="270"/>
                <w:tab w:val="center" w:pos="1115"/>
              </w:tabs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Nom</w:t>
            </w: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2E03FBC3" w14:textId="77777777" w:rsidR="008A5DEE" w:rsidRPr="00DD50D2" w:rsidRDefault="008A5DEE" w:rsidP="006E2BBD">
            <w:pPr>
              <w:keepNext/>
              <w:spacing w:before="0" w:after="0"/>
              <w:ind w:left="-141" w:right="-15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En activité</w:t>
            </w: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69DE4127" w14:textId="77777777" w:rsidR="008A5DEE" w:rsidRPr="00DD50D2" w:rsidRDefault="00CA4201" w:rsidP="006E2BBD">
            <w:pPr>
              <w:keepNext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Mission</w:t>
            </w: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4" w:space="0" w:color="3186B5"/>
            </w:tcBorders>
            <w:shd w:val="clear" w:color="auto" w:fill="D9E2F3" w:themeFill="accent1" w:themeFillTint="33"/>
            <w:vAlign w:val="center"/>
          </w:tcPr>
          <w:p w14:paraId="0E7662CB" w14:textId="77777777" w:rsidR="008A5DEE" w:rsidRPr="00DD50D2" w:rsidRDefault="008A5DEE" w:rsidP="006E2BBD">
            <w:pPr>
              <w:keepNext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Assureur</w:t>
            </w:r>
          </w:p>
        </w:tc>
      </w:tr>
      <w:tr w:rsidR="00DD50D2" w:rsidRPr="00D86D14" w14:paraId="654AABFA" w14:textId="77777777" w:rsidTr="004C3DB7">
        <w:trPr>
          <w:trHeight w:val="340"/>
        </w:trPr>
        <w:tc>
          <w:tcPr>
            <w:tcW w:w="30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3E284294" w14:textId="69318F7F" w:rsidR="00DD50D2" w:rsidRPr="00D86D14" w:rsidRDefault="00FE7E6E" w:rsidP="00DD50D2">
            <w:pPr>
              <w:spacing w:before="0" w:after="0"/>
              <w:ind w:left="-136" w:right="-1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</w:t>
            </w:r>
          </w:p>
        </w:tc>
        <w:sdt>
          <w:sdtPr>
            <w:alias w:val="A26-NomSous"/>
            <w:tag w:val="A26LINomSous"/>
            <w:id w:val="2097828828"/>
            <w:placeholder>
              <w:docPart w:val="EF2CC34BF4784FAA98F312764B3B5108"/>
            </w:placeholder>
            <w15:color w:val="0000FF"/>
          </w:sdtPr>
          <w:sdtEndPr/>
          <w:sdtContent>
            <w:tc>
              <w:tcPr>
                <w:tcW w:w="3098" w:type="dxa"/>
                <w:tcBorders>
                  <w:top w:val="single" w:sz="6" w:space="0" w:color="3186B5"/>
                  <w:left w:val="single" w:sz="6" w:space="0" w:color="3186B5"/>
                  <w:bottom w:val="single" w:sz="6" w:space="0" w:color="3186B5"/>
                  <w:right w:val="single" w:sz="6" w:space="0" w:color="3186B5"/>
                </w:tcBorders>
                <w:vAlign w:val="center"/>
              </w:tcPr>
              <w:p w14:paraId="298F0C3F" w14:textId="6F31DEDD" w:rsidR="00DD50D2" w:rsidRPr="00D86D14" w:rsidRDefault="00FE7E6E" w:rsidP="00DD50D2">
                <w:pPr>
                  <w:spacing w:before="0" w:after="0"/>
                  <w:jc w:val="center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t>PIERRE TOURRE</w:t>
                </w:r>
              </w:p>
            </w:tc>
          </w:sdtContent>
        </w:sdt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6FD5969D" w14:textId="39E90874" w:rsidR="00DD50D2" w:rsidRPr="00D86D14" w:rsidRDefault="00FE7E6E" w:rsidP="00DD50D2">
            <w:pPr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Oui </w:t>
            </w: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6FFFFB0B" w14:textId="3957AE41" w:rsidR="00DD50D2" w:rsidRPr="00D86D14" w:rsidRDefault="00FE7E6E" w:rsidP="00DD50D2">
            <w:pPr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Maitrise d’œuvre de conception </w:t>
            </w: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sdt>
            <w:sdtPr>
              <w:alias w:val="A26-NomComp"/>
              <w:tag w:val="A26LINomComp"/>
              <w:id w:val="-617613376"/>
              <w:placeholder>
                <w:docPart w:val="20145CFCF72B40A0950D3795B36E457A"/>
              </w:placeholder>
              <w15:color w:val="0000FF"/>
            </w:sdtPr>
            <w:sdtEndPr/>
            <w:sdtContent>
              <w:p w14:paraId="4A4ED87F" w14:textId="0FF8140F" w:rsidR="00943D4B" w:rsidRDefault="00FE7E6E" w:rsidP="00DD50D2">
                <w:pPr>
                  <w:spacing w:before="0" w:after="0"/>
                  <w:jc w:val="center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t>MAF</w:t>
                </w:r>
              </w:p>
            </w:sdtContent>
          </w:sdt>
          <w:p w14:paraId="4DD45195" w14:textId="475A6E23" w:rsidR="00943D4B" w:rsidRPr="00D86D14" w:rsidRDefault="00943D4B" w:rsidP="00DD50D2">
            <w:pPr>
              <w:spacing w:before="0" w:after="0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n</w:t>
            </w:r>
            <w:proofErr w:type="gramEnd"/>
            <w:r>
              <w:rPr>
                <w:sz w:val="22"/>
                <w:szCs w:val="22"/>
              </w:rPr>
              <w:t>°</w:t>
            </w:r>
            <w:sdt>
              <w:sdtPr>
                <w:alias w:val="A26-Police"/>
                <w:tag w:val="A26LIPolice"/>
                <w:id w:val="-1572420110"/>
                <w:placeholder>
                  <w:docPart w:val="31E3044A58C14C47AAD22CE573675395"/>
                </w:placeholder>
                <w15:color w:val="0000FF"/>
              </w:sdtPr>
              <w:sdtEndPr/>
              <w:sdtContent>
                <w:r w:rsidR="00FE7E6E">
                  <w:rPr>
                    <w:sz w:val="22"/>
                    <w:szCs w:val="22"/>
                  </w:rPr>
                  <w:t>139189 B</w:t>
                </w:r>
              </w:sdtContent>
            </w:sdt>
          </w:p>
        </w:tc>
      </w:tr>
      <w:tr w:rsidR="00DD50D2" w:rsidRPr="00D86D14" w14:paraId="74440D86" w14:textId="77777777" w:rsidTr="004C3DB7">
        <w:trPr>
          <w:trHeight w:val="340"/>
        </w:trPr>
        <w:tc>
          <w:tcPr>
            <w:tcW w:w="30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7CB47068" w14:textId="77777777" w:rsidR="00DD50D2" w:rsidRPr="00D86D14" w:rsidRDefault="00DD50D2" w:rsidP="00DD50D2">
            <w:pPr>
              <w:spacing w:before="0" w:after="0"/>
              <w:ind w:left="-136" w:right="-154"/>
              <w:jc w:val="center"/>
              <w:rPr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314936C6" w14:textId="77777777" w:rsidR="00DD50D2" w:rsidRPr="00D86D14" w:rsidRDefault="00DD50D2" w:rsidP="00DD50D2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60C72078" w14:textId="77777777" w:rsidR="00DD50D2" w:rsidRPr="00D86D14" w:rsidRDefault="00DD50D2" w:rsidP="00DD50D2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523593EE" w14:textId="77777777" w:rsidR="00DD50D2" w:rsidRPr="00D86D14" w:rsidRDefault="00DD50D2" w:rsidP="00DD50D2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6C78E05C" w14:textId="77777777" w:rsidR="00DD50D2" w:rsidRPr="00D86D14" w:rsidRDefault="00DD50D2" w:rsidP="00DD50D2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DD50D2" w:rsidRPr="00D86D14" w14:paraId="46F4C685" w14:textId="77777777" w:rsidTr="004C3DB7">
        <w:trPr>
          <w:trHeight w:val="340"/>
        </w:trPr>
        <w:tc>
          <w:tcPr>
            <w:tcW w:w="30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71C7C14B" w14:textId="77777777" w:rsidR="00DD50D2" w:rsidRPr="00D86D14" w:rsidRDefault="00DD50D2" w:rsidP="00DD50D2">
            <w:pPr>
              <w:spacing w:before="0" w:after="0"/>
              <w:ind w:left="-136" w:right="-154"/>
              <w:jc w:val="center"/>
              <w:rPr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174F3E94" w14:textId="77777777" w:rsidR="00DD50D2" w:rsidRPr="00D86D14" w:rsidRDefault="00DD50D2" w:rsidP="00DD50D2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56206FA2" w14:textId="77777777" w:rsidR="00DD50D2" w:rsidRPr="00D86D14" w:rsidRDefault="00DD50D2" w:rsidP="00DD50D2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356778B6" w14:textId="77777777" w:rsidR="00DD50D2" w:rsidRPr="00D86D14" w:rsidRDefault="00DD50D2" w:rsidP="00DD50D2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5D8EB64E" w14:textId="77777777" w:rsidR="00DD50D2" w:rsidRPr="00D86D14" w:rsidRDefault="00DD50D2" w:rsidP="00DD50D2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</w:tbl>
    <w:p w14:paraId="3770C3A5" w14:textId="77777777" w:rsidR="005C46E9" w:rsidRDefault="005C46E9" w:rsidP="005C46E9"/>
    <w:tbl>
      <w:tblPr>
        <w:tblStyle w:val="Tableaudobjectifduprojet"/>
        <w:tblW w:w="9649" w:type="dxa"/>
        <w:tblInd w:w="-5" w:type="dxa"/>
        <w:tblLayout w:type="fixed"/>
        <w:tblLook w:val="04A0" w:firstRow="1" w:lastRow="0" w:firstColumn="1" w:lastColumn="0" w:noHBand="0" w:noVBand="1"/>
        <w:tblDescription w:val="Tableau des parties prenantes"/>
      </w:tblPr>
      <w:tblGrid>
        <w:gridCol w:w="308"/>
        <w:gridCol w:w="3098"/>
        <w:gridCol w:w="994"/>
        <w:gridCol w:w="566"/>
        <w:gridCol w:w="2695"/>
        <w:gridCol w:w="1988"/>
      </w:tblGrid>
      <w:tr w:rsidR="008A5DEE" w:rsidRPr="00D86D14" w14:paraId="4E506EF4" w14:textId="77777777" w:rsidTr="00C03B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tcW w:w="4966" w:type="dxa"/>
            <w:gridSpan w:val="4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  <w:vAlign w:val="center"/>
          </w:tcPr>
          <w:p w14:paraId="7C0E56EC" w14:textId="77777777" w:rsidR="008A5DEE" w:rsidRPr="008A5DEE" w:rsidRDefault="008A5DEE" w:rsidP="006E2BBD">
            <w:pPr>
              <w:tabs>
                <w:tab w:val="right" w:pos="9195"/>
              </w:tabs>
              <w:spacing w:before="0" w:after="0"/>
              <w:rPr>
                <w:b w:val="0"/>
                <w:sz w:val="22"/>
                <w:szCs w:val="22"/>
              </w:rPr>
            </w:pPr>
            <w:r>
              <w:rPr>
                <w:rStyle w:val="Titre6Car"/>
                <w:b w:val="0"/>
                <w:sz w:val="22"/>
                <w:szCs w:val="22"/>
              </w:rPr>
              <w:t>Contrôleur technique</w:t>
            </w:r>
            <w:r w:rsidRPr="008A5DEE">
              <w:rPr>
                <w:rStyle w:val="Titre6Car"/>
                <w:b w:val="0"/>
                <w:sz w:val="22"/>
                <w:szCs w:val="22"/>
              </w:rPr>
              <w:t xml:space="preserve"> </w:t>
            </w:r>
          </w:p>
        </w:tc>
        <w:tc>
          <w:tcPr>
            <w:tcW w:w="4683" w:type="dxa"/>
            <w:gridSpan w:val="2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</w:tcPr>
          <w:p w14:paraId="4D298E99" w14:textId="4FF35E85" w:rsidR="008A5DEE" w:rsidRPr="008A5DEE" w:rsidRDefault="008A5DEE" w:rsidP="006E2BBD">
            <w:pPr>
              <w:tabs>
                <w:tab w:val="right" w:pos="9195"/>
              </w:tabs>
              <w:spacing w:before="0" w:after="0"/>
              <w:jc w:val="right"/>
              <w:rPr>
                <w:i/>
                <w:iCs/>
                <w:szCs w:val="18"/>
              </w:rPr>
            </w:pPr>
            <w:r w:rsidRPr="008A5DEE">
              <w:rPr>
                <w:b w:val="0"/>
                <w:bCs/>
                <w:i/>
                <w:iCs/>
                <w:szCs w:val="18"/>
              </w:rPr>
              <w:t>(LO</w:t>
            </w:r>
            <w:r w:rsidR="00AD73A2">
              <w:rPr>
                <w:b w:val="0"/>
                <w:bCs/>
                <w:i/>
                <w:iCs/>
                <w:szCs w:val="18"/>
              </w:rPr>
              <w:t> </w:t>
            </w:r>
            <w:r w:rsidRPr="008A5DEE">
              <w:rPr>
                <w:b w:val="0"/>
                <w:bCs/>
                <w:i/>
                <w:iCs/>
                <w:szCs w:val="18"/>
              </w:rPr>
              <w:t xml:space="preserve">: locateur d’ouvrage </w:t>
            </w:r>
            <w:r w:rsidR="00AD73A2">
              <w:rPr>
                <w:b w:val="0"/>
                <w:bCs/>
                <w:i/>
                <w:iCs/>
                <w:szCs w:val="18"/>
              </w:rPr>
              <w:t>–</w:t>
            </w:r>
            <w:r w:rsidRPr="008A5DEE">
              <w:rPr>
                <w:b w:val="0"/>
                <w:bCs/>
                <w:i/>
                <w:iCs/>
                <w:szCs w:val="18"/>
              </w:rPr>
              <w:t xml:space="preserve"> ST</w:t>
            </w:r>
            <w:r w:rsidR="00AD73A2">
              <w:rPr>
                <w:b w:val="0"/>
                <w:bCs/>
                <w:i/>
                <w:iCs/>
                <w:szCs w:val="18"/>
              </w:rPr>
              <w:t> </w:t>
            </w:r>
            <w:r w:rsidRPr="008A5DEE">
              <w:rPr>
                <w:b w:val="0"/>
                <w:bCs/>
                <w:i/>
                <w:iCs/>
                <w:szCs w:val="18"/>
              </w:rPr>
              <w:t>: Sous-traitant)</w:t>
            </w:r>
          </w:p>
        </w:tc>
      </w:tr>
      <w:tr w:rsidR="008A5DEE" w:rsidRPr="00CA4201" w14:paraId="698553FC" w14:textId="77777777" w:rsidTr="00ED4DE0">
        <w:trPr>
          <w:trHeight w:val="217"/>
        </w:trPr>
        <w:tc>
          <w:tcPr>
            <w:tcW w:w="3406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7EBD6BA4" w14:textId="77777777" w:rsidR="008A5DEE" w:rsidRPr="00CA4201" w:rsidRDefault="008A5DEE" w:rsidP="006E2BBD">
            <w:pPr>
              <w:keepNext/>
              <w:tabs>
                <w:tab w:val="left" w:pos="270"/>
                <w:tab w:val="center" w:pos="1115"/>
              </w:tabs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CA4201">
              <w:rPr>
                <w:b/>
                <w:bCs/>
                <w:sz w:val="22"/>
                <w:szCs w:val="22"/>
              </w:rPr>
              <w:t>Nom</w:t>
            </w: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43D76D16" w14:textId="77777777" w:rsidR="008A5DEE" w:rsidRPr="00CA4201" w:rsidRDefault="008A5DEE" w:rsidP="006E2BBD">
            <w:pPr>
              <w:keepNext/>
              <w:spacing w:before="0" w:after="0"/>
              <w:ind w:left="-141" w:right="-150"/>
              <w:jc w:val="center"/>
              <w:rPr>
                <w:b/>
                <w:bCs/>
                <w:sz w:val="22"/>
                <w:szCs w:val="22"/>
              </w:rPr>
            </w:pPr>
            <w:r w:rsidRPr="00CA4201">
              <w:rPr>
                <w:b/>
                <w:bCs/>
                <w:sz w:val="22"/>
                <w:szCs w:val="22"/>
              </w:rPr>
              <w:t>En activité</w:t>
            </w: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3A80BE3C" w14:textId="77777777" w:rsidR="008A5DEE" w:rsidRPr="00CA4201" w:rsidRDefault="00CA4201" w:rsidP="006E2BBD">
            <w:pPr>
              <w:keepNext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CA4201">
              <w:rPr>
                <w:b/>
                <w:bCs/>
                <w:sz w:val="22"/>
                <w:szCs w:val="22"/>
              </w:rPr>
              <w:t>Mission</w:t>
            </w: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4" w:space="0" w:color="3186B5"/>
            </w:tcBorders>
            <w:shd w:val="clear" w:color="auto" w:fill="D9E2F3" w:themeFill="accent1" w:themeFillTint="33"/>
            <w:vAlign w:val="center"/>
          </w:tcPr>
          <w:p w14:paraId="780EC415" w14:textId="77777777" w:rsidR="008A5DEE" w:rsidRPr="00CA4201" w:rsidRDefault="008A5DEE" w:rsidP="006E2BBD">
            <w:pPr>
              <w:keepNext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CA4201">
              <w:rPr>
                <w:b/>
                <w:bCs/>
                <w:sz w:val="22"/>
                <w:szCs w:val="22"/>
              </w:rPr>
              <w:t>Assureur</w:t>
            </w:r>
          </w:p>
        </w:tc>
      </w:tr>
      <w:tr w:rsidR="008A5DEE" w:rsidRPr="00D86D14" w14:paraId="029294E9" w14:textId="77777777" w:rsidTr="00C03B02">
        <w:trPr>
          <w:trHeight w:val="340"/>
        </w:trPr>
        <w:tc>
          <w:tcPr>
            <w:tcW w:w="30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3AF3DC37" w14:textId="77777777" w:rsidR="008A5DEE" w:rsidRPr="00D86D14" w:rsidRDefault="008A5DEE" w:rsidP="006E2BBD">
            <w:pPr>
              <w:spacing w:before="0" w:after="0"/>
              <w:ind w:left="-136" w:right="-154"/>
              <w:jc w:val="center"/>
              <w:rPr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3853F283" w14:textId="77777777" w:rsidR="008A5DEE" w:rsidRPr="00D86D14" w:rsidRDefault="008A5DEE" w:rsidP="004C3DB7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078B5ED7" w14:textId="77777777" w:rsidR="008A5DEE" w:rsidRPr="00D86D14" w:rsidRDefault="008A5DE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08C20A04" w14:textId="77777777" w:rsidR="008A5DEE" w:rsidRPr="00D86D14" w:rsidRDefault="008A5DE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1706FFDE" w14:textId="77777777" w:rsidR="008A5DEE" w:rsidRPr="00D86D14" w:rsidRDefault="008A5DE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</w:tbl>
    <w:p w14:paraId="4C675708" w14:textId="77777777" w:rsidR="005C46E9" w:rsidRDefault="005C46E9" w:rsidP="005C46E9"/>
    <w:tbl>
      <w:tblPr>
        <w:tblStyle w:val="Tableaudobjectifduprojet"/>
        <w:tblW w:w="9649" w:type="dxa"/>
        <w:tblInd w:w="-5" w:type="dxa"/>
        <w:tblLayout w:type="fixed"/>
        <w:tblLook w:val="04A0" w:firstRow="1" w:lastRow="0" w:firstColumn="1" w:lastColumn="0" w:noHBand="0" w:noVBand="1"/>
        <w:tblDescription w:val="Tableau des parties prenantes"/>
      </w:tblPr>
      <w:tblGrid>
        <w:gridCol w:w="308"/>
        <w:gridCol w:w="2674"/>
        <w:gridCol w:w="1418"/>
        <w:gridCol w:w="566"/>
        <w:gridCol w:w="2695"/>
        <w:gridCol w:w="1988"/>
      </w:tblGrid>
      <w:tr w:rsidR="005C46E9" w:rsidRPr="00D86D14" w14:paraId="07BB787F" w14:textId="77777777" w:rsidTr="004E665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tcW w:w="4966" w:type="dxa"/>
            <w:gridSpan w:val="4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  <w:vAlign w:val="center"/>
          </w:tcPr>
          <w:p w14:paraId="3382A414" w14:textId="77777777" w:rsidR="005C46E9" w:rsidRPr="008A5DEE" w:rsidRDefault="005C46E9" w:rsidP="006E2BBD">
            <w:pPr>
              <w:tabs>
                <w:tab w:val="right" w:pos="9195"/>
              </w:tabs>
              <w:spacing w:before="0" w:after="0"/>
              <w:rPr>
                <w:b w:val="0"/>
                <w:sz w:val="22"/>
                <w:szCs w:val="22"/>
              </w:rPr>
            </w:pPr>
            <w:r w:rsidRPr="008A5DEE">
              <w:rPr>
                <w:rStyle w:val="Titre6Car"/>
                <w:b w:val="0"/>
                <w:sz w:val="22"/>
                <w:szCs w:val="22"/>
              </w:rPr>
              <w:t xml:space="preserve">ENTREPRISES </w:t>
            </w:r>
          </w:p>
        </w:tc>
        <w:tc>
          <w:tcPr>
            <w:tcW w:w="4683" w:type="dxa"/>
            <w:gridSpan w:val="2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</w:tcPr>
          <w:p w14:paraId="35DD5966" w14:textId="374B9EEB" w:rsidR="005C46E9" w:rsidRPr="008A5DEE" w:rsidRDefault="005C46E9" w:rsidP="006E2BBD">
            <w:pPr>
              <w:tabs>
                <w:tab w:val="right" w:pos="9195"/>
              </w:tabs>
              <w:spacing w:before="0" w:after="0"/>
              <w:jc w:val="right"/>
              <w:rPr>
                <w:i/>
                <w:iCs/>
                <w:szCs w:val="18"/>
              </w:rPr>
            </w:pPr>
            <w:r w:rsidRPr="008A5DEE">
              <w:rPr>
                <w:b w:val="0"/>
                <w:bCs/>
                <w:i/>
                <w:iCs/>
                <w:szCs w:val="18"/>
              </w:rPr>
              <w:t>(LO</w:t>
            </w:r>
            <w:r w:rsidR="00AD73A2">
              <w:rPr>
                <w:b w:val="0"/>
                <w:bCs/>
                <w:i/>
                <w:iCs/>
                <w:szCs w:val="18"/>
              </w:rPr>
              <w:t> </w:t>
            </w:r>
            <w:r w:rsidRPr="008A5DEE">
              <w:rPr>
                <w:b w:val="0"/>
                <w:bCs/>
                <w:i/>
                <w:iCs/>
                <w:szCs w:val="18"/>
              </w:rPr>
              <w:t xml:space="preserve">: locateur d’ouvrage </w:t>
            </w:r>
            <w:r w:rsidR="00AD73A2">
              <w:rPr>
                <w:b w:val="0"/>
                <w:bCs/>
                <w:i/>
                <w:iCs/>
                <w:szCs w:val="18"/>
              </w:rPr>
              <w:t>–</w:t>
            </w:r>
            <w:r w:rsidRPr="008A5DEE">
              <w:rPr>
                <w:b w:val="0"/>
                <w:bCs/>
                <w:i/>
                <w:iCs/>
                <w:szCs w:val="18"/>
              </w:rPr>
              <w:t xml:space="preserve"> ST</w:t>
            </w:r>
            <w:r w:rsidR="00AD73A2">
              <w:rPr>
                <w:b w:val="0"/>
                <w:bCs/>
                <w:i/>
                <w:iCs/>
                <w:szCs w:val="18"/>
              </w:rPr>
              <w:t> </w:t>
            </w:r>
            <w:r w:rsidRPr="008A5DEE">
              <w:rPr>
                <w:b w:val="0"/>
                <w:bCs/>
                <w:i/>
                <w:iCs/>
                <w:szCs w:val="18"/>
              </w:rPr>
              <w:t>: Sous-traitant)</w:t>
            </w:r>
          </w:p>
        </w:tc>
      </w:tr>
      <w:tr w:rsidR="005C46E9" w:rsidRPr="00DD50D2" w14:paraId="17CE3743" w14:textId="77777777" w:rsidTr="00FE7E6E">
        <w:trPr>
          <w:trHeight w:val="164"/>
        </w:trPr>
        <w:tc>
          <w:tcPr>
            <w:tcW w:w="2982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3E0A5CD4" w14:textId="77777777" w:rsidR="005C46E9" w:rsidRPr="00DD50D2" w:rsidRDefault="005C46E9" w:rsidP="006E2BBD">
            <w:pPr>
              <w:keepNext/>
              <w:tabs>
                <w:tab w:val="left" w:pos="270"/>
                <w:tab w:val="center" w:pos="1115"/>
              </w:tabs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Nom</w:t>
            </w:r>
          </w:p>
        </w:tc>
        <w:tc>
          <w:tcPr>
            <w:tcW w:w="141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2E980FCD" w14:textId="77777777" w:rsidR="005C46E9" w:rsidRPr="00DD50D2" w:rsidRDefault="005C46E9" w:rsidP="006E2BBD">
            <w:pPr>
              <w:keepNext/>
              <w:spacing w:before="0" w:after="0"/>
              <w:ind w:left="-141" w:right="-15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En activité</w:t>
            </w: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1AA2FCB3" w14:textId="77777777" w:rsidR="005C46E9" w:rsidRPr="00DD50D2" w:rsidRDefault="005C46E9" w:rsidP="006E2BBD">
            <w:pPr>
              <w:keepNext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Lot</w:t>
            </w: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4" w:space="0" w:color="3186B5"/>
            </w:tcBorders>
            <w:shd w:val="clear" w:color="auto" w:fill="D9E2F3" w:themeFill="accent1" w:themeFillTint="33"/>
            <w:vAlign w:val="center"/>
          </w:tcPr>
          <w:p w14:paraId="79C50E9B" w14:textId="77777777" w:rsidR="005C46E9" w:rsidRPr="00DD50D2" w:rsidRDefault="005C46E9" w:rsidP="006E2BBD">
            <w:pPr>
              <w:keepNext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Assureur</w:t>
            </w:r>
          </w:p>
        </w:tc>
      </w:tr>
      <w:tr w:rsidR="004E665E" w:rsidRPr="00D86D14" w14:paraId="62EDF269" w14:textId="77777777" w:rsidTr="00FE7E6E">
        <w:trPr>
          <w:trHeight w:val="340"/>
        </w:trPr>
        <w:tc>
          <w:tcPr>
            <w:tcW w:w="30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5D2ACEFE" w14:textId="0025CB3E" w:rsidR="004E665E" w:rsidRPr="00D86D14" w:rsidRDefault="00FE7E6E" w:rsidP="006E2BBD">
            <w:pPr>
              <w:spacing w:before="0" w:after="0"/>
              <w:ind w:left="-136" w:right="-1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LO </w:t>
            </w:r>
          </w:p>
        </w:tc>
        <w:tc>
          <w:tcPr>
            <w:tcW w:w="267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4E53D551" w14:textId="5FB26113" w:rsidR="004E665E" w:rsidRPr="00D86D14" w:rsidRDefault="00FE7E6E" w:rsidP="004C3DB7">
            <w:pPr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SAS ESCOURROU</w:t>
            </w:r>
          </w:p>
        </w:tc>
        <w:tc>
          <w:tcPr>
            <w:tcW w:w="141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012B659D" w14:textId="716673D2" w:rsidR="004E665E" w:rsidRPr="00D86D14" w:rsidRDefault="00FE7E6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Oui </w:t>
            </w: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78E5DBB3" w14:textId="56ADB0DD" w:rsidR="004E665E" w:rsidRPr="00D86D14" w:rsidRDefault="00FE7E6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Gros œuvre </w:t>
            </w: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5715AB05" w14:textId="3DFC4574" w:rsidR="004E665E" w:rsidRDefault="00FE7E6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AXA </w:t>
            </w:r>
            <w:r w:rsidR="00AD73A2">
              <w:rPr>
                <w:sz w:val="22"/>
                <w:szCs w:val="22"/>
              </w:rPr>
              <w:t>France</w:t>
            </w:r>
            <w:r>
              <w:rPr>
                <w:sz w:val="22"/>
                <w:szCs w:val="22"/>
              </w:rPr>
              <w:t xml:space="preserve"> </w:t>
            </w:r>
          </w:p>
          <w:p w14:paraId="252A4D8D" w14:textId="6DCB4BE5" w:rsidR="00FE7E6E" w:rsidRPr="00D86D14" w:rsidRDefault="00FE7E6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Police n°</w:t>
            </w:r>
            <w:r>
              <w:t xml:space="preserve"> </w:t>
            </w:r>
            <w:r w:rsidRPr="00FE7E6E">
              <w:rPr>
                <w:sz w:val="22"/>
                <w:szCs w:val="22"/>
              </w:rPr>
              <w:t>2725227004</w:t>
            </w:r>
          </w:p>
        </w:tc>
      </w:tr>
      <w:tr w:rsidR="004E665E" w:rsidRPr="00D86D14" w14:paraId="23E45A69" w14:textId="77777777" w:rsidTr="00FE7E6E">
        <w:trPr>
          <w:trHeight w:val="340"/>
        </w:trPr>
        <w:tc>
          <w:tcPr>
            <w:tcW w:w="30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5D799E54" w14:textId="3A1A1C60" w:rsidR="004E665E" w:rsidRPr="00D86D14" w:rsidRDefault="00FE7E6E" w:rsidP="006E2BBD">
            <w:pPr>
              <w:spacing w:before="0" w:after="0"/>
              <w:ind w:left="-136" w:right="-1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LO </w:t>
            </w:r>
          </w:p>
        </w:tc>
        <w:tc>
          <w:tcPr>
            <w:tcW w:w="267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1DBBE3D8" w14:textId="6B1ECC5D" w:rsidR="004C3DB7" w:rsidRPr="00D86D14" w:rsidRDefault="00FE7E6E" w:rsidP="004C3DB7">
            <w:pPr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TPSO </w:t>
            </w:r>
          </w:p>
        </w:tc>
        <w:tc>
          <w:tcPr>
            <w:tcW w:w="141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4C209B74" w14:textId="135052B3" w:rsidR="004E665E" w:rsidRPr="00D86D14" w:rsidRDefault="00FE7E6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Oui </w:t>
            </w: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19F87DA5" w14:textId="4CB352E5" w:rsidR="004E665E" w:rsidRPr="00D86D14" w:rsidRDefault="00FE7E6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VRD </w:t>
            </w: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34D264C9" w14:textId="56B3CDB3" w:rsidR="004E665E" w:rsidRDefault="00FE7E6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AXA </w:t>
            </w:r>
            <w:r w:rsidR="00AD73A2">
              <w:rPr>
                <w:sz w:val="22"/>
                <w:szCs w:val="22"/>
              </w:rPr>
              <w:t>France</w:t>
            </w:r>
            <w:r>
              <w:rPr>
                <w:sz w:val="22"/>
                <w:szCs w:val="22"/>
              </w:rPr>
              <w:t xml:space="preserve"> </w:t>
            </w:r>
          </w:p>
          <w:p w14:paraId="6CF8E7DF" w14:textId="5E635DC0" w:rsidR="00FE7E6E" w:rsidRPr="00D86D14" w:rsidRDefault="00FE7E6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Police n° 34023044</w:t>
            </w:r>
          </w:p>
        </w:tc>
      </w:tr>
      <w:tr w:rsidR="004E665E" w:rsidRPr="00D86D14" w14:paraId="06AF6F2D" w14:textId="77777777" w:rsidTr="00FE7E6E">
        <w:trPr>
          <w:trHeight w:val="340"/>
        </w:trPr>
        <w:tc>
          <w:tcPr>
            <w:tcW w:w="30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0A6D467D" w14:textId="306BC7F3" w:rsidR="004E665E" w:rsidRPr="00D86D14" w:rsidRDefault="00FE7E6E" w:rsidP="006E2BBD">
            <w:pPr>
              <w:spacing w:before="0" w:after="0"/>
              <w:ind w:left="-136" w:right="-1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LO </w:t>
            </w:r>
          </w:p>
        </w:tc>
        <w:tc>
          <w:tcPr>
            <w:tcW w:w="267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1D35E2CF" w14:textId="6B1DF95B" w:rsidR="004E665E" w:rsidRPr="00D86D14" w:rsidRDefault="00FE7E6E" w:rsidP="00AD73A2">
            <w:pPr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CHAUFFAGE PLOMBERIE DU LANGUEDOC</w:t>
            </w:r>
            <w:r w:rsidR="00AD73A2">
              <w:rPr>
                <w:sz w:val="22"/>
                <w:szCs w:val="22"/>
              </w:rPr>
              <w:t xml:space="preserve"> - CPL</w:t>
            </w:r>
          </w:p>
        </w:tc>
        <w:tc>
          <w:tcPr>
            <w:tcW w:w="141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5E5687AB" w14:textId="77777777" w:rsidR="004E665E" w:rsidRDefault="00FE7E6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Non </w:t>
            </w:r>
          </w:p>
          <w:p w14:paraId="374AD7EC" w14:textId="5B925943" w:rsidR="00FE7E6E" w:rsidRPr="00D86D14" w:rsidRDefault="00FE7E6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LJ le 15/03/2023</w:t>
            </w: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4D4A3F77" w14:textId="16400917" w:rsidR="004E665E" w:rsidRPr="00D86D14" w:rsidRDefault="00FE7E6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Chauffage plomberie </w:t>
            </w: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5B9279C4" w14:textId="77777777" w:rsidR="004E665E" w:rsidRDefault="00FE7E6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SMABTP </w:t>
            </w:r>
          </w:p>
          <w:p w14:paraId="3471A40E" w14:textId="3D9ADFFC" w:rsidR="00FE7E6E" w:rsidRPr="00D86D14" w:rsidRDefault="00FE7E6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Police n°317151 F</w:t>
            </w:r>
          </w:p>
        </w:tc>
      </w:tr>
    </w:tbl>
    <w:p w14:paraId="0D5C916E" w14:textId="77777777" w:rsidR="005C46E9" w:rsidRDefault="005C46E9" w:rsidP="005C46E9"/>
    <w:tbl>
      <w:tblPr>
        <w:tblStyle w:val="Tableaudobjectifduprojet"/>
        <w:tblW w:w="9649" w:type="dxa"/>
        <w:tblInd w:w="-5" w:type="dxa"/>
        <w:tblLayout w:type="fixed"/>
        <w:tblLook w:val="04A0" w:firstRow="1" w:lastRow="0" w:firstColumn="1" w:lastColumn="0" w:noHBand="0" w:noVBand="1"/>
        <w:tblDescription w:val="Tableau des parties prenantes"/>
      </w:tblPr>
      <w:tblGrid>
        <w:gridCol w:w="3406"/>
        <w:gridCol w:w="1560"/>
        <w:gridCol w:w="2695"/>
        <w:gridCol w:w="1988"/>
      </w:tblGrid>
      <w:tr w:rsidR="0041417D" w:rsidRPr="00D86D14" w14:paraId="2FEC2241" w14:textId="77777777" w:rsidTr="00BA61A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tcW w:w="4966" w:type="dxa"/>
            <w:gridSpan w:val="2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  <w:vAlign w:val="center"/>
          </w:tcPr>
          <w:p w14:paraId="3343E0EF" w14:textId="77777777" w:rsidR="0041417D" w:rsidRPr="008A5DEE" w:rsidRDefault="0041417D" w:rsidP="006E2BBD">
            <w:pPr>
              <w:tabs>
                <w:tab w:val="right" w:pos="9195"/>
              </w:tabs>
              <w:spacing w:before="0" w:after="0"/>
              <w:rPr>
                <w:b w:val="0"/>
                <w:sz w:val="22"/>
                <w:szCs w:val="22"/>
              </w:rPr>
            </w:pPr>
            <w:r w:rsidRPr="008A5DEE">
              <w:rPr>
                <w:rStyle w:val="Titre6Car"/>
                <w:b w:val="0"/>
                <w:sz w:val="22"/>
                <w:szCs w:val="22"/>
              </w:rPr>
              <w:t xml:space="preserve">Autres INtervenants </w:t>
            </w:r>
          </w:p>
        </w:tc>
        <w:tc>
          <w:tcPr>
            <w:tcW w:w="4683" w:type="dxa"/>
            <w:gridSpan w:val="2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</w:tcPr>
          <w:p w14:paraId="4E18FE99" w14:textId="77777777" w:rsidR="0041417D" w:rsidRPr="00D86D14" w:rsidRDefault="0041417D" w:rsidP="006E2BBD">
            <w:pPr>
              <w:tabs>
                <w:tab w:val="right" w:pos="9195"/>
              </w:tabs>
              <w:spacing w:before="0" w:after="0"/>
              <w:jc w:val="right"/>
              <w:rPr>
                <w:sz w:val="22"/>
                <w:szCs w:val="22"/>
              </w:rPr>
            </w:pPr>
          </w:p>
        </w:tc>
      </w:tr>
      <w:tr w:rsidR="0041417D" w:rsidRPr="00DD50D2" w14:paraId="6F9B9873" w14:textId="77777777" w:rsidTr="00ED4DE0">
        <w:trPr>
          <w:trHeight w:val="198"/>
        </w:trPr>
        <w:tc>
          <w:tcPr>
            <w:tcW w:w="3406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10EAD5F5" w14:textId="77777777" w:rsidR="0041417D" w:rsidRPr="00DD50D2" w:rsidRDefault="0041417D" w:rsidP="006E2BBD">
            <w:pPr>
              <w:keepNext/>
              <w:tabs>
                <w:tab w:val="left" w:pos="270"/>
                <w:tab w:val="center" w:pos="1115"/>
              </w:tabs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Nom</w:t>
            </w:r>
          </w:p>
        </w:tc>
        <w:tc>
          <w:tcPr>
            <w:tcW w:w="4255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1C1ED047" w14:textId="77777777" w:rsidR="0041417D" w:rsidRPr="00DD50D2" w:rsidRDefault="0041417D" w:rsidP="006E2BBD">
            <w:pPr>
              <w:keepNext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Qualité</w:t>
            </w: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4" w:space="0" w:color="3186B5"/>
            </w:tcBorders>
            <w:shd w:val="clear" w:color="auto" w:fill="D9E2F3" w:themeFill="accent1" w:themeFillTint="33"/>
            <w:vAlign w:val="center"/>
          </w:tcPr>
          <w:p w14:paraId="6528F714" w14:textId="77777777" w:rsidR="0041417D" w:rsidRPr="00DD50D2" w:rsidRDefault="0041417D" w:rsidP="006E2BBD">
            <w:pPr>
              <w:keepNext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Assureur</w:t>
            </w:r>
          </w:p>
        </w:tc>
      </w:tr>
      <w:tr w:rsidR="0041417D" w:rsidRPr="00D86D14" w14:paraId="703FE124" w14:textId="77777777" w:rsidTr="008A5DEE">
        <w:trPr>
          <w:trHeight w:val="20"/>
        </w:trPr>
        <w:tc>
          <w:tcPr>
            <w:tcW w:w="3406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3F3459FB" w14:textId="6E0DA144" w:rsidR="0041417D" w:rsidRPr="00DF1853" w:rsidRDefault="00FE7E6E" w:rsidP="004C3DB7">
            <w:pPr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EPOUX BREDIER</w:t>
            </w:r>
          </w:p>
        </w:tc>
        <w:tc>
          <w:tcPr>
            <w:tcW w:w="4255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566CC2BB" w14:textId="1E2CCF89" w:rsidR="0041417D" w:rsidRPr="00DF1853" w:rsidRDefault="00FE7E6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Propriétaires logement A01</w:t>
            </w: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257763E4" w14:textId="1A20A33E" w:rsidR="0041417D" w:rsidRPr="00DF1853" w:rsidRDefault="00FE7E6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</w:t>
            </w:r>
          </w:p>
        </w:tc>
      </w:tr>
      <w:tr w:rsidR="0041417D" w:rsidRPr="00D86D14" w14:paraId="2B48C1AE" w14:textId="77777777" w:rsidTr="008A5DEE">
        <w:trPr>
          <w:trHeight w:val="20"/>
        </w:trPr>
        <w:tc>
          <w:tcPr>
            <w:tcW w:w="3406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5DAD0E93" w14:textId="77777777" w:rsidR="0041417D" w:rsidRPr="00DF1853" w:rsidRDefault="0041417D" w:rsidP="004C3DB7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4255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5314F7D7" w14:textId="77777777" w:rsidR="0041417D" w:rsidRPr="00DF1853" w:rsidRDefault="0041417D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6674D629" w14:textId="77777777" w:rsidR="0041417D" w:rsidRPr="00DF1853" w:rsidRDefault="0041417D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41417D" w:rsidRPr="00D86D14" w14:paraId="059D8EB1" w14:textId="77777777" w:rsidTr="008A5DEE">
        <w:trPr>
          <w:trHeight w:val="20"/>
        </w:trPr>
        <w:tc>
          <w:tcPr>
            <w:tcW w:w="3406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213B016F" w14:textId="77777777" w:rsidR="0041417D" w:rsidRPr="00D86D14" w:rsidRDefault="0041417D" w:rsidP="004C3DB7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4255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6FB2D544" w14:textId="77777777" w:rsidR="0041417D" w:rsidRPr="00D86D14" w:rsidRDefault="0041417D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3AAC78A8" w14:textId="77777777" w:rsidR="0041417D" w:rsidRPr="00D86D14" w:rsidRDefault="0041417D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</w:tbl>
    <w:p w14:paraId="0877BE9F" w14:textId="77777777" w:rsidR="0041417D" w:rsidRDefault="0041417D" w:rsidP="005C46E9"/>
    <w:p w14:paraId="74D89494" w14:textId="77777777" w:rsidR="005C46E9" w:rsidRDefault="005C46E9" w:rsidP="005C46E9"/>
    <w:p w14:paraId="33C8E229" w14:textId="77777777" w:rsidR="005C46E9" w:rsidRPr="00935FB0" w:rsidRDefault="005C46E9" w:rsidP="00BD7427">
      <w:pPr>
        <w:pStyle w:val="Titre1"/>
      </w:pPr>
      <w:r>
        <w:t>CONTEXTE</w:t>
      </w:r>
    </w:p>
    <w:p w14:paraId="3C99040E" w14:textId="77777777" w:rsidR="005C46E9" w:rsidRDefault="005C46E9" w:rsidP="005C46E9"/>
    <w:p w14:paraId="553D59A9" w14:textId="77777777" w:rsidR="003855DB" w:rsidRDefault="003855DB" w:rsidP="005C46E9"/>
    <w:p w14:paraId="2DA59AA9" w14:textId="77777777" w:rsidR="008A5DEE" w:rsidRDefault="008A5DEE" w:rsidP="005C46E9"/>
    <w:p w14:paraId="452B1F4F" w14:textId="77777777" w:rsidR="008A5DEE" w:rsidRDefault="008A5DEE" w:rsidP="005C46E9"/>
    <w:p w14:paraId="225CF257" w14:textId="77777777" w:rsidR="008A5DEE" w:rsidRDefault="008A5DEE" w:rsidP="005C46E9"/>
    <w:p w14:paraId="62C9C8DF" w14:textId="77777777" w:rsidR="005C46E9" w:rsidRDefault="005C46E9" w:rsidP="005C46E9"/>
    <w:p w14:paraId="722C07F9" w14:textId="77777777" w:rsidR="005C46E9" w:rsidRPr="00935FB0" w:rsidRDefault="005C46E9" w:rsidP="00BD7427">
      <w:pPr>
        <w:pStyle w:val="Titre1"/>
      </w:pPr>
      <w:r>
        <w:t>Evolution de la procédure / Etat des opérations d’expertise</w:t>
      </w:r>
    </w:p>
    <w:p w14:paraId="1E3ACA0E" w14:textId="77777777" w:rsidR="005C46E9" w:rsidRDefault="005C46E9" w:rsidP="005C46E9"/>
    <w:p w14:paraId="50663275" w14:textId="77777777" w:rsidR="005C46E9" w:rsidRDefault="005C46E9" w:rsidP="005C46E9"/>
    <w:p w14:paraId="7BAA9542" w14:textId="77777777" w:rsidR="003855DB" w:rsidRDefault="003855DB" w:rsidP="005C46E9"/>
    <w:p w14:paraId="5A2CEE40" w14:textId="77777777" w:rsidR="003855DB" w:rsidRDefault="003855DB" w:rsidP="005C46E9"/>
    <w:p w14:paraId="08BCEF09" w14:textId="77777777" w:rsidR="00ED4DE0" w:rsidRDefault="00ED4DE0" w:rsidP="005C46E9"/>
    <w:p w14:paraId="532AE151" w14:textId="77777777" w:rsidR="005C46E9" w:rsidRDefault="005C46E9" w:rsidP="00BD7427">
      <w:pPr>
        <w:pStyle w:val="Titre1"/>
      </w:pPr>
      <w:r>
        <w:t>OPERATIONS D’EXPERTISE</w:t>
      </w:r>
    </w:p>
    <w:p w14:paraId="2F12D158" w14:textId="77777777" w:rsidR="003855DB" w:rsidRDefault="003855DB" w:rsidP="005C46E9">
      <w:pPr>
        <w:rPr>
          <w:lang w:eastAsia="ja-JP"/>
        </w:rPr>
      </w:pPr>
    </w:p>
    <w:p w14:paraId="7FF5EC8A" w14:textId="77777777" w:rsidR="008D4A98" w:rsidRPr="00935FB0" w:rsidRDefault="008D4A98" w:rsidP="008D4A98">
      <w:pPr>
        <w:pStyle w:val="Titre2"/>
      </w:pPr>
      <w:r>
        <w:t>REUNION</w:t>
      </w:r>
    </w:p>
    <w:p w14:paraId="18806697" w14:textId="77777777" w:rsidR="008D4A98" w:rsidRPr="00935FB0" w:rsidRDefault="008D4A98" w:rsidP="005C46E9">
      <w:pPr>
        <w:rPr>
          <w:lang w:eastAsia="ja-JP"/>
        </w:rPr>
      </w:pPr>
    </w:p>
    <w:tbl>
      <w:tblPr>
        <w:tblStyle w:val="TableaudeCV"/>
        <w:tblW w:w="9639" w:type="dxa"/>
        <w:jc w:val="center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  <w:tblCaption w:val="Texte de C.V."/>
        <w:tblDescription w:val="C.V."/>
      </w:tblPr>
      <w:tblGrid>
        <w:gridCol w:w="2127"/>
        <w:gridCol w:w="7512"/>
      </w:tblGrid>
      <w:tr w:rsidR="005C46E9" w:rsidRPr="00D44098" w14:paraId="1A033F09" w14:textId="77777777" w:rsidTr="00B87E90">
        <w:trPr>
          <w:cantSplit/>
          <w:jc w:val="center"/>
        </w:trPr>
        <w:tc>
          <w:tcPr>
            <w:tcW w:w="2127" w:type="dxa"/>
            <w:tcBorders>
              <w:top w:val="nil"/>
              <w:bottom w:val="single" w:sz="6" w:space="0" w:color="3186B5"/>
            </w:tcBorders>
            <w:vAlign w:val="center"/>
          </w:tcPr>
          <w:p w14:paraId="10EC7D75" w14:textId="77777777" w:rsidR="005C46E9" w:rsidRPr="00D44098" w:rsidRDefault="005C46E9" w:rsidP="00E36CAC">
            <w:pPr>
              <w:pStyle w:val="Titre5"/>
              <w:outlineLvl w:val="4"/>
              <w:rPr>
                <w:sz w:val="22"/>
                <w:szCs w:val="22"/>
              </w:rPr>
            </w:pPr>
            <w:r w:rsidRPr="00D44098">
              <w:rPr>
                <w:sz w:val="22"/>
                <w:szCs w:val="22"/>
              </w:rPr>
              <w:t>DATE DE LA REUNION</w:t>
            </w:r>
          </w:p>
        </w:tc>
        <w:tc>
          <w:tcPr>
            <w:tcW w:w="7512" w:type="dxa"/>
            <w:tcBorders>
              <w:top w:val="nil"/>
              <w:bottom w:val="single" w:sz="6" w:space="0" w:color="3186B5"/>
            </w:tcBorders>
            <w:vAlign w:val="center"/>
          </w:tcPr>
          <w:p w14:paraId="5B95B9BC" w14:textId="77777777" w:rsidR="005C46E9" w:rsidRPr="00D44098" w:rsidRDefault="005C46E9" w:rsidP="00870736">
            <w:pPr>
              <w:spacing w:before="0" w:line="240" w:lineRule="auto"/>
              <w:ind w:left="142"/>
              <w:jc w:val="left"/>
              <w:rPr>
                <w:color w:val="auto"/>
                <w:sz w:val="22"/>
                <w:szCs w:val="22"/>
              </w:rPr>
            </w:pPr>
          </w:p>
        </w:tc>
      </w:tr>
      <w:tr w:rsidR="00870736" w:rsidRPr="00D44098" w14:paraId="6BCA05D3" w14:textId="77777777" w:rsidTr="00DE5CF9">
        <w:trPr>
          <w:cantSplit/>
          <w:jc w:val="center"/>
        </w:trPr>
        <w:tc>
          <w:tcPr>
            <w:tcW w:w="2127" w:type="dxa"/>
            <w:tcBorders>
              <w:top w:val="nil"/>
              <w:bottom w:val="single" w:sz="6" w:space="0" w:color="3186B5"/>
            </w:tcBorders>
            <w:vAlign w:val="center"/>
          </w:tcPr>
          <w:p w14:paraId="0995F8AA" w14:textId="77777777" w:rsidR="00870736" w:rsidRPr="00D44098" w:rsidRDefault="00870736" w:rsidP="00E36CAC">
            <w:pPr>
              <w:pStyle w:val="Titre5"/>
              <w:outlineLvl w:val="4"/>
              <w:rPr>
                <w:sz w:val="22"/>
                <w:szCs w:val="22"/>
              </w:rPr>
            </w:pPr>
            <w:r w:rsidRPr="00D44098">
              <w:rPr>
                <w:sz w:val="22"/>
                <w:szCs w:val="22"/>
              </w:rPr>
              <w:t>Objet</w:t>
            </w:r>
          </w:p>
        </w:tc>
        <w:tc>
          <w:tcPr>
            <w:tcW w:w="7512" w:type="dxa"/>
            <w:tcBorders>
              <w:top w:val="nil"/>
              <w:bottom w:val="single" w:sz="6" w:space="0" w:color="3186B5"/>
            </w:tcBorders>
            <w:vAlign w:val="center"/>
          </w:tcPr>
          <w:p w14:paraId="597154AB" w14:textId="77777777" w:rsidR="00870736" w:rsidRPr="00D44098" w:rsidRDefault="00870736" w:rsidP="00870736">
            <w:pPr>
              <w:ind w:left="142"/>
              <w:jc w:val="left"/>
              <w:rPr>
                <w:color w:val="auto"/>
                <w:sz w:val="22"/>
                <w:szCs w:val="22"/>
              </w:rPr>
            </w:pPr>
          </w:p>
        </w:tc>
      </w:tr>
      <w:tr w:rsidR="005C46E9" w:rsidRPr="00D44098" w14:paraId="73992690" w14:textId="77777777" w:rsidTr="00DE5CF9">
        <w:trPr>
          <w:cantSplit/>
          <w:jc w:val="center"/>
        </w:trPr>
        <w:tc>
          <w:tcPr>
            <w:tcW w:w="2127" w:type="dxa"/>
            <w:tcBorders>
              <w:top w:val="single" w:sz="6" w:space="0" w:color="3186B5"/>
              <w:bottom w:val="nil"/>
            </w:tcBorders>
            <w:vAlign w:val="center"/>
          </w:tcPr>
          <w:p w14:paraId="404E6A76" w14:textId="77777777" w:rsidR="005C46E9" w:rsidRPr="00D44098" w:rsidRDefault="00943D4B" w:rsidP="00E36CAC">
            <w:pPr>
              <w:pStyle w:val="Titre5"/>
              <w:outlineLvl w:val="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pERSONNES PReSENTES</w:t>
            </w:r>
          </w:p>
        </w:tc>
        <w:tc>
          <w:tcPr>
            <w:tcW w:w="7512" w:type="dxa"/>
            <w:tcBorders>
              <w:top w:val="single" w:sz="6" w:space="0" w:color="3186B5"/>
              <w:bottom w:val="nil"/>
            </w:tcBorders>
            <w:vAlign w:val="center"/>
          </w:tcPr>
          <w:p w14:paraId="1B56FF9F" w14:textId="77777777" w:rsidR="00B87E90" w:rsidRPr="00D44098" w:rsidRDefault="00B87E90" w:rsidP="00870736">
            <w:pPr>
              <w:spacing w:before="0" w:line="240" w:lineRule="auto"/>
              <w:ind w:left="142"/>
              <w:jc w:val="left"/>
              <w:rPr>
                <w:color w:val="auto"/>
                <w:sz w:val="22"/>
                <w:szCs w:val="22"/>
                <w:lang w:val="it-IT"/>
              </w:rPr>
            </w:pPr>
          </w:p>
        </w:tc>
      </w:tr>
    </w:tbl>
    <w:p w14:paraId="55695E2B" w14:textId="77777777" w:rsidR="005C46E9" w:rsidRDefault="005C46E9" w:rsidP="005C46E9">
      <w:pPr>
        <w:rPr>
          <w:lang w:val="it-IT"/>
        </w:rPr>
      </w:pPr>
    </w:p>
    <w:p w14:paraId="464E7B33" w14:textId="77777777" w:rsidR="00870736" w:rsidRPr="003855DB" w:rsidRDefault="00870736" w:rsidP="005C46E9">
      <w:pPr>
        <w:rPr>
          <w:lang w:val="it-IT"/>
        </w:rPr>
      </w:pPr>
    </w:p>
    <w:p w14:paraId="4BD93CBA" w14:textId="77777777" w:rsidR="005C46E9" w:rsidRPr="00935FB0" w:rsidRDefault="005C46E9" w:rsidP="005C46E9">
      <w:pPr>
        <w:pStyle w:val="Titre2"/>
      </w:pPr>
      <w:r>
        <w:t>DEROULEMENT DE LA REUNION</w:t>
      </w:r>
    </w:p>
    <w:p w14:paraId="67FB864E" w14:textId="77777777" w:rsidR="005C46E9" w:rsidRDefault="005C46E9" w:rsidP="005C46E9">
      <w:pPr>
        <w:rPr>
          <w:lang w:eastAsia="ja-JP"/>
        </w:rPr>
      </w:pPr>
    </w:p>
    <w:p w14:paraId="375C5D44" w14:textId="77777777" w:rsidR="005C46E9" w:rsidRDefault="005C46E9" w:rsidP="005C46E9">
      <w:pPr>
        <w:rPr>
          <w:lang w:eastAsia="ja-JP"/>
        </w:rPr>
      </w:pPr>
    </w:p>
    <w:p w14:paraId="6D72C800" w14:textId="77777777" w:rsidR="00ED4DE0" w:rsidRDefault="00ED4DE0" w:rsidP="005C46E9">
      <w:pPr>
        <w:rPr>
          <w:lang w:eastAsia="ja-JP"/>
        </w:rPr>
      </w:pPr>
    </w:p>
    <w:p w14:paraId="676FA115" w14:textId="77777777" w:rsidR="00ED4DE0" w:rsidRDefault="00ED4DE0" w:rsidP="005C46E9">
      <w:pPr>
        <w:rPr>
          <w:lang w:eastAsia="ja-JP"/>
        </w:rPr>
      </w:pPr>
    </w:p>
    <w:p w14:paraId="408390D9" w14:textId="77777777" w:rsidR="005C46E9" w:rsidRDefault="005C46E9" w:rsidP="005C46E9">
      <w:pPr>
        <w:rPr>
          <w:lang w:eastAsia="ja-JP"/>
        </w:rPr>
      </w:pPr>
    </w:p>
    <w:p w14:paraId="1258B618" w14:textId="77777777" w:rsidR="005C46E9" w:rsidRDefault="005C46E9" w:rsidP="005C46E9">
      <w:pPr>
        <w:rPr>
          <w:lang w:eastAsia="ja-JP"/>
        </w:rPr>
      </w:pPr>
    </w:p>
    <w:p w14:paraId="704E615A" w14:textId="77777777" w:rsidR="005C46E9" w:rsidRPr="00935FB0" w:rsidRDefault="005C46E9" w:rsidP="005C46E9">
      <w:pPr>
        <w:pStyle w:val="Titre2"/>
      </w:pPr>
      <w:r>
        <w:t>ANALYSE</w:t>
      </w:r>
    </w:p>
    <w:p w14:paraId="09F9A11A" w14:textId="77777777" w:rsidR="005C46E9" w:rsidRDefault="005C46E9" w:rsidP="005C46E9">
      <w:pPr>
        <w:rPr>
          <w:lang w:eastAsia="ja-JP"/>
        </w:rPr>
      </w:pPr>
    </w:p>
    <w:p w14:paraId="48A60908" w14:textId="77777777" w:rsidR="005D1B26" w:rsidRPr="00935FB0" w:rsidRDefault="005D1B26" w:rsidP="005D1B26">
      <w:pPr>
        <w:pStyle w:val="Titre3"/>
      </w:pPr>
      <w:r>
        <w:t>Dommages</w:t>
      </w:r>
    </w:p>
    <w:p w14:paraId="24B566A7" w14:textId="77777777" w:rsidR="005D1B26" w:rsidRDefault="005D1B26" w:rsidP="005D1B26">
      <w:pPr>
        <w:rPr>
          <w:lang w:eastAsia="ja-JP"/>
        </w:rPr>
      </w:pPr>
    </w:p>
    <w:p w14:paraId="5E2FD9FA" w14:textId="77777777" w:rsidR="005D1B26" w:rsidRDefault="005D1B26" w:rsidP="005D1B26">
      <w:pPr>
        <w:rPr>
          <w:lang w:eastAsia="ja-JP"/>
        </w:rPr>
      </w:pPr>
    </w:p>
    <w:p w14:paraId="6CCA2655" w14:textId="77777777" w:rsidR="005D1B26" w:rsidRPr="00935FB0" w:rsidRDefault="005D1B26" w:rsidP="005D1B26">
      <w:pPr>
        <w:pStyle w:val="Titre3"/>
      </w:pPr>
      <w:r>
        <w:t>Causes / origines</w:t>
      </w:r>
      <w:r w:rsidR="00AC1568">
        <w:t xml:space="preserve"> techniques</w:t>
      </w:r>
    </w:p>
    <w:p w14:paraId="222D74E8" w14:textId="77777777" w:rsidR="005D1B26" w:rsidRDefault="005D1B26" w:rsidP="005D1B26">
      <w:pPr>
        <w:rPr>
          <w:lang w:eastAsia="ja-JP"/>
        </w:rPr>
      </w:pPr>
    </w:p>
    <w:p w14:paraId="44EA9CA8" w14:textId="77777777" w:rsidR="005D1B26" w:rsidRDefault="005D1B26" w:rsidP="005D1B26">
      <w:pPr>
        <w:rPr>
          <w:lang w:eastAsia="ja-JP"/>
        </w:rPr>
      </w:pPr>
    </w:p>
    <w:p w14:paraId="7788B198" w14:textId="77777777" w:rsidR="005D1B26" w:rsidRPr="00935FB0" w:rsidRDefault="005D1B26" w:rsidP="005D1B26">
      <w:pPr>
        <w:pStyle w:val="Titre3"/>
      </w:pPr>
      <w:r>
        <w:t>Enjeux financiers</w:t>
      </w:r>
      <w:r w:rsidR="00AC1568">
        <w:t xml:space="preserve"> potentiels</w:t>
      </w:r>
    </w:p>
    <w:p w14:paraId="521208E2" w14:textId="77777777" w:rsidR="005D1B26" w:rsidRDefault="005D1B26" w:rsidP="005D1B26">
      <w:pPr>
        <w:rPr>
          <w:lang w:eastAsia="ja-JP"/>
        </w:rPr>
      </w:pPr>
    </w:p>
    <w:p w14:paraId="18EB98E6" w14:textId="77777777" w:rsidR="005D1B26" w:rsidRDefault="005D1B26" w:rsidP="005D1B26">
      <w:pPr>
        <w:rPr>
          <w:lang w:eastAsia="ja-JP"/>
        </w:rPr>
      </w:pPr>
    </w:p>
    <w:p w14:paraId="21557E62" w14:textId="77777777" w:rsidR="005D1B26" w:rsidRPr="00935FB0" w:rsidRDefault="00AC1568" w:rsidP="005D1B26">
      <w:pPr>
        <w:pStyle w:val="Titre3"/>
      </w:pPr>
      <w:r>
        <w:t>Avis sur les r</w:t>
      </w:r>
      <w:r w:rsidR="005D1B26">
        <w:t>esponsabilité</w:t>
      </w:r>
      <w:r>
        <w:t>s</w:t>
      </w:r>
    </w:p>
    <w:p w14:paraId="67DE2C5F" w14:textId="77777777" w:rsidR="005D1B26" w:rsidRDefault="005D1B26" w:rsidP="005D1B26">
      <w:pPr>
        <w:rPr>
          <w:lang w:eastAsia="ja-JP"/>
        </w:rPr>
      </w:pPr>
    </w:p>
    <w:p w14:paraId="5159303F" w14:textId="77777777" w:rsidR="005D1B26" w:rsidRDefault="005D1B26" w:rsidP="005D1B26">
      <w:pPr>
        <w:rPr>
          <w:lang w:eastAsia="ja-JP"/>
        </w:rPr>
      </w:pPr>
    </w:p>
    <w:p w14:paraId="659CC4C4" w14:textId="77777777" w:rsidR="005D1B26" w:rsidRDefault="005D1B26" w:rsidP="005D1B26">
      <w:pPr>
        <w:rPr>
          <w:lang w:eastAsia="ja-JP"/>
        </w:rPr>
      </w:pPr>
    </w:p>
    <w:p w14:paraId="4A3571EA" w14:textId="77777777" w:rsidR="005D1B26" w:rsidRDefault="005D1B26" w:rsidP="005D1B26">
      <w:pPr>
        <w:rPr>
          <w:lang w:eastAsia="ja-JP"/>
        </w:rPr>
      </w:pPr>
    </w:p>
    <w:p w14:paraId="7F5FE842" w14:textId="77777777" w:rsidR="005D1B26" w:rsidRDefault="005D1B26" w:rsidP="005D1B26">
      <w:pPr>
        <w:rPr>
          <w:lang w:eastAsia="ja-JP"/>
        </w:rPr>
      </w:pPr>
    </w:p>
    <w:p w14:paraId="1D5E2C68" w14:textId="77777777" w:rsidR="005C46E9" w:rsidRPr="00935FB0" w:rsidRDefault="005C46E9" w:rsidP="00BD7427">
      <w:pPr>
        <w:pStyle w:val="Titre1"/>
      </w:pPr>
      <w:r>
        <w:t>SUITES A ENVISAGER</w:t>
      </w:r>
    </w:p>
    <w:p w14:paraId="40DA5225" w14:textId="77777777" w:rsidR="005C46E9" w:rsidRDefault="005C46E9" w:rsidP="005C46E9">
      <w:pPr>
        <w:rPr>
          <w:lang w:eastAsia="ja-JP"/>
        </w:rPr>
      </w:pPr>
    </w:p>
    <w:p w14:paraId="128E3068" w14:textId="31C99B1F" w:rsidR="00DF1853" w:rsidRDefault="00943D4B" w:rsidP="00943D4B">
      <w:pPr>
        <w:ind w:left="6096"/>
        <w:jc w:val="center"/>
        <w:rPr>
          <w:lang w:eastAsia="ja-JP"/>
        </w:rPr>
      </w:pPr>
      <w:proofErr w:type="gramStart"/>
      <w:r>
        <w:rPr>
          <w:lang w:eastAsia="ja-JP"/>
        </w:rPr>
        <w:t>l</w:t>
      </w:r>
      <w:r w:rsidR="00DF1853">
        <w:rPr>
          <w:lang w:eastAsia="ja-JP"/>
        </w:rPr>
        <w:t>e</w:t>
      </w:r>
      <w:proofErr w:type="gramEnd"/>
      <w:r w:rsidR="00DF1853">
        <w:rPr>
          <w:lang w:eastAsia="ja-JP"/>
        </w:rPr>
        <w:t xml:space="preserve"> </w:t>
      </w:r>
      <w:r w:rsidR="00DF1853">
        <w:rPr>
          <w:lang w:eastAsia="ja-JP"/>
        </w:rPr>
        <w:fldChar w:fldCharType="begin"/>
      </w:r>
      <w:r w:rsidR="00DF1853">
        <w:rPr>
          <w:lang w:eastAsia="ja-JP"/>
        </w:rPr>
        <w:instrText xml:space="preserve"> TIME \@ "d MMMM yyyy" </w:instrText>
      </w:r>
      <w:r w:rsidR="00DF1853">
        <w:rPr>
          <w:lang w:eastAsia="ja-JP"/>
        </w:rPr>
        <w:fldChar w:fldCharType="separate"/>
      </w:r>
      <w:r w:rsidR="00302991">
        <w:rPr>
          <w:noProof/>
          <w:lang w:eastAsia="ja-JP"/>
        </w:rPr>
        <w:t>30 mars 2024</w:t>
      </w:r>
      <w:r w:rsidR="00DF1853">
        <w:rPr>
          <w:lang w:eastAsia="ja-JP"/>
        </w:rPr>
        <w:fldChar w:fldCharType="end"/>
      </w:r>
    </w:p>
    <w:p w14:paraId="73E3CCE3" w14:textId="77777777" w:rsidR="00DF1853" w:rsidRDefault="00DF1853" w:rsidP="00DF1853">
      <w:pPr>
        <w:ind w:left="6096"/>
        <w:rPr>
          <w:lang w:eastAsia="ja-JP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6D4B7AD" wp14:editId="499725F7">
                <wp:simplePos x="0" y="0"/>
                <wp:positionH relativeFrom="column">
                  <wp:posOffset>3755666</wp:posOffset>
                </wp:positionH>
                <wp:positionV relativeFrom="paragraph">
                  <wp:posOffset>47514</wp:posOffset>
                </wp:positionV>
                <wp:extent cx="2321781" cy="747422"/>
                <wp:effectExtent l="0" t="0" r="2540" b="0"/>
                <wp:wrapNone/>
                <wp:docPr id="1846848918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1781" cy="7474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C20C83A" w14:textId="2622CD54" w:rsidR="00DF1853" w:rsidRDefault="00DF1853" w:rsidP="00DF1853">
                            <w:pPr>
                              <w:jc w:val="center"/>
                            </w:pPr>
                            <w:r>
                              <w:fldChar w:fldCharType="begin"/>
                            </w:r>
                            <w:r>
                              <w:instrText xml:space="preserve"> INCLUDEPICTURE "c:/avensys/ace/expert/</w:instrText>
                            </w:r>
                            <w:sdt>
                              <w:sdtPr>
                                <w:alias w:val="A26-ExpertCode"/>
                                <w:tag w:val="A26LIExpertCode"/>
                                <w:id w:val="-700166510"/>
                                <w15:color w:val="0000FF"/>
                              </w:sdtPr>
                              <w:sdtEndPr/>
                              <w:sdtContent>
                                <w:r w:rsidR="00FE7E6E">
                                  <w:instrText>ABR</w:instrText>
                                </w:r>
                              </w:sdtContent>
                            </w:sdt>
                            <w:r>
                              <w:instrText xml:space="preserve">.jpg" \d </w:instrText>
                            </w:r>
                            <w:r>
                              <w:fldChar w:fldCharType="separate"/>
                            </w:r>
                            <w:r w:rsidR="00AD73A2">
                              <w:fldChar w:fldCharType="begin"/>
                            </w:r>
                            <w:r w:rsidR="00AD73A2">
                              <w:instrText xml:space="preserve"> INCLUDEPICTURE  \d "c://avensys/ace/expert/ABR.jpg" \* MERGEFORMATINET </w:instrText>
                            </w:r>
                            <w:r w:rsidR="00AD73A2">
                              <w:fldChar w:fldCharType="separate"/>
                            </w:r>
                            <w:r w:rsidR="00B07F45">
                              <w:fldChar w:fldCharType="begin"/>
                            </w:r>
                            <w:r w:rsidR="00B07F45">
                              <w:instrText xml:space="preserve"> </w:instrText>
                            </w:r>
                            <w:r w:rsidR="00B07F45">
                              <w:instrText>INCLUDEPICTURE  \d "c://avensys/ace/expert/ABR.jpg" \* MERGEFORMATINET</w:instrText>
                            </w:r>
                            <w:r w:rsidR="00B07F45">
                              <w:instrText xml:space="preserve"> </w:instrText>
                            </w:r>
                            <w:r w:rsidR="00B07F45">
                              <w:fldChar w:fldCharType="separate"/>
                            </w:r>
                            <w:r w:rsidR="00302991">
                              <w:pict w14:anchorId="7E39964E">
                                <v:shape id="_x0000_i1027" type="#_x0000_t75" style="width:122.25pt;height:51pt">
                                  <v:imagedata r:id="rId13"/>
                                </v:shape>
                              </w:pict>
                            </w:r>
                            <w:r w:rsidR="00B07F45">
                              <w:fldChar w:fldCharType="end"/>
                            </w:r>
                            <w:r w:rsidR="00AD73A2">
                              <w:fldChar w:fldCharType="end"/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26D4B7AD" id="_x0000_s1027" type="#_x0000_t202" style="position:absolute;left:0;text-align:left;margin-left:295.7pt;margin-top:3.75pt;width:182.8pt;height:58.8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" fillcolor="white [3201]" stroked="f" strokeweight=".5pt">
                <v:textbox>
                  <w:txbxContent>
                    <w:p w14:paraId="7C20C83A" w14:textId="2622CD54" w:rsidR="00DF1853" w:rsidRDefault="00DF1853" w:rsidP="00DF1853">
                      <w:pPr>
                        <w:jc w:val="center"/>
                      </w:pPr>
                      <w:r>
                        <w:fldChar w:fldCharType="begin"/>
                      </w:r>
                      <w:r>
                        <w:instrText xml:space="preserve"> INCLUDEPICTURE "c:/avensys/ace/expert/</w:instrText>
                      </w:r>
                      <w:sdt>
                        <w:sdtPr>
                          <w:alias w:val="A26-ExpertCode"/>
                          <w:tag w:val="A26LIExpertCode"/>
                          <w:id w:val="-700166510"/>
                          <w15:color w:val="0000FF"/>
                        </w:sdtPr>
                        <w:sdtEndPr/>
                        <w:sdtContent>
                          <w:r w:rsidR="00FE7E6E">
                            <w:instrText>ABR</w:instrText>
                          </w:r>
                        </w:sdtContent>
                      </w:sdt>
                      <w:r>
                        <w:instrText xml:space="preserve">.jpg" \d </w:instrText>
                      </w:r>
                      <w:r>
                        <w:fldChar w:fldCharType="separate"/>
                      </w:r>
                      <w:r w:rsidR="00AD73A2">
                        <w:fldChar w:fldCharType="begin"/>
                      </w:r>
                      <w:r w:rsidR="00AD73A2">
                        <w:instrText xml:space="preserve"> </w:instrText>
                      </w:r>
                      <w:r w:rsidR="00AD73A2">
                        <w:instrText>INCLUDEPICTURE  \d "c://avensys/ace/expert/ABR.jpg" \* MERGEFORMATINET</w:instrText>
                      </w:r>
                      <w:r w:rsidR="00AD73A2">
                        <w:instrText xml:space="preserve"> </w:instrText>
                      </w:r>
                      <w:r w:rsidR="00AD73A2">
                        <w:fldChar w:fldCharType="separate"/>
                      </w:r>
                      <w:r w:rsidR="00AD73A2">
                        <w:pict w14:anchorId="7E39964E">
                          <v:shape id="_x0000_i1027" type="#_x0000_t75" style="width:122pt;height:51.35pt">
                            <v:imagedata r:id="rId14"/>
                          </v:shape>
                        </w:pict>
                      </w:r>
                      <w:r w:rsidR="00AD73A2">
                        <w:fldChar w:fldCharType="end"/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053808C5" w14:textId="77777777" w:rsidR="00DF1853" w:rsidRDefault="00DF1853" w:rsidP="00DF1853">
      <w:pPr>
        <w:ind w:left="6096"/>
        <w:rPr>
          <w:lang w:eastAsia="ja-JP"/>
        </w:rPr>
      </w:pPr>
    </w:p>
    <w:p w14:paraId="51B51B0C" w14:textId="77777777" w:rsidR="00DF1853" w:rsidRDefault="00DF1853" w:rsidP="00DF1853">
      <w:pPr>
        <w:ind w:left="6096"/>
        <w:rPr>
          <w:lang w:eastAsia="ja-JP"/>
        </w:rPr>
      </w:pPr>
    </w:p>
    <w:p w14:paraId="2BDB7F04" w14:textId="77777777" w:rsidR="00DF1853" w:rsidRDefault="00DF1853" w:rsidP="00DF1853">
      <w:pPr>
        <w:ind w:left="6096"/>
        <w:rPr>
          <w:lang w:eastAsia="ja-JP"/>
        </w:rPr>
      </w:pPr>
    </w:p>
    <w:sdt>
      <w:sdtPr>
        <w:rPr>
          <w:lang w:eastAsia="ja-JP"/>
        </w:rPr>
        <w:alias w:val="A26-NomExperts"/>
        <w:tag w:val="A26LINomExperts"/>
        <w:id w:val="1108476229"/>
        <w:placeholder>
          <w:docPart w:val="226DC3DA8EEA47B6A04BFDEFBFC2443B"/>
        </w:placeholder>
        <w15:color w:val="0000FF"/>
      </w:sdtPr>
      <w:sdtEndPr/>
      <w:sdtContent>
        <w:p w14:paraId="1EA48643" w14:textId="79EBA13B" w:rsidR="00DF1853" w:rsidRDefault="00FE7E6E" w:rsidP="00870736">
          <w:pPr>
            <w:ind w:left="6804"/>
            <w:rPr>
              <w:lang w:eastAsia="ja-JP"/>
            </w:rPr>
          </w:pPr>
          <w:r>
            <w:rPr>
              <w:lang w:eastAsia="ja-JP"/>
            </w:rPr>
            <w:t>BRESSON Alexandre</w:t>
          </w:r>
        </w:p>
      </w:sdtContent>
    </w:sdt>
    <w:sectPr w:rsidR="00DF1853" w:rsidSect="00A348D0">
      <w:footerReference w:type="default" r:id="rId15"/>
      <w:headerReference w:type="first" r:id="rId16"/>
      <w:pgSz w:w="11906" w:h="16838"/>
      <w:pgMar w:top="1701" w:right="1134" w:bottom="1418" w:left="1134" w:header="56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5F34C" w14:textId="77777777" w:rsidR="00FE7E6E" w:rsidRDefault="00FE7E6E" w:rsidP="00790D0C">
      <w:r>
        <w:separator/>
      </w:r>
    </w:p>
  </w:endnote>
  <w:endnote w:type="continuationSeparator" w:id="0">
    <w:p w14:paraId="5EDC5FB6" w14:textId="77777777" w:rsidR="00FE7E6E" w:rsidRDefault="00FE7E6E" w:rsidP="00790D0C">
      <w:r>
        <w:continuationSeparator/>
      </w:r>
    </w:p>
  </w:endnote>
  <w:endnote w:type="continuationNotice" w:id="1">
    <w:p w14:paraId="7C405A65" w14:textId="77777777" w:rsidR="00FE7E6E" w:rsidRDefault="00FE7E6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6843293"/>
      <w:docPartObj>
        <w:docPartGallery w:val="Page Numbers (Bottom of Page)"/>
        <w:docPartUnique/>
      </w:docPartObj>
    </w:sdtPr>
    <w:sdtEndPr/>
    <w:sdtContent>
      <w:p w14:paraId="5912DF70" w14:textId="77777777" w:rsidR="00790D0C" w:rsidRDefault="00790D0C" w:rsidP="00790D0C">
        <w:pPr>
          <w:pStyle w:val="Pieddepage"/>
          <w:jc w:val="right"/>
        </w:pPr>
        <w:r w:rsidRPr="003D04A8">
          <w:rPr>
            <w:noProof/>
          </w:rPr>
          <w:drawing>
            <wp:anchor distT="0" distB="0" distL="114300" distR="114300" simplePos="0" relativeHeight="251658240" behindDoc="1" locked="0" layoutInCell="1" allowOverlap="1" wp14:anchorId="16F26689" wp14:editId="6C54493E">
              <wp:simplePos x="0" y="0"/>
              <wp:positionH relativeFrom="leftMargin">
                <wp:align>right</wp:align>
              </wp:positionH>
              <wp:positionV relativeFrom="paragraph">
                <wp:posOffset>-116480</wp:posOffset>
              </wp:positionV>
              <wp:extent cx="457200" cy="454025"/>
              <wp:effectExtent l="0" t="0" r="0" b="3175"/>
              <wp:wrapTight wrapText="bothSides">
                <wp:wrapPolygon edited="0">
                  <wp:start x="0" y="0"/>
                  <wp:lineTo x="0" y="20845"/>
                  <wp:lineTo x="20700" y="20845"/>
                  <wp:lineTo x="20700" y="0"/>
                  <wp:lineTo x="0" y="0"/>
                </wp:wrapPolygon>
              </wp:wrapTight>
              <wp:docPr id="3" name="Imag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" name="Image 7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7200" cy="4540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Pr="003D04A8">
          <w:fldChar w:fldCharType="begin"/>
        </w:r>
        <w:r w:rsidRPr="003D04A8">
          <w:instrText>PAGE   \* MERGEFORMAT</w:instrText>
        </w:r>
        <w:r w:rsidRPr="003D04A8">
          <w:fldChar w:fldCharType="separate"/>
        </w:r>
        <w:r w:rsidRPr="003D04A8">
          <w:t>2</w:t>
        </w:r>
        <w:r w:rsidRPr="003D04A8">
          <w:fldChar w:fldCharType="end"/>
        </w:r>
      </w:p>
    </w:sdtContent>
  </w:sdt>
  <w:p w14:paraId="4412A334" w14:textId="77777777" w:rsidR="00790D0C" w:rsidRDefault="00790D0C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83E76" w14:textId="77777777" w:rsidR="00FE7E6E" w:rsidRDefault="00FE7E6E" w:rsidP="00790D0C">
      <w:r>
        <w:separator/>
      </w:r>
    </w:p>
  </w:footnote>
  <w:footnote w:type="continuationSeparator" w:id="0">
    <w:p w14:paraId="11371904" w14:textId="77777777" w:rsidR="00FE7E6E" w:rsidRDefault="00FE7E6E" w:rsidP="00790D0C">
      <w:r>
        <w:continuationSeparator/>
      </w:r>
    </w:p>
  </w:footnote>
  <w:footnote w:type="continuationNotice" w:id="1">
    <w:p w14:paraId="4474518F" w14:textId="77777777" w:rsidR="00FE7E6E" w:rsidRDefault="00FE7E6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lledutableau"/>
      <w:tblpPr w:leftFromText="141" w:rightFromText="141" w:vertAnchor="text" w:horzAnchor="margin" w:tblpX="-167" w:tblpY="1"/>
      <w:tblOverlap w:val="nev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807"/>
    </w:tblGrid>
    <w:tr w:rsidR="00A348D0" w:rsidRPr="00A348D0" w14:paraId="17E338F4" w14:textId="77777777" w:rsidTr="002274BA">
      <w:trPr>
        <w:trHeight w:val="1269"/>
      </w:trPr>
      <w:tc>
        <w:tcPr>
          <w:tcW w:w="5807" w:type="dxa"/>
        </w:tcPr>
        <w:p w14:paraId="54DF5C42" w14:textId="7B49E8BB" w:rsidR="00A348D0" w:rsidRPr="00A348D0" w:rsidRDefault="00A348D0" w:rsidP="00A348D0">
          <w:pPr>
            <w:tabs>
              <w:tab w:val="center" w:pos="4536"/>
            </w:tabs>
            <w:ind w:left="32"/>
            <w:jc w:val="right"/>
            <w:rPr>
              <w:rFonts w:ascii="Arial Black" w:eastAsia="Times New Roman" w:hAnsi="Arial Black" w:cs="Times New Roman"/>
              <w:color w:val="1F3864" w:themeColor="accent1" w:themeShade="80"/>
              <w:sz w:val="16"/>
              <w:szCs w:val="16"/>
              <w:lang w:val="de-DE"/>
            </w:rPr>
          </w:pPr>
          <w:r w:rsidRPr="00A348D0">
            <w:rPr>
              <w:rFonts w:ascii="Arial Black" w:eastAsia="Times New Roman" w:hAnsi="Arial Black" w:cs="Times New Roman"/>
              <w:color w:val="1F3864" w:themeColor="accent1" w:themeShade="80"/>
              <w:sz w:val="16"/>
              <w:szCs w:val="16"/>
              <w:lang w:val="de-DE"/>
            </w:rPr>
            <w:fldChar w:fldCharType="begin"/>
          </w:r>
          <w:r w:rsidRPr="00A348D0">
            <w:rPr>
              <w:rFonts w:ascii="Arial Black" w:eastAsia="Times New Roman" w:hAnsi="Arial Black" w:cs="Times New Roman"/>
              <w:color w:val="1F3864" w:themeColor="accent1" w:themeShade="80"/>
              <w:sz w:val="16"/>
              <w:szCs w:val="16"/>
              <w:lang w:val="de-DE"/>
            </w:rPr>
            <w:instrText xml:space="preserve"> INCLUDEPICTURE "https://fabex.a26.fr/dossier/images/FABEX/bureau/</w:instrText>
          </w:r>
          <w:sdt>
            <w:sdtPr>
              <w:rPr>
                <w:rFonts w:ascii="Arial Black" w:eastAsia="Times New Roman" w:hAnsi="Arial Black" w:cs="Times New Roman"/>
                <w:color w:val="1F3864" w:themeColor="accent1" w:themeShade="80"/>
                <w:sz w:val="16"/>
                <w:szCs w:val="16"/>
                <w:lang w:val="de-DE"/>
              </w:rPr>
              <w:alias w:val="A26-Logo"/>
              <w:tag w:val="A26LILogo"/>
              <w:id w:val="-96026880"/>
              <w:placeholder>
                <w:docPart w:val="00BA23E9BBD64486BA2C7E220475E2E1"/>
              </w:placeholder>
              <w15:color w:val="0000FF"/>
            </w:sdtPr>
            <w:sdtEndPr/>
            <w:sdtContent>
              <w:r w:rsidR="00FE7E6E">
                <w:rPr>
                  <w:rFonts w:ascii="Arial Black" w:eastAsia="Times New Roman" w:hAnsi="Arial Black" w:cs="Times New Roman"/>
                  <w:color w:val="1F3864" w:themeColor="accent1" w:themeShade="80"/>
                  <w:sz w:val="16"/>
                  <w:szCs w:val="16"/>
                  <w:lang w:val="de-DE"/>
                </w:rPr>
                <w:instrText>FAB</w:instrText>
              </w:r>
            </w:sdtContent>
          </w:sdt>
          <w:r w:rsidRPr="00A348D0">
            <w:rPr>
              <w:rFonts w:ascii="Arial Black" w:eastAsia="Times New Roman" w:hAnsi="Arial Black" w:cs="Times New Roman"/>
              <w:color w:val="1F3864" w:themeColor="accent1" w:themeShade="80"/>
              <w:sz w:val="16"/>
              <w:szCs w:val="16"/>
              <w:lang w:val="de-DE"/>
            </w:rPr>
            <w:instrText xml:space="preserve">.JPG" \d </w:instrText>
          </w:r>
          <w:r w:rsidRPr="00A348D0">
            <w:rPr>
              <w:rFonts w:ascii="Arial Black" w:eastAsia="Times New Roman" w:hAnsi="Arial Black" w:cs="Times New Roman"/>
              <w:color w:val="1F3864" w:themeColor="accent1" w:themeShade="80"/>
              <w:sz w:val="16"/>
              <w:szCs w:val="16"/>
              <w:lang w:val="de-DE"/>
            </w:rPr>
            <w:fldChar w:fldCharType="separate"/>
          </w:r>
          <w:r w:rsidR="00AD73A2">
            <w:rPr>
              <w:rFonts w:ascii="Arial Black" w:eastAsia="Times New Roman" w:hAnsi="Arial Black" w:cs="Times New Roman"/>
              <w:color w:val="1F3864" w:themeColor="accent1" w:themeShade="80"/>
              <w:sz w:val="16"/>
              <w:szCs w:val="16"/>
              <w:lang w:val="de-DE"/>
            </w:rPr>
            <w:fldChar w:fldCharType="begin"/>
          </w:r>
          <w:r w:rsidR="00AD73A2">
            <w:rPr>
              <w:rFonts w:ascii="Arial Black" w:eastAsia="Times New Roman" w:hAnsi="Arial Black" w:cs="Times New Roman"/>
              <w:color w:val="1F3864" w:themeColor="accent1" w:themeShade="80"/>
              <w:sz w:val="16"/>
              <w:szCs w:val="16"/>
              <w:lang w:val="de-DE"/>
            </w:rPr>
            <w:instrText xml:space="preserve"> INCLUDEPICTURE  \d "https://fabex.a26.fr/dossier/images/FABEX/bureau/FAB.JPG" \* MERGEFORMATINET </w:instrText>
          </w:r>
          <w:r w:rsidR="00AD73A2">
            <w:rPr>
              <w:rFonts w:ascii="Arial Black" w:eastAsia="Times New Roman" w:hAnsi="Arial Black" w:cs="Times New Roman"/>
              <w:color w:val="1F3864" w:themeColor="accent1" w:themeShade="80"/>
              <w:sz w:val="16"/>
              <w:szCs w:val="16"/>
              <w:lang w:val="de-DE"/>
            </w:rPr>
            <w:fldChar w:fldCharType="separate"/>
          </w:r>
          <w:r w:rsidR="00B07F45">
            <w:rPr>
              <w:rFonts w:ascii="Arial Black" w:eastAsia="Times New Roman" w:hAnsi="Arial Black" w:cs="Times New Roman"/>
              <w:color w:val="1F3864" w:themeColor="accent1" w:themeShade="80"/>
              <w:sz w:val="16"/>
              <w:szCs w:val="16"/>
              <w:lang w:val="de-DE"/>
            </w:rPr>
            <w:fldChar w:fldCharType="begin"/>
          </w:r>
          <w:r w:rsidR="00B07F45">
            <w:rPr>
              <w:rFonts w:ascii="Arial Black" w:eastAsia="Times New Roman" w:hAnsi="Arial Black" w:cs="Times New Roman"/>
              <w:color w:val="1F3864" w:themeColor="accent1" w:themeShade="80"/>
              <w:sz w:val="16"/>
              <w:szCs w:val="16"/>
              <w:lang w:val="de-DE"/>
            </w:rPr>
            <w:instrText xml:space="preserve"> </w:instrText>
          </w:r>
          <w:r w:rsidR="00B07F45">
            <w:rPr>
              <w:rFonts w:ascii="Arial Black" w:eastAsia="Times New Roman" w:hAnsi="Arial Black" w:cs="Times New Roman"/>
              <w:color w:val="1F3864" w:themeColor="accent1" w:themeShade="80"/>
              <w:sz w:val="16"/>
              <w:szCs w:val="16"/>
              <w:lang w:val="de-DE"/>
            </w:rPr>
            <w:instrText>INCLUDEPICTURE  \d "https://fabex.a26.fr/dossier/images/FABEX/bureau/FAB.JPG" \* MERGEFORMATINET</w:instrText>
          </w:r>
          <w:r w:rsidR="00B07F45">
            <w:rPr>
              <w:rFonts w:ascii="Arial Black" w:eastAsia="Times New Roman" w:hAnsi="Arial Black" w:cs="Times New Roman"/>
              <w:color w:val="1F3864" w:themeColor="accent1" w:themeShade="80"/>
              <w:sz w:val="16"/>
              <w:szCs w:val="16"/>
              <w:lang w:val="de-DE"/>
            </w:rPr>
            <w:instrText xml:space="preserve"> </w:instrText>
          </w:r>
          <w:r w:rsidR="00B07F45">
            <w:rPr>
              <w:rFonts w:ascii="Arial Black" w:eastAsia="Times New Roman" w:hAnsi="Arial Black" w:cs="Times New Roman"/>
              <w:color w:val="1F3864" w:themeColor="accent1" w:themeShade="80"/>
              <w:sz w:val="16"/>
              <w:szCs w:val="16"/>
              <w:lang w:val="de-DE"/>
            </w:rPr>
            <w:fldChar w:fldCharType="separate"/>
          </w:r>
          <w:r w:rsidR="00302991">
            <w:rPr>
              <w:rFonts w:ascii="Arial Black" w:eastAsia="Times New Roman" w:hAnsi="Arial Black" w:cs="Times New Roman"/>
              <w:color w:val="1F3864" w:themeColor="accent1" w:themeShade="80"/>
              <w:sz w:val="16"/>
              <w:szCs w:val="16"/>
              <w:lang w:val="de-DE"/>
            </w:rPr>
            <w:pict w14:anchorId="7B98A73E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8" type="#_x0000_t75" style="width:279pt;height:65.25pt">
                <v:imagedata r:id="rId1"/>
              </v:shape>
            </w:pict>
          </w:r>
          <w:r w:rsidR="00B07F45">
            <w:rPr>
              <w:rFonts w:ascii="Arial Black" w:eastAsia="Times New Roman" w:hAnsi="Arial Black" w:cs="Times New Roman"/>
              <w:color w:val="1F3864" w:themeColor="accent1" w:themeShade="80"/>
              <w:sz w:val="16"/>
              <w:szCs w:val="16"/>
              <w:lang w:val="de-DE"/>
            </w:rPr>
            <w:fldChar w:fldCharType="end"/>
          </w:r>
          <w:r w:rsidR="00AD73A2">
            <w:rPr>
              <w:rFonts w:ascii="Arial Black" w:eastAsia="Times New Roman" w:hAnsi="Arial Black" w:cs="Times New Roman"/>
              <w:color w:val="1F3864" w:themeColor="accent1" w:themeShade="80"/>
              <w:sz w:val="16"/>
              <w:szCs w:val="16"/>
              <w:lang w:val="de-DE"/>
            </w:rPr>
            <w:fldChar w:fldCharType="end"/>
          </w:r>
          <w:r w:rsidRPr="00A348D0">
            <w:rPr>
              <w:rFonts w:ascii="Arial Black" w:eastAsia="Times New Roman" w:hAnsi="Arial Black" w:cs="Times New Roman"/>
              <w:color w:val="1F3864" w:themeColor="accent1" w:themeShade="80"/>
              <w:sz w:val="16"/>
              <w:szCs w:val="16"/>
              <w:lang w:val="de-DE"/>
            </w:rPr>
            <w:fldChar w:fldCharType="end"/>
          </w:r>
        </w:p>
      </w:tc>
    </w:tr>
  </w:tbl>
  <w:sdt>
    <w:sdtPr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  <w:alias w:val="A26-BureauNom"/>
      <w:tag w:val="A26LIBureauNom"/>
      <w:id w:val="-785959807"/>
      <w:placeholder>
        <w:docPart w:val="F9A7AAD8ECF645DB888E4C8A09B37D1A"/>
      </w:placeholder>
      <w15:color w:val="0000FF"/>
    </w:sdtPr>
    <w:sdtEndPr/>
    <w:sdtContent>
      <w:p w14:paraId="030CAE7A" w14:textId="26EE6249" w:rsidR="00B2713E" w:rsidRDefault="00FE7E6E" w:rsidP="00A348D0">
        <w:pPr>
          <w:pStyle w:val="En-tte"/>
          <w:jc w:val="right"/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</w:pPr>
        <w:r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  <w:t>FABEX</w:t>
        </w:r>
      </w:p>
    </w:sdtContent>
  </w:sdt>
  <w:sdt>
    <w:sdtPr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  <w:alias w:val="A26-Adr1Bureau"/>
      <w:tag w:val="A26LIAdr1Bureau"/>
      <w:id w:val="-2072950510"/>
      <w:placeholder>
        <w:docPart w:val="F8F993BD666E42559A0B688DF2714583"/>
      </w:placeholder>
      <w15:color w:val="0000FF"/>
    </w:sdtPr>
    <w:sdtEndPr/>
    <w:sdtContent>
      <w:p w14:paraId="188E3CE3" w14:textId="24BF1772" w:rsidR="00A348D0" w:rsidRDefault="00FE7E6E" w:rsidP="00A348D0">
        <w:pPr>
          <w:pStyle w:val="En-tte"/>
          <w:jc w:val="right"/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</w:pPr>
        <w:r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  <w:t>257 rue Hélène BOUCHER</w:t>
        </w:r>
      </w:p>
    </w:sdtContent>
  </w:sdt>
  <w:sdt>
    <w:sdtPr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  <w:alias w:val="A26-Adr3Bureau"/>
      <w:tag w:val="A26LIAdr3Bureau"/>
      <w:id w:val="1829403057"/>
      <w:placeholder>
        <w:docPart w:val="3253B0F016214F6B8F07035FCCA1EB4B"/>
      </w:placeholder>
      <w15:color w:val="0000FF"/>
    </w:sdtPr>
    <w:sdtEndPr/>
    <w:sdtContent>
      <w:p w14:paraId="23C29DA5" w14:textId="7A9A5221" w:rsidR="00A348D0" w:rsidRDefault="00FE7E6E" w:rsidP="00A348D0">
        <w:pPr>
          <w:pStyle w:val="En-tte"/>
          <w:jc w:val="right"/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</w:pPr>
        <w:r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  <w:t>34130 MAUGUIO</w:t>
        </w:r>
      </w:p>
    </w:sdtContent>
  </w:sdt>
  <w:p w14:paraId="7C2690DD" w14:textId="77777777" w:rsidR="00A348D0" w:rsidRDefault="00A348D0" w:rsidP="00A348D0">
    <w:pPr>
      <w:pStyle w:val="En-tte"/>
      <w:jc w:val="right"/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</w:pPr>
  </w:p>
  <w:p w14:paraId="6E906AE3" w14:textId="7BCBE370" w:rsidR="00A348D0" w:rsidRDefault="00A348D0" w:rsidP="00A348D0">
    <w:pPr>
      <w:pStyle w:val="En-tte"/>
      <w:jc w:val="right"/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</w:pPr>
    <w:r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  <w:t xml:space="preserve">Téléphone : </w:t>
    </w:r>
    <w:sdt>
      <w:sdtPr>
        <w:rPr>
          <w:rFonts w:ascii="Arial Black" w:hAnsi="Arial Black" w:cs="Times New Roman"/>
          <w:b/>
          <w:bCs/>
          <w:color w:val="1F3864" w:themeColor="accent1" w:themeShade="80"/>
          <w:sz w:val="16"/>
          <w:szCs w:val="16"/>
        </w:rPr>
        <w:alias w:val="A26-TelBureau"/>
        <w:tag w:val="A26LITelBureau"/>
        <w:id w:val="-665715649"/>
        <w:placeholder>
          <w:docPart w:val="59624C2785EE42FF873E4EABE3CDC254"/>
        </w:placeholder>
        <w15:color w:val="0000FF"/>
      </w:sdtPr>
      <w:sdtEndPr/>
      <w:sdtContent>
        <w:r w:rsidR="00FE7E6E"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  <w:t>04 65 84 25 15</w:t>
        </w:r>
      </w:sdtContent>
    </w:sdt>
  </w:p>
  <w:p w14:paraId="3561895E" w14:textId="781D76FB" w:rsidR="00A348D0" w:rsidRDefault="00A348D0" w:rsidP="00A348D0">
    <w:pPr>
      <w:pStyle w:val="En-tte"/>
      <w:jc w:val="right"/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</w:pPr>
    <w:r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  <w:t xml:space="preserve">Mail : </w:t>
    </w:r>
    <w:sdt>
      <w:sdtPr>
        <w:rPr>
          <w:rFonts w:ascii="Arial Black" w:hAnsi="Arial Black" w:cs="Times New Roman"/>
          <w:b/>
          <w:bCs/>
          <w:color w:val="1F3864" w:themeColor="accent1" w:themeShade="80"/>
          <w:sz w:val="16"/>
          <w:szCs w:val="16"/>
        </w:rPr>
        <w:alias w:val="A26-CourrielBureau"/>
        <w:tag w:val="A26LICourrielBureau"/>
        <w:id w:val="-906068541"/>
        <w:placeholder>
          <w:docPart w:val="2182028828FE408390B9542A0747B48B"/>
        </w:placeholder>
        <w15:color w:val="0000FF"/>
      </w:sdtPr>
      <w:sdtEndPr/>
      <w:sdtContent>
        <w:r w:rsidR="00FE7E6E"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  <w:t>contact@expert-fabex.fr</w:t>
        </w:r>
      </w:sdtContent>
    </w:sdt>
  </w:p>
  <w:p w14:paraId="79DF9B35" w14:textId="77777777" w:rsidR="00A348D0" w:rsidRPr="009B3A5D" w:rsidRDefault="00A348D0" w:rsidP="00A348D0">
    <w:pPr>
      <w:pStyle w:val="En-tte"/>
      <w:jc w:val="right"/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222pt;height:220.5pt" o:bullet="t">
        <v:imagedata r:id="rId1" o:title="PIED"/>
      </v:shape>
    </w:pict>
  </w:numPicBullet>
  <w:abstractNum w:abstractNumId="0" w15:restartNumberingAfterBreak="0">
    <w:nsid w:val="0AC02917"/>
    <w:multiLevelType w:val="hybridMultilevel"/>
    <w:tmpl w:val="579A34F6"/>
    <w:lvl w:ilvl="0" w:tplc="44365C44">
      <w:start w:val="1"/>
      <w:numFmt w:val="decimal"/>
      <w:pStyle w:val="Titre1"/>
      <w:lvlText w:val="%1/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A25E4F"/>
    <w:multiLevelType w:val="hybridMultilevel"/>
    <w:tmpl w:val="ADBED270"/>
    <w:lvl w:ilvl="0" w:tplc="19AA0E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7E5D71"/>
    <w:multiLevelType w:val="hybridMultilevel"/>
    <w:tmpl w:val="687CE46C"/>
    <w:lvl w:ilvl="0" w:tplc="744856CE">
      <w:start w:val="1"/>
      <w:numFmt w:val="bullet"/>
      <w:pStyle w:val="Listepuces"/>
      <w:lvlText w:val=""/>
      <w:lvlJc w:val="left"/>
      <w:pPr>
        <w:ind w:left="504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323D26"/>
    <w:multiLevelType w:val="hybridMultilevel"/>
    <w:tmpl w:val="35EAB5EC"/>
    <w:lvl w:ilvl="0" w:tplc="91D4D4FA">
      <w:start w:val="1"/>
      <w:numFmt w:val="bullet"/>
      <w:pStyle w:val="Titre3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78108F"/>
    <w:multiLevelType w:val="hybridMultilevel"/>
    <w:tmpl w:val="461AA362"/>
    <w:lvl w:ilvl="0" w:tplc="4B4E61E0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4098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E6E"/>
    <w:rsid w:val="00003A64"/>
    <w:rsid w:val="00007BDD"/>
    <w:rsid w:val="00013F7D"/>
    <w:rsid w:val="000157E5"/>
    <w:rsid w:val="00023632"/>
    <w:rsid w:val="00026178"/>
    <w:rsid w:val="000268A9"/>
    <w:rsid w:val="00027049"/>
    <w:rsid w:val="0004498C"/>
    <w:rsid w:val="0005058A"/>
    <w:rsid w:val="0005187A"/>
    <w:rsid w:val="00051DB5"/>
    <w:rsid w:val="000542D4"/>
    <w:rsid w:val="00054848"/>
    <w:rsid w:val="00054C03"/>
    <w:rsid w:val="000670C6"/>
    <w:rsid w:val="0007199D"/>
    <w:rsid w:val="00072705"/>
    <w:rsid w:val="00082B68"/>
    <w:rsid w:val="00087E8E"/>
    <w:rsid w:val="00093135"/>
    <w:rsid w:val="0009539B"/>
    <w:rsid w:val="000B2348"/>
    <w:rsid w:val="000B359D"/>
    <w:rsid w:val="000B4BD7"/>
    <w:rsid w:val="000B585C"/>
    <w:rsid w:val="000C1C94"/>
    <w:rsid w:val="000C431D"/>
    <w:rsid w:val="000C57C0"/>
    <w:rsid w:val="000C5D9E"/>
    <w:rsid w:val="000C6B7B"/>
    <w:rsid w:val="000C79F8"/>
    <w:rsid w:val="000D1D89"/>
    <w:rsid w:val="000D3503"/>
    <w:rsid w:val="000E0908"/>
    <w:rsid w:val="000E1164"/>
    <w:rsid w:val="000E2C24"/>
    <w:rsid w:val="000E4B9A"/>
    <w:rsid w:val="000F7BE6"/>
    <w:rsid w:val="00101838"/>
    <w:rsid w:val="001041D2"/>
    <w:rsid w:val="00130507"/>
    <w:rsid w:val="00131E7A"/>
    <w:rsid w:val="00136842"/>
    <w:rsid w:val="00137B9E"/>
    <w:rsid w:val="00144107"/>
    <w:rsid w:val="00147FE3"/>
    <w:rsid w:val="00160065"/>
    <w:rsid w:val="00161B09"/>
    <w:rsid w:val="00166245"/>
    <w:rsid w:val="00167840"/>
    <w:rsid w:val="0018374E"/>
    <w:rsid w:val="001904B5"/>
    <w:rsid w:val="00190EFF"/>
    <w:rsid w:val="001A1AC0"/>
    <w:rsid w:val="001A2B41"/>
    <w:rsid w:val="001A6F3A"/>
    <w:rsid w:val="001B10A5"/>
    <w:rsid w:val="001D0A3E"/>
    <w:rsid w:val="001D711F"/>
    <w:rsid w:val="001E331F"/>
    <w:rsid w:val="001E6706"/>
    <w:rsid w:val="001F7501"/>
    <w:rsid w:val="001F77C1"/>
    <w:rsid w:val="002047D7"/>
    <w:rsid w:val="002232A2"/>
    <w:rsid w:val="002232C2"/>
    <w:rsid w:val="00224276"/>
    <w:rsid w:val="0022735B"/>
    <w:rsid w:val="002376AB"/>
    <w:rsid w:val="00237DF3"/>
    <w:rsid w:val="00244BE3"/>
    <w:rsid w:val="002473E2"/>
    <w:rsid w:val="002616D8"/>
    <w:rsid w:val="002620F2"/>
    <w:rsid w:val="0026502C"/>
    <w:rsid w:val="002673F7"/>
    <w:rsid w:val="00271C0D"/>
    <w:rsid w:val="00273618"/>
    <w:rsid w:val="002757D0"/>
    <w:rsid w:val="002878B8"/>
    <w:rsid w:val="00287C90"/>
    <w:rsid w:val="002A16AC"/>
    <w:rsid w:val="002A5E56"/>
    <w:rsid w:val="002B1C6B"/>
    <w:rsid w:val="002B44A5"/>
    <w:rsid w:val="002B6461"/>
    <w:rsid w:val="002C3819"/>
    <w:rsid w:val="002C68E0"/>
    <w:rsid w:val="002D05CA"/>
    <w:rsid w:val="002F61BF"/>
    <w:rsid w:val="002F7F1C"/>
    <w:rsid w:val="00301E9B"/>
    <w:rsid w:val="00302991"/>
    <w:rsid w:val="00304983"/>
    <w:rsid w:val="003057B8"/>
    <w:rsid w:val="003114FD"/>
    <w:rsid w:val="00316FE7"/>
    <w:rsid w:val="00326763"/>
    <w:rsid w:val="003272AC"/>
    <w:rsid w:val="003342F7"/>
    <w:rsid w:val="003343C7"/>
    <w:rsid w:val="00346BBA"/>
    <w:rsid w:val="00350C45"/>
    <w:rsid w:val="00350FFC"/>
    <w:rsid w:val="00353C4D"/>
    <w:rsid w:val="003556D0"/>
    <w:rsid w:val="0036088D"/>
    <w:rsid w:val="0036178C"/>
    <w:rsid w:val="00374039"/>
    <w:rsid w:val="003851A3"/>
    <w:rsid w:val="003855DB"/>
    <w:rsid w:val="003902E1"/>
    <w:rsid w:val="00390CFE"/>
    <w:rsid w:val="003A714E"/>
    <w:rsid w:val="003B2BEF"/>
    <w:rsid w:val="003B3616"/>
    <w:rsid w:val="003B7719"/>
    <w:rsid w:val="003B791E"/>
    <w:rsid w:val="003C2928"/>
    <w:rsid w:val="003C667A"/>
    <w:rsid w:val="003D04A8"/>
    <w:rsid w:val="003D11B3"/>
    <w:rsid w:val="003D16F4"/>
    <w:rsid w:val="003D519F"/>
    <w:rsid w:val="003D6B7D"/>
    <w:rsid w:val="003E226C"/>
    <w:rsid w:val="003E6D03"/>
    <w:rsid w:val="003F033C"/>
    <w:rsid w:val="003F0606"/>
    <w:rsid w:val="003F123D"/>
    <w:rsid w:val="003F430C"/>
    <w:rsid w:val="00401A2A"/>
    <w:rsid w:val="00403F7F"/>
    <w:rsid w:val="0040551B"/>
    <w:rsid w:val="0041417D"/>
    <w:rsid w:val="00426ABE"/>
    <w:rsid w:val="00431281"/>
    <w:rsid w:val="00432591"/>
    <w:rsid w:val="0044010C"/>
    <w:rsid w:val="004412A7"/>
    <w:rsid w:val="00442DC7"/>
    <w:rsid w:val="00450228"/>
    <w:rsid w:val="004513F7"/>
    <w:rsid w:val="004530E7"/>
    <w:rsid w:val="0045333A"/>
    <w:rsid w:val="00453C60"/>
    <w:rsid w:val="0045495F"/>
    <w:rsid w:val="004576F2"/>
    <w:rsid w:val="00464123"/>
    <w:rsid w:val="00465692"/>
    <w:rsid w:val="004666D0"/>
    <w:rsid w:val="004679B7"/>
    <w:rsid w:val="00472B2C"/>
    <w:rsid w:val="00474432"/>
    <w:rsid w:val="00477FA0"/>
    <w:rsid w:val="00480AD0"/>
    <w:rsid w:val="0049090F"/>
    <w:rsid w:val="00493201"/>
    <w:rsid w:val="0049467C"/>
    <w:rsid w:val="004A1EB7"/>
    <w:rsid w:val="004A580F"/>
    <w:rsid w:val="004A72FE"/>
    <w:rsid w:val="004B3A6C"/>
    <w:rsid w:val="004B59E8"/>
    <w:rsid w:val="004B64E7"/>
    <w:rsid w:val="004C3DB7"/>
    <w:rsid w:val="004D0750"/>
    <w:rsid w:val="004D3D71"/>
    <w:rsid w:val="004D5867"/>
    <w:rsid w:val="004D5F65"/>
    <w:rsid w:val="004E5031"/>
    <w:rsid w:val="004E665E"/>
    <w:rsid w:val="0050683F"/>
    <w:rsid w:val="00523C95"/>
    <w:rsid w:val="00526181"/>
    <w:rsid w:val="00526975"/>
    <w:rsid w:val="0053493F"/>
    <w:rsid w:val="00540F99"/>
    <w:rsid w:val="00543591"/>
    <w:rsid w:val="00546CD2"/>
    <w:rsid w:val="00550749"/>
    <w:rsid w:val="00557A58"/>
    <w:rsid w:val="00560728"/>
    <w:rsid w:val="00565123"/>
    <w:rsid w:val="005659AC"/>
    <w:rsid w:val="00565FE1"/>
    <w:rsid w:val="00572F35"/>
    <w:rsid w:val="005760BA"/>
    <w:rsid w:val="0058124A"/>
    <w:rsid w:val="00581C27"/>
    <w:rsid w:val="005909D3"/>
    <w:rsid w:val="00592444"/>
    <w:rsid w:val="005951BA"/>
    <w:rsid w:val="005A1A1F"/>
    <w:rsid w:val="005A1A22"/>
    <w:rsid w:val="005A61D6"/>
    <w:rsid w:val="005A713B"/>
    <w:rsid w:val="005A7E6A"/>
    <w:rsid w:val="005B32FD"/>
    <w:rsid w:val="005B3B12"/>
    <w:rsid w:val="005B5D1F"/>
    <w:rsid w:val="005C3C75"/>
    <w:rsid w:val="005C4539"/>
    <w:rsid w:val="005C46E9"/>
    <w:rsid w:val="005C51A4"/>
    <w:rsid w:val="005C7D53"/>
    <w:rsid w:val="005D051D"/>
    <w:rsid w:val="005D1A84"/>
    <w:rsid w:val="005D1B26"/>
    <w:rsid w:val="005E08D4"/>
    <w:rsid w:val="005E2855"/>
    <w:rsid w:val="005E35A0"/>
    <w:rsid w:val="005E7753"/>
    <w:rsid w:val="005F2723"/>
    <w:rsid w:val="005F6A22"/>
    <w:rsid w:val="00615A88"/>
    <w:rsid w:val="00625754"/>
    <w:rsid w:val="00627546"/>
    <w:rsid w:val="0063193F"/>
    <w:rsid w:val="00634C47"/>
    <w:rsid w:val="00634EA1"/>
    <w:rsid w:val="0065359E"/>
    <w:rsid w:val="0065378C"/>
    <w:rsid w:val="006557D8"/>
    <w:rsid w:val="0065755C"/>
    <w:rsid w:val="006634AF"/>
    <w:rsid w:val="00676364"/>
    <w:rsid w:val="006809A2"/>
    <w:rsid w:val="00683CDA"/>
    <w:rsid w:val="00684A56"/>
    <w:rsid w:val="00687760"/>
    <w:rsid w:val="00692A1A"/>
    <w:rsid w:val="00693179"/>
    <w:rsid w:val="006977FF"/>
    <w:rsid w:val="006A00BF"/>
    <w:rsid w:val="006A74BB"/>
    <w:rsid w:val="006B0FFF"/>
    <w:rsid w:val="006B2D7E"/>
    <w:rsid w:val="006C2238"/>
    <w:rsid w:val="006C2447"/>
    <w:rsid w:val="006C3AF2"/>
    <w:rsid w:val="006D345E"/>
    <w:rsid w:val="006E238C"/>
    <w:rsid w:val="006E24A4"/>
    <w:rsid w:val="006E2BBD"/>
    <w:rsid w:val="006E5C11"/>
    <w:rsid w:val="006E61A8"/>
    <w:rsid w:val="006F3828"/>
    <w:rsid w:val="006F5647"/>
    <w:rsid w:val="006F6899"/>
    <w:rsid w:val="007018AF"/>
    <w:rsid w:val="0070280B"/>
    <w:rsid w:val="00703D7E"/>
    <w:rsid w:val="00704DB3"/>
    <w:rsid w:val="0071256C"/>
    <w:rsid w:val="00720593"/>
    <w:rsid w:val="00726167"/>
    <w:rsid w:val="00732DC1"/>
    <w:rsid w:val="0073522D"/>
    <w:rsid w:val="0073524B"/>
    <w:rsid w:val="00741B30"/>
    <w:rsid w:val="007445B3"/>
    <w:rsid w:val="00747B68"/>
    <w:rsid w:val="00753CB6"/>
    <w:rsid w:val="00776C16"/>
    <w:rsid w:val="0078522D"/>
    <w:rsid w:val="00790BC6"/>
    <w:rsid w:val="00790D0C"/>
    <w:rsid w:val="007919D3"/>
    <w:rsid w:val="00791F4B"/>
    <w:rsid w:val="007A0E47"/>
    <w:rsid w:val="007A2E1C"/>
    <w:rsid w:val="007A750E"/>
    <w:rsid w:val="007A7EE8"/>
    <w:rsid w:val="007B020B"/>
    <w:rsid w:val="007B2E2A"/>
    <w:rsid w:val="007B3293"/>
    <w:rsid w:val="007B696D"/>
    <w:rsid w:val="007B7D39"/>
    <w:rsid w:val="007C1867"/>
    <w:rsid w:val="007C4EDD"/>
    <w:rsid w:val="007E2D06"/>
    <w:rsid w:val="007E5A67"/>
    <w:rsid w:val="007E5A7C"/>
    <w:rsid w:val="007E77CF"/>
    <w:rsid w:val="008022AE"/>
    <w:rsid w:val="00810201"/>
    <w:rsid w:val="00817619"/>
    <w:rsid w:val="00821F42"/>
    <w:rsid w:val="008273A6"/>
    <w:rsid w:val="00827899"/>
    <w:rsid w:val="00837B84"/>
    <w:rsid w:val="00841BE2"/>
    <w:rsid w:val="00843C73"/>
    <w:rsid w:val="00850A8C"/>
    <w:rsid w:val="00850C40"/>
    <w:rsid w:val="00851A9E"/>
    <w:rsid w:val="00857475"/>
    <w:rsid w:val="00861176"/>
    <w:rsid w:val="00870259"/>
    <w:rsid w:val="00870736"/>
    <w:rsid w:val="0088020D"/>
    <w:rsid w:val="008812F7"/>
    <w:rsid w:val="008825A4"/>
    <w:rsid w:val="008827E2"/>
    <w:rsid w:val="00884D4F"/>
    <w:rsid w:val="00886615"/>
    <w:rsid w:val="008866EE"/>
    <w:rsid w:val="00896D6C"/>
    <w:rsid w:val="008A549F"/>
    <w:rsid w:val="008A5DEE"/>
    <w:rsid w:val="008B0AB9"/>
    <w:rsid w:val="008B3324"/>
    <w:rsid w:val="008B3886"/>
    <w:rsid w:val="008B4D8F"/>
    <w:rsid w:val="008C7C1F"/>
    <w:rsid w:val="008D0352"/>
    <w:rsid w:val="008D2207"/>
    <w:rsid w:val="008D4A98"/>
    <w:rsid w:val="008E2168"/>
    <w:rsid w:val="008E606B"/>
    <w:rsid w:val="008F0AB7"/>
    <w:rsid w:val="008F6CA3"/>
    <w:rsid w:val="0090470A"/>
    <w:rsid w:val="0091261B"/>
    <w:rsid w:val="00917FD9"/>
    <w:rsid w:val="00920603"/>
    <w:rsid w:val="00923E5E"/>
    <w:rsid w:val="00924663"/>
    <w:rsid w:val="00925464"/>
    <w:rsid w:val="009308B5"/>
    <w:rsid w:val="0093382E"/>
    <w:rsid w:val="00935C76"/>
    <w:rsid w:val="00935FB0"/>
    <w:rsid w:val="009429A2"/>
    <w:rsid w:val="00942EAB"/>
    <w:rsid w:val="00942F23"/>
    <w:rsid w:val="00943D4B"/>
    <w:rsid w:val="00956060"/>
    <w:rsid w:val="009561CD"/>
    <w:rsid w:val="00956E72"/>
    <w:rsid w:val="009610EA"/>
    <w:rsid w:val="00962267"/>
    <w:rsid w:val="00963694"/>
    <w:rsid w:val="0096774E"/>
    <w:rsid w:val="0097016E"/>
    <w:rsid w:val="00973B23"/>
    <w:rsid w:val="0098046B"/>
    <w:rsid w:val="009812CC"/>
    <w:rsid w:val="00981C40"/>
    <w:rsid w:val="0099009D"/>
    <w:rsid w:val="009929CA"/>
    <w:rsid w:val="009946C2"/>
    <w:rsid w:val="00995C90"/>
    <w:rsid w:val="009A0495"/>
    <w:rsid w:val="009A6920"/>
    <w:rsid w:val="009B102A"/>
    <w:rsid w:val="009B3A5D"/>
    <w:rsid w:val="009B487D"/>
    <w:rsid w:val="009B5BA4"/>
    <w:rsid w:val="009D419D"/>
    <w:rsid w:val="009D4844"/>
    <w:rsid w:val="009E20C4"/>
    <w:rsid w:val="009E2986"/>
    <w:rsid w:val="009E3599"/>
    <w:rsid w:val="009F4A93"/>
    <w:rsid w:val="00A001BB"/>
    <w:rsid w:val="00A04717"/>
    <w:rsid w:val="00A04DE0"/>
    <w:rsid w:val="00A11806"/>
    <w:rsid w:val="00A136A5"/>
    <w:rsid w:val="00A17017"/>
    <w:rsid w:val="00A277EA"/>
    <w:rsid w:val="00A279E1"/>
    <w:rsid w:val="00A31FEE"/>
    <w:rsid w:val="00A327BF"/>
    <w:rsid w:val="00A348D0"/>
    <w:rsid w:val="00A435B7"/>
    <w:rsid w:val="00A44FBD"/>
    <w:rsid w:val="00A45C37"/>
    <w:rsid w:val="00A52911"/>
    <w:rsid w:val="00A55F0D"/>
    <w:rsid w:val="00A60107"/>
    <w:rsid w:val="00A63E60"/>
    <w:rsid w:val="00A714C8"/>
    <w:rsid w:val="00A85F2D"/>
    <w:rsid w:val="00A90D99"/>
    <w:rsid w:val="00A93DF4"/>
    <w:rsid w:val="00AA1DE7"/>
    <w:rsid w:val="00AA2CEF"/>
    <w:rsid w:val="00AB0F40"/>
    <w:rsid w:val="00AB1B14"/>
    <w:rsid w:val="00AB1DBC"/>
    <w:rsid w:val="00AB6C28"/>
    <w:rsid w:val="00AB79B1"/>
    <w:rsid w:val="00AC1568"/>
    <w:rsid w:val="00AC2FED"/>
    <w:rsid w:val="00AC5457"/>
    <w:rsid w:val="00AC7E49"/>
    <w:rsid w:val="00AD73A2"/>
    <w:rsid w:val="00AE04AD"/>
    <w:rsid w:val="00AE53C2"/>
    <w:rsid w:val="00AE5F75"/>
    <w:rsid w:val="00AF014F"/>
    <w:rsid w:val="00B03230"/>
    <w:rsid w:val="00B052F3"/>
    <w:rsid w:val="00B05E22"/>
    <w:rsid w:val="00B1508E"/>
    <w:rsid w:val="00B23514"/>
    <w:rsid w:val="00B26C3B"/>
    <w:rsid w:val="00B26DF7"/>
    <w:rsid w:val="00B2713E"/>
    <w:rsid w:val="00B301F0"/>
    <w:rsid w:val="00B313F8"/>
    <w:rsid w:val="00B34A95"/>
    <w:rsid w:val="00B37198"/>
    <w:rsid w:val="00B40614"/>
    <w:rsid w:val="00B42C34"/>
    <w:rsid w:val="00B445D2"/>
    <w:rsid w:val="00B52700"/>
    <w:rsid w:val="00B53188"/>
    <w:rsid w:val="00B53490"/>
    <w:rsid w:val="00B65913"/>
    <w:rsid w:val="00B67925"/>
    <w:rsid w:val="00B803F0"/>
    <w:rsid w:val="00B82CB8"/>
    <w:rsid w:val="00B87E90"/>
    <w:rsid w:val="00B92AA7"/>
    <w:rsid w:val="00B97FB5"/>
    <w:rsid w:val="00BA098B"/>
    <w:rsid w:val="00BA0CE6"/>
    <w:rsid w:val="00BA1223"/>
    <w:rsid w:val="00BA5451"/>
    <w:rsid w:val="00BC3C41"/>
    <w:rsid w:val="00BD7427"/>
    <w:rsid w:val="00BD74CD"/>
    <w:rsid w:val="00BE44A8"/>
    <w:rsid w:val="00BF11CC"/>
    <w:rsid w:val="00BF3356"/>
    <w:rsid w:val="00C03843"/>
    <w:rsid w:val="00C07158"/>
    <w:rsid w:val="00C1002C"/>
    <w:rsid w:val="00C101B7"/>
    <w:rsid w:val="00C126B0"/>
    <w:rsid w:val="00C12908"/>
    <w:rsid w:val="00C171B8"/>
    <w:rsid w:val="00C237BC"/>
    <w:rsid w:val="00C238AE"/>
    <w:rsid w:val="00C262EA"/>
    <w:rsid w:val="00C31A36"/>
    <w:rsid w:val="00C329F4"/>
    <w:rsid w:val="00C32EC3"/>
    <w:rsid w:val="00C46274"/>
    <w:rsid w:val="00C4686F"/>
    <w:rsid w:val="00C47279"/>
    <w:rsid w:val="00C478A9"/>
    <w:rsid w:val="00C5061F"/>
    <w:rsid w:val="00C5248E"/>
    <w:rsid w:val="00C53895"/>
    <w:rsid w:val="00C65E56"/>
    <w:rsid w:val="00C66377"/>
    <w:rsid w:val="00C7075A"/>
    <w:rsid w:val="00C71921"/>
    <w:rsid w:val="00C8319D"/>
    <w:rsid w:val="00C842B3"/>
    <w:rsid w:val="00C937FC"/>
    <w:rsid w:val="00C949A2"/>
    <w:rsid w:val="00C96A5D"/>
    <w:rsid w:val="00CA4201"/>
    <w:rsid w:val="00CB063C"/>
    <w:rsid w:val="00CB446F"/>
    <w:rsid w:val="00CB44B9"/>
    <w:rsid w:val="00CC1465"/>
    <w:rsid w:val="00CC18EE"/>
    <w:rsid w:val="00CC7186"/>
    <w:rsid w:val="00CC7EC3"/>
    <w:rsid w:val="00CD10F9"/>
    <w:rsid w:val="00CD1730"/>
    <w:rsid w:val="00CD2336"/>
    <w:rsid w:val="00CD3243"/>
    <w:rsid w:val="00CD4CCC"/>
    <w:rsid w:val="00CE1D72"/>
    <w:rsid w:val="00CF028D"/>
    <w:rsid w:val="00CF156C"/>
    <w:rsid w:val="00CF1A28"/>
    <w:rsid w:val="00D02266"/>
    <w:rsid w:val="00D06476"/>
    <w:rsid w:val="00D06A03"/>
    <w:rsid w:val="00D076C4"/>
    <w:rsid w:val="00D07FBE"/>
    <w:rsid w:val="00D10C0D"/>
    <w:rsid w:val="00D23E7A"/>
    <w:rsid w:val="00D31EDF"/>
    <w:rsid w:val="00D37BC4"/>
    <w:rsid w:val="00D41923"/>
    <w:rsid w:val="00D42891"/>
    <w:rsid w:val="00D44098"/>
    <w:rsid w:val="00D51554"/>
    <w:rsid w:val="00D51D43"/>
    <w:rsid w:val="00D52F6A"/>
    <w:rsid w:val="00D71C13"/>
    <w:rsid w:val="00D86D14"/>
    <w:rsid w:val="00DA2C19"/>
    <w:rsid w:val="00DA2DF4"/>
    <w:rsid w:val="00DA709B"/>
    <w:rsid w:val="00DB0258"/>
    <w:rsid w:val="00DB7600"/>
    <w:rsid w:val="00DC1797"/>
    <w:rsid w:val="00DC2778"/>
    <w:rsid w:val="00DC4266"/>
    <w:rsid w:val="00DC6FC6"/>
    <w:rsid w:val="00DD4AC9"/>
    <w:rsid w:val="00DD50D2"/>
    <w:rsid w:val="00DD6DD3"/>
    <w:rsid w:val="00DE295D"/>
    <w:rsid w:val="00DE5CF9"/>
    <w:rsid w:val="00DE6990"/>
    <w:rsid w:val="00DF15C1"/>
    <w:rsid w:val="00DF1853"/>
    <w:rsid w:val="00DF311E"/>
    <w:rsid w:val="00DF3FAE"/>
    <w:rsid w:val="00DF5337"/>
    <w:rsid w:val="00DF7F36"/>
    <w:rsid w:val="00E019CD"/>
    <w:rsid w:val="00E03897"/>
    <w:rsid w:val="00E07531"/>
    <w:rsid w:val="00E155F6"/>
    <w:rsid w:val="00E15DA1"/>
    <w:rsid w:val="00E16CCB"/>
    <w:rsid w:val="00E17454"/>
    <w:rsid w:val="00E216D6"/>
    <w:rsid w:val="00E23887"/>
    <w:rsid w:val="00E243DF"/>
    <w:rsid w:val="00E35799"/>
    <w:rsid w:val="00E36CAC"/>
    <w:rsid w:val="00E42516"/>
    <w:rsid w:val="00E44EF6"/>
    <w:rsid w:val="00E57729"/>
    <w:rsid w:val="00E62C45"/>
    <w:rsid w:val="00E66D33"/>
    <w:rsid w:val="00E71AC7"/>
    <w:rsid w:val="00E733FC"/>
    <w:rsid w:val="00E82A82"/>
    <w:rsid w:val="00E907FD"/>
    <w:rsid w:val="00E91CC2"/>
    <w:rsid w:val="00E94AFA"/>
    <w:rsid w:val="00EA5F80"/>
    <w:rsid w:val="00EB31DE"/>
    <w:rsid w:val="00EB436A"/>
    <w:rsid w:val="00EB7F8E"/>
    <w:rsid w:val="00EC1653"/>
    <w:rsid w:val="00EC42DB"/>
    <w:rsid w:val="00EC60A5"/>
    <w:rsid w:val="00ED16F3"/>
    <w:rsid w:val="00ED3591"/>
    <w:rsid w:val="00ED4DE0"/>
    <w:rsid w:val="00ED6F95"/>
    <w:rsid w:val="00ED73D7"/>
    <w:rsid w:val="00EE027F"/>
    <w:rsid w:val="00EE0F25"/>
    <w:rsid w:val="00EE15D9"/>
    <w:rsid w:val="00EE2720"/>
    <w:rsid w:val="00EE2888"/>
    <w:rsid w:val="00F0200F"/>
    <w:rsid w:val="00F0759A"/>
    <w:rsid w:val="00F138F4"/>
    <w:rsid w:val="00F207E1"/>
    <w:rsid w:val="00F233B7"/>
    <w:rsid w:val="00F23636"/>
    <w:rsid w:val="00F32F8A"/>
    <w:rsid w:val="00F35112"/>
    <w:rsid w:val="00F3661C"/>
    <w:rsid w:val="00F36D7E"/>
    <w:rsid w:val="00F41AE3"/>
    <w:rsid w:val="00F424FB"/>
    <w:rsid w:val="00F42F8A"/>
    <w:rsid w:val="00F46A2E"/>
    <w:rsid w:val="00F51233"/>
    <w:rsid w:val="00F532CF"/>
    <w:rsid w:val="00F602BA"/>
    <w:rsid w:val="00F6724A"/>
    <w:rsid w:val="00F80B61"/>
    <w:rsid w:val="00F82475"/>
    <w:rsid w:val="00F8371A"/>
    <w:rsid w:val="00F83F7A"/>
    <w:rsid w:val="00F85319"/>
    <w:rsid w:val="00F85FD9"/>
    <w:rsid w:val="00F9504F"/>
    <w:rsid w:val="00FA0BE7"/>
    <w:rsid w:val="00FA12D4"/>
    <w:rsid w:val="00FA42E0"/>
    <w:rsid w:val="00FA6BE9"/>
    <w:rsid w:val="00FB5C4D"/>
    <w:rsid w:val="00FB6BA4"/>
    <w:rsid w:val="00FC16A2"/>
    <w:rsid w:val="00FC7250"/>
    <w:rsid w:val="00FC7A7C"/>
    <w:rsid w:val="00FD3854"/>
    <w:rsid w:val="00FD647F"/>
    <w:rsid w:val="00FE4CFC"/>
    <w:rsid w:val="00FE692A"/>
    <w:rsid w:val="00FE77CA"/>
    <w:rsid w:val="00FE7856"/>
    <w:rsid w:val="00FE7B4B"/>
    <w:rsid w:val="00FE7E6E"/>
    <w:rsid w:val="00FF195C"/>
    <w:rsid w:val="00FF208A"/>
    <w:rsid w:val="00FF7616"/>
    <w:rsid w:val="00FF7843"/>
    <w:rsid w:val="00FF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  <w14:docId w14:val="4A025B59"/>
  <w15:chartTrackingRefBased/>
  <w15:docId w15:val="{9A2243D6-4A27-4FD9-835E-5102B5E65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F2723"/>
    <w:pPr>
      <w:jc w:val="both"/>
    </w:pPr>
    <w:rPr>
      <w:color w:val="000000" w:themeColor="text1"/>
    </w:rPr>
  </w:style>
  <w:style w:type="paragraph" w:styleId="Titre1">
    <w:name w:val="heading 1"/>
    <w:basedOn w:val="Normal"/>
    <w:next w:val="Normal"/>
    <w:link w:val="Titre1Car"/>
    <w:autoRedefine/>
    <w:unhideWhenUsed/>
    <w:qFormat/>
    <w:rsid w:val="00BD7427"/>
    <w:pPr>
      <w:numPr>
        <w:numId w:val="4"/>
      </w:numPr>
      <w:shd w:val="clear" w:color="auto" w:fill="3186B5"/>
      <w:ind w:left="357" w:hanging="357"/>
      <w:outlineLvl w:val="0"/>
    </w:pPr>
    <w:rPr>
      <w:rFonts w:ascii="Bahnschrift SemiBold" w:eastAsiaTheme="majorEastAsia" w:hAnsi="Bahnschrift SemiBold" w:cstheme="majorBidi"/>
      <w:b/>
      <w:caps/>
      <w:color w:val="FFFFFF" w:themeColor="background1"/>
      <w:kern w:val="144"/>
      <w:sz w:val="28"/>
      <w:szCs w:val="21"/>
      <w:lang w:eastAsia="ja-JP"/>
    </w:rPr>
  </w:style>
  <w:style w:type="paragraph" w:styleId="Titre2">
    <w:name w:val="heading 2"/>
    <w:aliases w:val="Titre 2 DOMMAGES"/>
    <w:basedOn w:val="Normal"/>
    <w:next w:val="Normal"/>
    <w:link w:val="Titre2Car"/>
    <w:autoRedefine/>
    <w:unhideWhenUsed/>
    <w:qFormat/>
    <w:rsid w:val="000D1D89"/>
    <w:pPr>
      <w:keepNext/>
      <w:keepLines/>
      <w:shd w:val="clear" w:color="auto" w:fill="D9E2F3" w:themeFill="accent1" w:themeFillTint="33"/>
      <w:outlineLvl w:val="1"/>
    </w:pPr>
    <w:rPr>
      <w:rFonts w:ascii="Bahnschrift SemiBold" w:eastAsiaTheme="majorEastAsia" w:hAnsi="Bahnschrift SemiBold" w:cstheme="majorBidi"/>
      <w:b/>
      <w:bCs/>
      <w:caps/>
      <w:color w:val="404040" w:themeColor="text1" w:themeTint="BF"/>
      <w:kern w:val="20"/>
      <w:sz w:val="24"/>
      <w:szCs w:val="20"/>
      <w:lang w:eastAsia="ja-JP"/>
      <w14:ligatures w14:val="standardContextual"/>
    </w:rPr>
  </w:style>
  <w:style w:type="paragraph" w:styleId="Titre3">
    <w:name w:val="heading 3"/>
    <w:basedOn w:val="Normal"/>
    <w:next w:val="Normal"/>
    <w:link w:val="Titre3Car"/>
    <w:autoRedefine/>
    <w:uiPriority w:val="9"/>
    <w:unhideWhenUsed/>
    <w:qFormat/>
    <w:rsid w:val="005D1B26"/>
    <w:pPr>
      <w:keepNext/>
      <w:keepLines/>
      <w:numPr>
        <w:numId w:val="5"/>
      </w:numPr>
      <w:outlineLvl w:val="2"/>
    </w:pPr>
    <w:rPr>
      <w:rFonts w:ascii="Bahnschrift SemiBold" w:eastAsiaTheme="majorEastAsia" w:hAnsi="Bahnschrift SemiBold" w:cstheme="majorBidi"/>
      <w:b/>
      <w:sz w:val="24"/>
      <w:szCs w:val="24"/>
      <w:u w:val="single"/>
    </w:rPr>
  </w:style>
  <w:style w:type="paragraph" w:styleId="Titre4">
    <w:name w:val="heading 4"/>
    <w:basedOn w:val="Normal"/>
    <w:next w:val="Normal"/>
    <w:link w:val="Titre4Car"/>
    <w:autoRedefine/>
    <w:uiPriority w:val="9"/>
    <w:unhideWhenUsed/>
    <w:qFormat/>
    <w:rsid w:val="000B4BD7"/>
    <w:pPr>
      <w:keepNext/>
      <w:keepLines/>
      <w:tabs>
        <w:tab w:val="left" w:pos="284"/>
      </w:tabs>
      <w:ind w:left="284"/>
      <w:outlineLvl w:val="3"/>
    </w:pPr>
    <w:rPr>
      <w:rFonts w:ascii="Bahnschrift SemiBold" w:eastAsiaTheme="majorEastAsia" w:hAnsi="Bahnschrift SemiBold" w:cstheme="majorBidi"/>
      <w:bCs/>
      <w:iCs/>
      <w:u w:val="single"/>
    </w:rPr>
  </w:style>
  <w:style w:type="paragraph" w:styleId="Titre5">
    <w:name w:val="heading 5"/>
    <w:aliases w:val="Titre tableaux"/>
    <w:basedOn w:val="Normal"/>
    <w:next w:val="Normal"/>
    <w:link w:val="Titre5Car"/>
    <w:autoRedefine/>
    <w:uiPriority w:val="9"/>
    <w:unhideWhenUsed/>
    <w:rsid w:val="00E36CAC"/>
    <w:pPr>
      <w:keepNext/>
      <w:keepLines/>
      <w:spacing w:before="40" w:line="288" w:lineRule="auto"/>
      <w:jc w:val="right"/>
      <w:outlineLvl w:val="4"/>
    </w:pPr>
    <w:rPr>
      <w:rFonts w:asciiTheme="majorHAnsi" w:eastAsiaTheme="majorEastAsia" w:hAnsiTheme="majorHAnsi" w:cstheme="majorHAnsi"/>
      <w:caps/>
      <w:color w:val="3186B5"/>
      <w:sz w:val="18"/>
      <w:szCs w:val="18"/>
      <w:lang w:eastAsia="ja-JP" w:bidi="fr-FR"/>
    </w:rPr>
  </w:style>
  <w:style w:type="paragraph" w:styleId="Titre6">
    <w:name w:val="heading 6"/>
    <w:aliases w:val="Titre 6 tableau"/>
    <w:basedOn w:val="Normal"/>
    <w:next w:val="Normal"/>
    <w:link w:val="Titre6Car"/>
    <w:autoRedefine/>
    <w:uiPriority w:val="9"/>
    <w:unhideWhenUsed/>
    <w:rsid w:val="008A5DEE"/>
    <w:pPr>
      <w:keepNext/>
      <w:keepLines/>
      <w:spacing w:before="120" w:after="120"/>
      <w:jc w:val="left"/>
      <w:outlineLvl w:val="5"/>
    </w:pPr>
    <w:rPr>
      <w:rFonts w:ascii="Calibri Light" w:eastAsiaTheme="majorEastAsia" w:hAnsi="Calibri Light" w:cstheme="majorBidi"/>
      <w:caps/>
      <w:color w:val="3186B5"/>
      <w:szCs w:val="20"/>
      <w:lang w:eastAsia="fr-FR" w:bidi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90D0C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790D0C"/>
  </w:style>
  <w:style w:type="paragraph" w:styleId="Pieddepage">
    <w:name w:val="footer"/>
    <w:basedOn w:val="Normal"/>
    <w:link w:val="PieddepageCar"/>
    <w:uiPriority w:val="99"/>
    <w:unhideWhenUsed/>
    <w:rsid w:val="00790D0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90D0C"/>
  </w:style>
  <w:style w:type="paragraph" w:styleId="Sansinterligne">
    <w:name w:val="No Spacing"/>
    <w:link w:val="SansinterligneCar"/>
    <w:autoRedefine/>
    <w:uiPriority w:val="36"/>
    <w:qFormat/>
    <w:rsid w:val="00131E7A"/>
    <w:pPr>
      <w:tabs>
        <w:tab w:val="left" w:pos="284"/>
        <w:tab w:val="left" w:pos="5670"/>
        <w:tab w:val="left" w:pos="6379"/>
        <w:tab w:val="left" w:pos="7797"/>
        <w:tab w:val="right" w:pos="8789"/>
        <w:tab w:val="right" w:pos="9639"/>
      </w:tabs>
      <w:ind w:left="284"/>
    </w:pPr>
    <w:rPr>
      <w:rFonts w:eastAsiaTheme="minorEastAsia"/>
      <w:sz w:val="20"/>
      <w:lang w:eastAsia="fr-FR"/>
    </w:rPr>
  </w:style>
  <w:style w:type="character" w:customStyle="1" w:styleId="SansinterligneCar">
    <w:name w:val="Sans interligne Car"/>
    <w:basedOn w:val="Policepardfaut"/>
    <w:link w:val="Sansinterligne"/>
    <w:uiPriority w:val="36"/>
    <w:rsid w:val="00131E7A"/>
    <w:rPr>
      <w:rFonts w:eastAsiaTheme="minorEastAsia"/>
      <w:sz w:val="20"/>
      <w:lang w:eastAsia="fr-FR"/>
    </w:rPr>
  </w:style>
  <w:style w:type="table" w:styleId="Grilledutableau">
    <w:name w:val="Table Grid"/>
    <w:basedOn w:val="TableauNormal"/>
    <w:uiPriority w:val="39"/>
    <w:rsid w:val="006E23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1Car">
    <w:name w:val="Titre 1 Car"/>
    <w:basedOn w:val="Policepardfaut"/>
    <w:link w:val="Titre1"/>
    <w:rsid w:val="00BD7427"/>
    <w:rPr>
      <w:rFonts w:ascii="Bahnschrift SemiBold" w:eastAsiaTheme="majorEastAsia" w:hAnsi="Bahnschrift SemiBold" w:cstheme="majorBidi"/>
      <w:b/>
      <w:caps/>
      <w:color w:val="FFFFFF" w:themeColor="background1"/>
      <w:kern w:val="144"/>
      <w:sz w:val="28"/>
      <w:szCs w:val="21"/>
      <w:shd w:val="clear" w:color="auto" w:fill="3186B5"/>
      <w:lang w:eastAsia="ja-JP"/>
    </w:rPr>
  </w:style>
  <w:style w:type="character" w:customStyle="1" w:styleId="Titre2Car">
    <w:name w:val="Titre 2 Car"/>
    <w:aliases w:val="Titre 2 DOMMAGES Car"/>
    <w:basedOn w:val="Policepardfaut"/>
    <w:link w:val="Titre2"/>
    <w:rsid w:val="000D1D89"/>
    <w:rPr>
      <w:rFonts w:ascii="Bahnschrift SemiBold" w:eastAsiaTheme="majorEastAsia" w:hAnsi="Bahnschrift SemiBold" w:cstheme="majorBidi"/>
      <w:b/>
      <w:bCs/>
      <w:caps/>
      <w:color w:val="404040" w:themeColor="text1" w:themeTint="BF"/>
      <w:kern w:val="20"/>
      <w:sz w:val="24"/>
      <w:szCs w:val="20"/>
      <w:shd w:val="clear" w:color="auto" w:fill="D9E2F3" w:themeFill="accent1" w:themeFillTint="33"/>
      <w:lang w:eastAsia="ja-JP"/>
      <w14:ligatures w14:val="standardContextual"/>
    </w:rPr>
  </w:style>
  <w:style w:type="paragraph" w:customStyle="1" w:styleId="Textetableaux">
    <w:name w:val="Texte tableaux"/>
    <w:basedOn w:val="Normal"/>
    <w:autoRedefine/>
    <w:rsid w:val="00E82A82"/>
    <w:pPr>
      <w:tabs>
        <w:tab w:val="left" w:pos="1929"/>
      </w:tabs>
      <w:spacing w:before="40" w:line="288" w:lineRule="auto"/>
      <w:ind w:left="145"/>
    </w:pPr>
    <w:rPr>
      <w:rFonts w:eastAsiaTheme="minorEastAsia"/>
      <w:kern w:val="20"/>
      <w:szCs w:val="20"/>
      <w:lang w:eastAsia="ja-JP"/>
    </w:rPr>
  </w:style>
  <w:style w:type="character" w:styleId="Textedelespacerserv">
    <w:name w:val="Placeholder Text"/>
    <w:basedOn w:val="Policepardfaut"/>
    <w:uiPriority w:val="99"/>
    <w:semiHidden/>
    <w:rsid w:val="00896D6C"/>
    <w:rPr>
      <w:color w:val="808080"/>
    </w:rPr>
  </w:style>
  <w:style w:type="table" w:customStyle="1" w:styleId="TableaudeCV">
    <w:name w:val="Tableau de C.V."/>
    <w:basedOn w:val="TableauNormal"/>
    <w:uiPriority w:val="99"/>
    <w:rsid w:val="00896D6C"/>
    <w:pPr>
      <w:spacing w:before="40" w:line="288" w:lineRule="auto"/>
    </w:pPr>
    <w:rPr>
      <w:rFonts w:eastAsiaTheme="minorEastAsia"/>
      <w:color w:val="595959" w:themeColor="text1" w:themeTint="A6"/>
      <w:sz w:val="20"/>
      <w:szCs w:val="20"/>
      <w:lang w:eastAsia="ja-JP"/>
    </w:rPr>
    <w:tblPr>
      <w:tblBorders>
        <w:insideH w:val="single" w:sz="4" w:space="0" w:color="4472C4" w:themeColor="accent1"/>
      </w:tblBorders>
      <w:tblCellMar>
        <w:top w:w="144" w:type="dxa"/>
        <w:left w:w="0" w:type="dxa"/>
        <w:bottom w:w="144" w:type="dxa"/>
        <w:right w:w="0" w:type="dxa"/>
      </w:tblCellMar>
    </w:tblPr>
  </w:style>
  <w:style w:type="table" w:customStyle="1" w:styleId="Tableaudeconseil">
    <w:name w:val="Tableau de conseil"/>
    <w:basedOn w:val="TableauNormal"/>
    <w:uiPriority w:val="99"/>
    <w:rsid w:val="00896D6C"/>
    <w:rPr>
      <w:color w:val="404040" w:themeColor="text1" w:themeTint="BF"/>
      <w:sz w:val="18"/>
      <w:szCs w:val="20"/>
      <w:lang w:eastAsia="fr-FR"/>
    </w:rPr>
    <w:tblPr>
      <w:tblCellMar>
        <w:top w:w="144" w:type="dxa"/>
        <w:left w:w="0" w:type="dxa"/>
        <w:right w:w="0" w:type="dxa"/>
      </w:tblCellMar>
    </w:tblPr>
    <w:tcPr>
      <w:shd w:val="clear" w:color="auto" w:fill="D9E2F3" w:themeFill="accent1" w:themeFillTint="33"/>
    </w:tcPr>
    <w:tblStylePr w:type="firstCol">
      <w:pPr>
        <w:wordWrap/>
        <w:jc w:val="center"/>
      </w:pPr>
    </w:tblStylePr>
  </w:style>
  <w:style w:type="paragraph" w:customStyle="1" w:styleId="Textedeconseil">
    <w:name w:val="Texte de conseil"/>
    <w:basedOn w:val="Normal"/>
    <w:uiPriority w:val="99"/>
    <w:rsid w:val="00896D6C"/>
    <w:pPr>
      <w:spacing w:line="264" w:lineRule="auto"/>
      <w:ind w:right="576"/>
    </w:pPr>
    <w:rPr>
      <w:i/>
      <w:iCs/>
      <w:color w:val="7F7F7F" w:themeColor="text1" w:themeTint="80"/>
      <w:sz w:val="16"/>
      <w:szCs w:val="20"/>
      <w:lang w:eastAsia="fr-FR"/>
    </w:rPr>
  </w:style>
  <w:style w:type="paragraph" w:styleId="Listepuces">
    <w:name w:val="List Bullet"/>
    <w:basedOn w:val="Normal"/>
    <w:autoRedefine/>
    <w:uiPriority w:val="1"/>
    <w:unhideWhenUsed/>
    <w:qFormat/>
    <w:rsid w:val="00F8371A"/>
    <w:pPr>
      <w:numPr>
        <w:numId w:val="1"/>
      </w:numPr>
      <w:spacing w:after="60" w:line="288" w:lineRule="auto"/>
    </w:pPr>
    <w:rPr>
      <w:szCs w:val="20"/>
      <w:lang w:eastAsia="fr-FR"/>
    </w:rPr>
  </w:style>
  <w:style w:type="table" w:customStyle="1" w:styleId="Tableaudobjectifduprojet">
    <w:name w:val="Tableau d’objectif du projet"/>
    <w:basedOn w:val="TableauNormal"/>
    <w:uiPriority w:val="99"/>
    <w:rsid w:val="002F61BF"/>
    <w:pPr>
      <w:spacing w:before="120" w:after="120"/>
    </w:pPr>
    <w:rPr>
      <w:color w:val="404040" w:themeColor="text1" w:themeTint="BF"/>
      <w:sz w:val="18"/>
      <w:szCs w:val="20"/>
      <w:lang w:eastAsia="fr-FR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customStyle="1" w:styleId="Titre3Car">
    <w:name w:val="Titre 3 Car"/>
    <w:basedOn w:val="Policepardfaut"/>
    <w:link w:val="Titre3"/>
    <w:uiPriority w:val="9"/>
    <w:rsid w:val="005D1B26"/>
    <w:rPr>
      <w:rFonts w:ascii="Bahnschrift SemiBold" w:eastAsiaTheme="majorEastAsia" w:hAnsi="Bahnschrift SemiBold" w:cstheme="majorBidi"/>
      <w:b/>
      <w:color w:val="000000" w:themeColor="text1"/>
      <w:sz w:val="24"/>
      <w:szCs w:val="24"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0B4BD7"/>
    <w:rPr>
      <w:rFonts w:ascii="Bahnschrift SemiBold" w:eastAsiaTheme="majorEastAsia" w:hAnsi="Bahnschrift SemiBold" w:cstheme="majorBidi"/>
      <w:bCs/>
      <w:iCs/>
      <w:sz w:val="20"/>
      <w:u w:val="single"/>
    </w:rPr>
  </w:style>
  <w:style w:type="character" w:customStyle="1" w:styleId="Titre5Car">
    <w:name w:val="Titre 5 Car"/>
    <w:aliases w:val="Titre tableaux Car"/>
    <w:basedOn w:val="Policepardfaut"/>
    <w:link w:val="Titre5"/>
    <w:uiPriority w:val="9"/>
    <w:rsid w:val="00E36CAC"/>
    <w:rPr>
      <w:rFonts w:asciiTheme="majorHAnsi" w:eastAsiaTheme="majorEastAsia" w:hAnsiTheme="majorHAnsi" w:cstheme="majorHAnsi"/>
      <w:caps/>
      <w:color w:val="3186B5"/>
      <w:sz w:val="18"/>
      <w:szCs w:val="18"/>
      <w:lang w:eastAsia="ja-JP" w:bidi="fr-FR"/>
    </w:rPr>
  </w:style>
  <w:style w:type="character" w:customStyle="1" w:styleId="Titre6Car">
    <w:name w:val="Titre 6 Car"/>
    <w:aliases w:val="Titre 6 tableau Car"/>
    <w:basedOn w:val="Policepardfaut"/>
    <w:link w:val="Titre6"/>
    <w:uiPriority w:val="9"/>
    <w:rsid w:val="008A5DEE"/>
    <w:rPr>
      <w:rFonts w:ascii="Calibri Light" w:eastAsiaTheme="majorEastAsia" w:hAnsi="Calibri Light" w:cstheme="majorBidi"/>
      <w:caps/>
      <w:color w:val="3186B5"/>
      <w:szCs w:val="20"/>
      <w:lang w:eastAsia="fr-FR" w:bidi="fr-FR"/>
    </w:rPr>
  </w:style>
  <w:style w:type="character" w:styleId="Accentuationintense">
    <w:name w:val="Intense Emphasis"/>
    <w:basedOn w:val="Policepardfaut"/>
    <w:uiPriority w:val="21"/>
    <w:qFormat/>
    <w:rsid w:val="00E16CCB"/>
    <w:rPr>
      <w:i/>
      <w:i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85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c://avensys/ace/expert/ABR.jpg" TargetMode="Externa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c://avensys/ace/expert/ABR.jpg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s://fabex.a26.fr/dossier/images/FABEX/bureau/FAB.JP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vensys\ace\trame\CREJ%20MAF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0BA23E9BBD64486BA2C7E220475E2E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0A8B9A6-2FD6-48CC-ADC4-BFAED44A9825}"/>
      </w:docPartPr>
      <w:docPartBody>
        <w:p w:rsidR="0063213E" w:rsidRDefault="0063213E"/>
      </w:docPartBody>
    </w:docPart>
    <w:docPart>
      <w:docPartPr>
        <w:name w:val="F9A7AAD8ECF645DB888E4C8A09B37D1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56DAA7E-AE2D-4EA8-9C3A-2F4AABA7BB48}"/>
      </w:docPartPr>
      <w:docPartBody>
        <w:p w:rsidR="0063213E" w:rsidRDefault="0063213E"/>
      </w:docPartBody>
    </w:docPart>
    <w:docPart>
      <w:docPartPr>
        <w:name w:val="F8F993BD666E42559A0B688DF271458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62E2E9F-4923-4EB1-87CF-2F8B5F7F1B13}"/>
      </w:docPartPr>
      <w:docPartBody>
        <w:p w:rsidR="0063213E" w:rsidRDefault="0063213E"/>
      </w:docPartBody>
    </w:docPart>
    <w:docPart>
      <w:docPartPr>
        <w:name w:val="3253B0F016214F6B8F07035FCCA1EB4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8F6F093-E860-4BB6-9850-09AD6E7FB685}"/>
      </w:docPartPr>
      <w:docPartBody>
        <w:p w:rsidR="0063213E" w:rsidRDefault="0063213E"/>
      </w:docPartBody>
    </w:docPart>
    <w:docPart>
      <w:docPartPr>
        <w:name w:val="59624C2785EE42FF873E4EABE3CDC25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98A4D2B-4DE4-412A-9B4A-5E63117F7C39}"/>
      </w:docPartPr>
      <w:docPartBody>
        <w:p w:rsidR="0063213E" w:rsidRDefault="0063213E"/>
      </w:docPartBody>
    </w:docPart>
    <w:docPart>
      <w:docPartPr>
        <w:name w:val="2182028828FE408390B9542A0747B48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21E2601-148C-4EED-8643-79A2D435FAAF}"/>
      </w:docPartPr>
      <w:docPartBody>
        <w:p w:rsidR="0063213E" w:rsidRDefault="0063213E"/>
      </w:docPartBody>
    </w:docPart>
    <w:docPart>
      <w:docPartPr>
        <w:name w:val="D75C48F44AB54B44B8B35E62D370D0E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F83954F-A66F-42AA-BAF9-AA69296D8C68}"/>
      </w:docPartPr>
      <w:docPartBody>
        <w:p w:rsidR="0063213E" w:rsidRDefault="0063213E"/>
      </w:docPartBody>
    </w:docPart>
    <w:docPart>
      <w:docPartPr>
        <w:name w:val="65701832A4EE4B9F938CF5687BA8139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FF33D79-2F8F-4171-8BFF-FB6992BF5760}"/>
      </w:docPartPr>
      <w:docPartBody>
        <w:p w:rsidR="0063213E" w:rsidRDefault="0063213E"/>
      </w:docPartBody>
    </w:docPart>
    <w:docPart>
      <w:docPartPr>
        <w:name w:val="AE34EC5FCEA143E195416D3DC6CF76A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DD7C640-4C88-4B2D-BD4E-1DE820C8EB3C}"/>
      </w:docPartPr>
      <w:docPartBody>
        <w:p w:rsidR="0063213E" w:rsidRDefault="0063213E"/>
      </w:docPartBody>
    </w:docPart>
    <w:docPart>
      <w:docPartPr>
        <w:name w:val="B3EC9195B5884F22AABB72493184917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19F5157-83EA-441F-ABB7-341595FE6917}"/>
      </w:docPartPr>
      <w:docPartBody>
        <w:p w:rsidR="0063213E" w:rsidRDefault="0063213E"/>
      </w:docPartBody>
    </w:docPart>
    <w:docPart>
      <w:docPartPr>
        <w:name w:val="961CC5F82C0044B2A0E332CF83F7B1B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5B92BBE-2BCB-46E7-B11C-CD69D102B3BF}"/>
      </w:docPartPr>
      <w:docPartBody>
        <w:p w:rsidR="0063213E" w:rsidRDefault="0063213E"/>
      </w:docPartBody>
    </w:docPart>
    <w:docPart>
      <w:docPartPr>
        <w:name w:val="9606E1E07298410FBC2D26C3A487583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6815162-35FE-4F12-AEBF-C7A1FB5BA6D6}"/>
      </w:docPartPr>
      <w:docPartBody>
        <w:p w:rsidR="0063213E" w:rsidRDefault="0063213E"/>
      </w:docPartBody>
    </w:docPart>
    <w:docPart>
      <w:docPartPr>
        <w:name w:val="D82797E9D74D4B8E8FDC3180A8E788A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1F2F643-5149-4497-ABE3-15953CD05DDD}"/>
      </w:docPartPr>
      <w:docPartBody>
        <w:p w:rsidR="0063213E" w:rsidRDefault="0063213E"/>
      </w:docPartBody>
    </w:docPart>
    <w:docPart>
      <w:docPartPr>
        <w:name w:val="5311A1B50B2545478E0858972F31974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6F21FB6-1FD4-4E1A-BC45-6C4167CCE251}"/>
      </w:docPartPr>
      <w:docPartBody>
        <w:p w:rsidR="0063213E" w:rsidRDefault="0063213E"/>
      </w:docPartBody>
    </w:docPart>
    <w:docPart>
      <w:docPartPr>
        <w:name w:val="8DBF30FE05A94FE1B1045854CBA71EB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79D6C12-550F-4A2D-8FA5-57F288F9D67B}"/>
      </w:docPartPr>
      <w:docPartBody>
        <w:p w:rsidR="0063213E" w:rsidRDefault="0063213E"/>
      </w:docPartBody>
    </w:docPart>
    <w:docPart>
      <w:docPartPr>
        <w:name w:val="91486156EB53459BAE041FDB8D07F5A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71FEA2E-255C-4066-B980-69EF6A22BB8F}"/>
      </w:docPartPr>
      <w:docPartBody>
        <w:p w:rsidR="0063213E" w:rsidRDefault="0063213E"/>
      </w:docPartBody>
    </w:docPart>
    <w:docPart>
      <w:docPartPr>
        <w:name w:val="F280284D9CEE44EE948F3C3BDAD8762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0DCE209-9B54-455F-A4A0-6A501A862BD0}"/>
      </w:docPartPr>
      <w:docPartBody>
        <w:p w:rsidR="0063213E" w:rsidRDefault="0063213E"/>
      </w:docPartBody>
    </w:docPart>
    <w:docPart>
      <w:docPartPr>
        <w:name w:val="0D0DB7952B8F479EBA2DACB372A2748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F8E983D-C49F-442C-9D61-DF67986A4A1F}"/>
      </w:docPartPr>
      <w:docPartBody>
        <w:p w:rsidR="0063213E" w:rsidRDefault="0063213E"/>
      </w:docPartBody>
    </w:docPart>
    <w:docPart>
      <w:docPartPr>
        <w:name w:val="3D44AA0AED824B35943E3FB439C76B9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3B051D4-6CEB-4873-B0F4-E6D5BD9D5B26}"/>
      </w:docPartPr>
      <w:docPartBody>
        <w:p w:rsidR="0063213E" w:rsidRDefault="0063213E"/>
      </w:docPartBody>
    </w:docPart>
    <w:docPart>
      <w:docPartPr>
        <w:name w:val="F7D84A42321A4DBC86D1877D1478F2C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9507CAE-3745-478B-9EE7-5EEFEF8B0E8B}"/>
      </w:docPartPr>
      <w:docPartBody>
        <w:p w:rsidR="0063213E" w:rsidRDefault="0063213E"/>
      </w:docPartBody>
    </w:docPart>
    <w:docPart>
      <w:docPartPr>
        <w:name w:val="E4662A6E5B884341A93E381C1663B42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216DA01-0A40-4A18-AC8A-BFFEE056F51E}"/>
      </w:docPartPr>
      <w:docPartBody>
        <w:p w:rsidR="0063213E" w:rsidRDefault="0063213E"/>
      </w:docPartBody>
    </w:docPart>
    <w:docPart>
      <w:docPartPr>
        <w:name w:val="4F8C8E273EBA4C63820BD8B39088319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A2D32C1-EDC7-4B8F-961B-F3FF04FDCE6F}"/>
      </w:docPartPr>
      <w:docPartBody>
        <w:p w:rsidR="0063213E" w:rsidRDefault="0063213E"/>
      </w:docPartBody>
    </w:docPart>
    <w:docPart>
      <w:docPartPr>
        <w:name w:val="43AD30924EB140239AB482CB313F2C3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9469280-313A-4EE9-9224-E8F7E7F89034}"/>
      </w:docPartPr>
      <w:docPartBody>
        <w:p w:rsidR="0063213E" w:rsidRDefault="0063213E"/>
      </w:docPartBody>
    </w:docPart>
    <w:docPart>
      <w:docPartPr>
        <w:name w:val="BEF9207A72794ECC8AA5BEF26FEC80D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E7FFD47-F603-412F-9BC2-BA35CFEFA34A}"/>
      </w:docPartPr>
      <w:docPartBody>
        <w:p w:rsidR="0063213E" w:rsidRDefault="0063213E"/>
      </w:docPartBody>
    </w:docPart>
    <w:docPart>
      <w:docPartPr>
        <w:name w:val="A73BA6E4E51140DF8AB7F8C44414597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C0C458B-D4EB-431F-9289-1E1F32895461}"/>
      </w:docPartPr>
      <w:docPartBody>
        <w:p w:rsidR="0063213E" w:rsidRDefault="0063213E"/>
      </w:docPartBody>
    </w:docPart>
    <w:docPart>
      <w:docPartPr>
        <w:name w:val="0B06EA47A47B4962913D30DEE8FC01B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6A5164A-A7EA-4418-B421-451B2E22746C}"/>
      </w:docPartPr>
      <w:docPartBody>
        <w:p w:rsidR="0063213E" w:rsidRDefault="0063213E"/>
      </w:docPartBody>
    </w:docPart>
    <w:docPart>
      <w:docPartPr>
        <w:name w:val="98B94CCA712743DBA880920D6D039AD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B471CAA-B1DB-4D1D-A9D2-5AEE3B0E2A59}"/>
      </w:docPartPr>
      <w:docPartBody>
        <w:p w:rsidR="0063213E" w:rsidRDefault="0063213E"/>
      </w:docPartBody>
    </w:docPart>
    <w:docPart>
      <w:docPartPr>
        <w:name w:val="EF2CC34BF4784FAA98F312764B3B510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8CF624D-AA3A-4461-B766-ACF09ADB5322}"/>
      </w:docPartPr>
      <w:docPartBody>
        <w:p w:rsidR="0063213E" w:rsidRDefault="0063213E"/>
      </w:docPartBody>
    </w:docPart>
    <w:docPart>
      <w:docPartPr>
        <w:name w:val="20145CFCF72B40A0950D3795B36E457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52CFD2E-A823-4407-8E75-CD5C290F6995}"/>
      </w:docPartPr>
      <w:docPartBody>
        <w:p w:rsidR="0063213E" w:rsidRDefault="0063213E"/>
      </w:docPartBody>
    </w:docPart>
    <w:docPart>
      <w:docPartPr>
        <w:name w:val="31E3044A58C14C47AAD22CE57367539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903C215-7097-41DF-B1B3-0CB41CD7A868}"/>
      </w:docPartPr>
      <w:docPartBody>
        <w:p w:rsidR="0063213E" w:rsidRDefault="0063213E"/>
      </w:docPartBody>
    </w:docPart>
    <w:docPart>
      <w:docPartPr>
        <w:name w:val="226DC3DA8EEA47B6A04BFDEFBFC2443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3D2CAB2-07AF-441C-8031-47C7252A1033}"/>
      </w:docPartPr>
      <w:docPartBody>
        <w:p w:rsidR="0063213E" w:rsidRDefault="0063213E"/>
      </w:docPartBody>
    </w:docPart>
    <w:docPart>
      <w:docPartPr>
        <w:name w:val="585DDDB370414D7A92BA01F69BC5BFE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8944495-B26D-4153-AB47-95F7C9B3EF56}"/>
      </w:docPartPr>
      <w:docPartBody>
        <w:p w:rsidR="00000000" w:rsidRDefault="00587E47"/>
      </w:docPartBody>
    </w:docPart>
    <w:docPart>
      <w:docPartPr>
        <w:name w:val="64B50548A8DD40F8B973C0675BFD1BF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6BC407A-8211-4315-8F70-5D1E00CA0E91}"/>
      </w:docPartPr>
      <w:docPartBody>
        <w:p w:rsidR="00000000" w:rsidRDefault="00587E47"/>
      </w:docPartBody>
    </w:docPart>
    <w:docPart>
      <w:docPartPr>
        <w:name w:val="5C40DF8C355F4991867EA6AD99BBCA1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39675C6-31FD-48F2-B9C5-7CD15F6A8BE3}"/>
      </w:docPartPr>
      <w:docPartBody>
        <w:p w:rsidR="00000000" w:rsidRDefault="00587E47"/>
      </w:docPartBody>
    </w:docPart>
    <w:docPart>
      <w:docPartPr>
        <w:name w:val="2C360CC237F34279AFE5A4DF17126BF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89B1AF0-4A5B-485E-ADDC-8481D92C56C8}"/>
      </w:docPartPr>
      <w:docPartBody>
        <w:p w:rsidR="00000000" w:rsidRDefault="00587E47"/>
      </w:docPartBody>
    </w:docPart>
    <w:docPart>
      <w:docPartPr>
        <w:name w:val="756778DAD16C4787B570DD83EA57CB9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C8E8D26-BC2A-49F2-B944-DAB365E7BA5E}"/>
      </w:docPartPr>
      <w:docPartBody>
        <w:p w:rsidR="00000000" w:rsidRDefault="00587E47"/>
      </w:docPartBody>
    </w:docPart>
    <w:docPart>
      <w:docPartPr>
        <w:name w:val="8F453438FA7A4C0BAE7BD3B84DCF275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A805A08-7B71-4320-AF4D-77B915A20FA2}"/>
      </w:docPartPr>
      <w:docPartBody>
        <w:p w:rsidR="00000000" w:rsidRDefault="00587E47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13E"/>
    <w:rsid w:val="00632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fr-FR" w:eastAsia="fr-F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23e127-6f17-4084-bcc0-8c7076571a1d" xsi:nil="true"/>
    <lcf76f155ced4ddcb4097134ff3c332f xmlns="02b9561d-c4b9-49b8-8e80-987c418dd04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7B6B9F9CA93A4392FB56715B2DF9CE" ma:contentTypeVersion="9" ma:contentTypeDescription="Crée un document." ma:contentTypeScope="" ma:versionID="706c36bf201db2642fddb7944e41186a">
  <xsd:schema xmlns:xsd="http://www.w3.org/2001/XMLSchema" xmlns:xs="http://www.w3.org/2001/XMLSchema" xmlns:p="http://schemas.microsoft.com/office/2006/metadata/properties" xmlns:ns2="02b9561d-c4b9-49b8-8e80-987c418dd04a" xmlns:ns3="9c23e127-6f17-4084-bcc0-8c7076571a1d" targetNamespace="http://schemas.microsoft.com/office/2006/metadata/properties" ma:root="true" ma:fieldsID="d47f4bcbbd204db6fac1acb59863598a" ns2:_="" ns3:_="">
    <xsd:import namespace="02b9561d-c4b9-49b8-8e80-987c418dd04a"/>
    <xsd:import namespace="9c23e127-6f17-4084-bcc0-8c7076571a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9561d-c4b9-49b8-8e80-987c418dd0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alises d’images" ma:readOnly="false" ma:fieldId="{5cf76f15-5ced-4ddc-b409-7134ff3c332f}" ma:taxonomyMulti="true" ma:sspId="405d1b22-8361-49a9-b0f1-66bdaf509b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23e127-6f17-4084-bcc0-8c7076571a1d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4e07ca26-02a5-4382-aef3-bc8b3fdadef7}" ma:internalName="TaxCatchAll" ma:showField="CatchAllData" ma:web="9c23e127-6f17-4084-bcc0-8c7076571a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arams>
  <plidestinataire>MAF\n189 boulevard Malesherbes\n\n\n75856 PARIS Cedex 17</plidestinataire>
  <courriela/>
  <courrielobjet/>
  <courrielmessage/>
  <courrieldestinataire/>
</params>
</file>

<file path=customXml/item6.xml><?xml version="1.0" encoding="utf-8"?>
<signets/>
</file>

<file path=customXml/itemProps1.xml><?xml version="1.0" encoding="utf-8"?>
<ds:datastoreItem xmlns:ds="http://schemas.openxmlformats.org/officeDocument/2006/customXml" ds:itemID="{3A3F8B08-FB11-4F09-88B6-339C02BA1C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8B3C888-6CB9-4E17-BE26-F25320D389B0}">
  <ds:schemaRefs>
    <ds:schemaRef ds:uri="http://schemas.microsoft.com/office/2006/metadata/properties"/>
    <ds:schemaRef ds:uri="http://schemas.microsoft.com/office/infopath/2007/PartnerControls"/>
    <ds:schemaRef ds:uri="9c23e127-6f17-4084-bcc0-8c7076571a1d"/>
    <ds:schemaRef ds:uri="02b9561d-c4b9-49b8-8e80-987c418dd04a"/>
  </ds:schemaRefs>
</ds:datastoreItem>
</file>

<file path=customXml/itemProps3.xml><?xml version="1.0" encoding="utf-8"?>
<ds:datastoreItem xmlns:ds="http://schemas.openxmlformats.org/officeDocument/2006/customXml" ds:itemID="{CFF28B08-D6A7-4915-AB61-66E9D7A480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b9561d-c4b9-49b8-8e80-987c418dd04a"/>
    <ds:schemaRef ds:uri="9c23e127-6f17-4084-bcc0-8c7076571a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5288533-429D-4336-9392-739C7D014F6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FFEB743-CC0C-455F-ACDB-5E6DFA1C3560}">
  <ds:schemaRefs/>
</ds:datastoreItem>
</file>

<file path=customXml/itemProps6.xml><?xml version="1.0" encoding="utf-8"?>
<ds:datastoreItem xmlns:ds="http://schemas.openxmlformats.org/officeDocument/2006/customXml" ds:itemID="{F38F6994-918D-4AF4-B168-E8CD08C4B47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CREJ MAF.dotx</Template>
  <TotalTime>0</TotalTime>
  <Pages>4</Pages>
  <Words>446</Words>
  <Characters>2442</Characters>
  <Application>Microsoft Office Word</Application>
  <DocSecurity>0</DocSecurity>
  <Lines>281</Lines>
  <Paragraphs>153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CREJ MAF.dotx</vt:lpstr>
    </vt:vector>
  </TitlesOfParts>
  <Company>Société Avensys</Company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Société Avensys</dc:subject>
  <dc:creator>Zorha Souhaimi</dc:creator>
  <cp:keywords/>
  <dc:description/>
  <cp:lastModifiedBy>lea pruvot</cp:lastModifiedBy>
  <cp:revision>4</cp:revision>
  <cp:lastPrinted>2023-09-29T08:02:00Z</cp:lastPrinted>
  <dcterms:created xsi:type="dcterms:W3CDTF">2023-09-29T07:25:00Z</dcterms:created>
  <dcterms:modified xsi:type="dcterms:W3CDTF">2024-03-30T13:04:00Z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0x0101007E7B6B9F9CA93A4392FB56715B2DF9CE</vt:lpwstr>
  </property>
  <property fmtid="{D5CDD505-2E9C-101B-9397-08002B2CF9AE}" pid="3" name="MediaServiceImageTags">
    <vt:lpwstr/>
  </property>
  <property fmtid="{D5CDD505-2E9C-101B-9397-08002B2CF9AE}" pid="4" name="MajModele">
    <vt:lpwstr>MAJDDELI-MAJInterDest-MAJFusionMulti</vt:lpwstr>
  </property>
  <property fmtid="{D5CDD505-2E9C-101B-9397-08002B2CF9AE}" pid="5" name="LierManuelA26">
    <vt:lpwstr>OK</vt:lpwstr>
  </property>
  <property fmtid="{D5CDD505-2E9C-101B-9397-08002B2CF9AE}" pid="6" name="ReadOnly">
    <vt:lpwstr>False</vt:lpwstr>
  </property>
  <property fmtid="{D5CDD505-2E9C-101B-9397-08002B2CF9AE}" pid="7" name="NomFichierDef">
    <vt:lpwstr>MAF</vt:lpwstr>
  </property>
  <property fmtid="{D5CDD505-2E9C-101B-9397-08002B2CF9AE}" pid="8" name="NbDestFusion">
    <vt:lpwstr/>
  </property>
  <property fmtid="{D5CDD505-2E9C-101B-9397-08002B2CF9AE}" pid="9" name="TacheNomAdresse">
    <vt:lpwstr>MAF</vt:lpwstr>
  </property>
  <property fmtid="{D5CDD505-2E9C-101B-9397-08002B2CF9AE}" pid="10" name="TacheAdresse1">
    <vt:lpwstr>189 boulevard Malesherbes</vt:lpwstr>
  </property>
  <property fmtid="{D5CDD505-2E9C-101B-9397-08002B2CF9AE}" pid="11" name="TacheAdresse2">
    <vt:lpwstr/>
  </property>
  <property fmtid="{D5CDD505-2E9C-101B-9397-08002B2CF9AE}" pid="12" name="TacheAdresse23">
    <vt:lpwstr/>
  </property>
  <property fmtid="{D5CDD505-2E9C-101B-9397-08002B2CF9AE}" pid="13" name="TacheCP">
    <vt:lpwstr>75856</vt:lpwstr>
  </property>
  <property fmtid="{D5CDD505-2E9C-101B-9397-08002B2CF9AE}" pid="14" name="TacheVille">
    <vt:lpwstr>PARIS Cedex 17</vt:lpwstr>
  </property>
  <property fmtid="{D5CDD505-2E9C-101B-9397-08002B2CF9AE}" pid="15" name="TacheCivilite">
    <vt:lpwstr>Monsieur</vt:lpwstr>
  </property>
  <property fmtid="{D5CDD505-2E9C-101B-9397-08002B2CF9AE}" pid="16" name="EvenementType">
    <vt:lpwstr>11</vt:lpwstr>
  </property>
  <property fmtid="{D5CDD505-2E9C-101B-9397-08002B2CF9AE}" pid="17" name="StatutFichier">
    <vt:lpwstr>0</vt:lpwstr>
  </property>
  <property fmtid="{D5CDD505-2E9C-101B-9397-08002B2CF9AE}" pid="18" name="StatutFichierDef">
    <vt:lpwstr>0</vt:lpwstr>
  </property>
  <property fmtid="{D5CDD505-2E9C-101B-9397-08002B2CF9AE}" pid="19" name="NomDoc">
    <vt:lpwstr>CR JUD FABEX pour MAF</vt:lpwstr>
  </property>
  <property fmtid="{D5CDD505-2E9C-101B-9397-08002B2CF9AE}" pid="20" name="FamilleFichier">
    <vt:lpwstr/>
  </property>
  <property fmtid="{D5CDD505-2E9C-101B-9397-08002B2CF9AE}" pid="21" name="CBAffAssureur">
    <vt:lpwstr>Non</vt:lpwstr>
  </property>
  <property fmtid="{D5CDD505-2E9C-101B-9397-08002B2CF9AE}" pid="22" name="CBAdrRecours">
    <vt:lpwstr>Non</vt:lpwstr>
  </property>
  <property fmtid="{D5CDD505-2E9C-101B-9397-08002B2CF9AE}" pid="23" name="CBLogoPDF">
    <vt:lpwstr>Non</vt:lpwstr>
  </property>
  <property fmtid="{D5CDD505-2E9C-101B-9397-08002B2CF9AE}" pid="24" name="CBV2017">
    <vt:lpwstr>Non</vt:lpwstr>
  </property>
  <property fmtid="{D5CDD505-2E9C-101B-9397-08002B2CF9AE}" pid="25" name="CBPubliAuto">
    <vt:lpwstr>Non</vt:lpwstr>
  </property>
  <property fmtid="{D5CDD505-2E9C-101B-9397-08002B2CF9AE}" pid="26" name="CBPDFAuto">
    <vt:lpwstr>Non</vt:lpwstr>
  </property>
  <property fmtid="{D5CDD505-2E9C-101B-9397-08002B2CF9AE}" pid="27" name="CMultiEvenement">
    <vt:lpwstr>Non</vt:lpwstr>
  </property>
  <property fmtid="{D5CDD505-2E9C-101B-9397-08002B2CF9AE}" pid="28" name="OpDestPrinc">
    <vt:lpwstr>Oui</vt:lpwstr>
  </property>
  <property fmtid="{D5CDD505-2E9C-101B-9397-08002B2CF9AE}" pid="29" name="OpDestInter">
    <vt:lpwstr>Non</vt:lpwstr>
  </property>
  <property fmtid="{D5CDD505-2E9C-101B-9397-08002B2CF9AE}" pid="30" name="CBAdrPrinc">
    <vt:lpwstr>1</vt:lpwstr>
  </property>
  <property fmtid="{D5CDD505-2E9C-101B-9397-08002B2CF9AE}" pid="31" name="CTypeDoc">
    <vt:lpwstr>0</vt:lpwstr>
  </property>
  <property fmtid="{D5CDD505-2E9C-101B-9397-08002B2CF9AE}" pid="32" name="Relance">
    <vt:lpwstr>0</vt:lpwstr>
  </property>
  <property fmtid="{D5CDD505-2E9C-101B-9397-08002B2CF9AE}" pid="33" name="NbJourRappel">
    <vt:lpwstr>0</vt:lpwstr>
  </property>
  <property fmtid="{D5CDD505-2E9C-101B-9397-08002B2CF9AE}" pid="34" name="TacheCommentaire">
    <vt:lpwstr/>
  </property>
  <property fmtid="{D5CDD505-2E9C-101B-9397-08002B2CF9AE}" pid="35" name="BaseDossierBCHJ40">
    <vt:lpwstr>0</vt:lpwstr>
  </property>
  <property fmtid="{D5CDD505-2E9C-101B-9397-08002B2CF9AE}" pid="36" name="BaseDossierBCHJ45">
    <vt:lpwstr>0</vt:lpwstr>
  </property>
  <property fmtid="{D5CDD505-2E9C-101B-9397-08002B2CF9AE}" pid="37" name="BaseDossierBCHJ60">
    <vt:lpwstr>0</vt:lpwstr>
  </property>
  <property fmtid="{D5CDD505-2E9C-101B-9397-08002B2CF9AE}" pid="38" name="BaseDossierBCHJ75">
    <vt:lpwstr>0</vt:lpwstr>
  </property>
  <property fmtid="{D5CDD505-2E9C-101B-9397-08002B2CF9AE}" pid="39" name="BaseDossierBCHJ90">
    <vt:lpwstr>0</vt:lpwstr>
  </property>
  <property fmtid="{D5CDD505-2E9C-101B-9397-08002B2CF9AE}" pid="40" name="BaseDossierBCHProlonDate">
    <vt:lpwstr>0</vt:lpwstr>
  </property>
  <property fmtid="{D5CDD505-2E9C-101B-9397-08002B2CF9AE}" pid="41" name="BaseDossierBFini">
    <vt:lpwstr>0</vt:lpwstr>
  </property>
  <property fmtid="{D5CDD505-2E9C-101B-9397-08002B2CF9AE}" pid="42" name="VersionModele">
    <vt:lpwstr>20230622111249</vt:lpwstr>
  </property>
  <property fmtid="{D5CDD505-2E9C-101B-9397-08002B2CF9AE}" pid="43" name="ModeleDot">
    <vt:lpwstr>C:\avensys\ace\trame\CREJ MAF.dotx</vt:lpwstr>
  </property>
  <property fmtid="{D5CDD505-2E9C-101B-9397-08002B2CF9AE}" pid="44" name="NumDossier15">
    <vt:lpwstr>202300100100267</vt:lpwstr>
  </property>
  <property fmtid="{D5CDD505-2E9C-101B-9397-08002B2CF9AE}" pid="45" name="AdresseIP">
    <vt:lpwstr>fabex.a26.fr</vt:lpwstr>
  </property>
  <property fmtid="{D5CDD505-2E9C-101B-9397-08002B2CF9AE}" pid="46" name="AffRefDossier">
    <vt:lpwstr>2023FAB100267</vt:lpwstr>
  </property>
  <property fmtid="{D5CDD505-2E9C-101B-9397-08002B2CF9AE}" pid="47" name="BureauCode">
    <vt:lpwstr>FAB</vt:lpwstr>
  </property>
  <property fmtid="{D5CDD505-2E9C-101B-9397-08002B2CF9AE}" pid="48" name="Definitif">
    <vt:lpwstr/>
  </property>
</Properties>
</file>