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6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3973"/>
        <w:gridCol w:w="3836"/>
      </w:tblGrid>
      <w:tr w:rsidR="0060276B" w14:paraId="24CF8A46" w14:textId="77777777" w:rsidTr="007E144A">
        <w:trPr>
          <w:trHeight w:val="2062"/>
        </w:trPr>
        <w:tc>
          <w:tcPr>
            <w:tcW w:w="1840" w:type="dxa"/>
          </w:tcPr>
          <w:p w14:paraId="347F5015" w14:textId="77777777" w:rsidR="0060276B" w:rsidRPr="007B40C4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proofErr w:type="gramStart"/>
            <w:r w:rsidRPr="007B40C4">
              <w:rPr>
                <w:rFonts w:cstheme="minorHAnsi"/>
                <w:sz w:val="20"/>
                <w:szCs w:val="20"/>
              </w:rPr>
              <w:t>Référence expert</w:t>
            </w:r>
            <w:proofErr w:type="gramEnd"/>
            <w:r w:rsidRPr="007B40C4">
              <w:rPr>
                <w:rFonts w:cstheme="minorHAnsi"/>
                <w:sz w:val="20"/>
                <w:szCs w:val="20"/>
              </w:rPr>
              <w:t> :</w:t>
            </w:r>
          </w:p>
          <w:p w14:paraId="133002BC" w14:textId="77777777" w:rsidR="0060276B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Affaire suivi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7B40C4">
              <w:rPr>
                <w:rFonts w:cstheme="minorHAnsi"/>
                <w:sz w:val="20"/>
                <w:szCs w:val="20"/>
              </w:rPr>
              <w:t xml:space="preserve"> par :</w:t>
            </w:r>
          </w:p>
          <w:p w14:paraId="33E59641" w14:textId="77777777" w:rsidR="0060276B" w:rsidRPr="007B40C4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Mandant :</w:t>
            </w:r>
          </w:p>
          <w:p w14:paraId="09C1F8AF" w14:textId="77777777" w:rsidR="0060276B" w:rsidRPr="007B40C4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Références :</w:t>
            </w:r>
          </w:p>
          <w:p w14:paraId="716E0679" w14:textId="77777777" w:rsidR="0060276B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Correspondant :</w:t>
            </w:r>
          </w:p>
          <w:p w14:paraId="24FB32F0" w14:textId="77777777" w:rsidR="0060276B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Opération :</w:t>
            </w:r>
          </w:p>
          <w:p w14:paraId="53DDF914" w14:textId="77777777" w:rsidR="0060276B" w:rsidRPr="00F06DFE" w:rsidRDefault="0060276B" w:rsidP="00D628F1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73" w:type="dxa"/>
          </w:tcPr>
          <w:p w14:paraId="05A95095" w14:textId="77777777" w:rsidR="0060276B" w:rsidRDefault="000C3294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AffRefDossier"/>
                <w:tag w:val="A26LIAffRefDossier"/>
                <w:id w:val="2030452781"/>
                <w:placeholder>
                  <w:docPart w:val="6AE2D303250A487BA9A17572F307CD85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2023FAB100267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Experts"/>
              <w:tag w:val="A26LINomExperts"/>
              <w:id w:val="-233157596"/>
              <w:placeholder>
                <w:docPart w:val="9F3F654B5A174DD1AC28C71D7E4A0CFD"/>
              </w:placeholder>
              <w15:color w:val="0000FF"/>
            </w:sdtPr>
            <w:sdtEndPr/>
            <w:sdtContent>
              <w:p w14:paraId="4B850F36" w14:textId="77777777" w:rsidR="0060276B" w:rsidRPr="00F06DFE" w:rsidRDefault="000C3294" w:rsidP="00D87AC4">
                <w:pPr>
                  <w:pStyle w:val="Sansinterligne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BRESSON Alexandre</w:t>
                </w:r>
              </w:p>
            </w:sdtContent>
          </w:sdt>
          <w:p w14:paraId="4AA57577" w14:textId="77777777" w:rsidR="0060276B" w:rsidRDefault="000C3294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NomComp"/>
                <w:tag w:val="A26LINomComp"/>
                <w:id w:val="1934778332"/>
                <w:placeholder>
                  <w:docPart w:val="07E334E7362D442FB955B8196F9282F9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MAF</w:t>
                </w:r>
              </w:sdtContent>
            </w:sdt>
          </w:p>
          <w:p w14:paraId="489830D2" w14:textId="77777777" w:rsidR="0060276B" w:rsidRDefault="000C3294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NDosCie"/>
                <w:tag w:val="A26LINDosCie"/>
                <w:id w:val="1350826854"/>
                <w:placeholder>
                  <w:docPart w:val="49F7ACF09FE84375967047FB595AC65A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MA-23-220-3313965-J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Gest"/>
              <w:tag w:val="A26LINomGest"/>
              <w:id w:val="1315456963"/>
              <w:placeholder>
                <w:docPart w:val="0621D4F0DD3242EE87DE6D12AF6542B2"/>
              </w:placeholder>
              <w15:color w:val="0000FF"/>
            </w:sdtPr>
            <w:sdtEndPr/>
            <w:sdtContent>
              <w:p w14:paraId="1195B2EC" w14:textId="77777777" w:rsidR="0060276B" w:rsidRDefault="000C3294" w:rsidP="00D87AC4">
                <w:pPr>
                  <w:pStyle w:val="Sansinterligne"/>
                  <w:rPr>
                    <w:sz w:val="20"/>
                    <w:szCs w:val="20"/>
                  </w:rPr>
                </w:pPr>
                <w:proofErr w:type="spellStart"/>
                <w:r>
                  <w:rPr>
                    <w:sz w:val="20"/>
                    <w:szCs w:val="20"/>
                  </w:rPr>
                  <w:t>Okan</w:t>
                </w:r>
                <w:proofErr w:type="spellEnd"/>
                <w:r>
                  <w:rPr>
                    <w:sz w:val="20"/>
                    <w:szCs w:val="20"/>
                  </w:rPr>
                  <w:t xml:space="preserve"> CACAN</w:t>
                </w:r>
              </w:p>
            </w:sdtContent>
          </w:sdt>
          <w:p w14:paraId="36FDB7EA" w14:textId="77777777" w:rsidR="0060276B" w:rsidRDefault="000C3294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ResNom"/>
                <w:tag w:val="A26LIResNom"/>
                <w:id w:val="-412934353"/>
                <w:placeholder>
                  <w:docPart w:val="3382289607FE47EBBEFBC1199CD87992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RESIDENCE OSIRIS</w:t>
                </w:r>
              </w:sdtContent>
            </w:sdt>
            <w:r w:rsidR="0060276B">
              <w:rPr>
                <w:sz w:val="20"/>
                <w:szCs w:val="20"/>
              </w:rPr>
              <w:t xml:space="preserve"> / </w:t>
            </w:r>
            <w:sdt>
              <w:sdtPr>
                <w:rPr>
                  <w:sz w:val="20"/>
                  <w:szCs w:val="20"/>
                </w:rPr>
                <w:alias w:val="A26-ResCP"/>
                <w:tag w:val="A26LIResCP"/>
                <w:id w:val="922227014"/>
                <w:placeholder>
                  <w:docPart w:val="E0F07392CFE644FC87A4EC6E7D09E20A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34070</w:t>
                </w:r>
              </w:sdtContent>
            </w:sdt>
            <w:r w:rsidR="0060276B">
              <w:rPr>
                <w:sz w:val="20"/>
                <w:szCs w:val="20"/>
              </w:rPr>
              <w:t xml:space="preserve"> - </w:t>
            </w:r>
            <w:sdt>
              <w:sdtPr>
                <w:rPr>
                  <w:sz w:val="20"/>
                  <w:szCs w:val="20"/>
                </w:rPr>
                <w:alias w:val="A26-ResVille"/>
                <w:tag w:val="A26LIResVille"/>
                <w:id w:val="-1211653593"/>
                <w:placeholder>
                  <w:docPart w:val="8E118523D8E744F9A81233DECE0DD998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MONTPELLIER</w:t>
                </w:r>
              </w:sdtContent>
            </w:sdt>
          </w:p>
          <w:p w14:paraId="3E855DFB" w14:textId="77777777" w:rsidR="0060276B" w:rsidRPr="00F06DFE" w:rsidRDefault="0060276B" w:rsidP="00D628F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3836" w:type="dxa"/>
          </w:tcPr>
          <w:p w14:paraId="1D733516" w14:textId="77777777" w:rsidR="000C3294" w:rsidRDefault="000E684A" w:rsidP="006F6B90">
            <w:pPr>
              <w:pStyle w:val="Sansinterligne"/>
              <w:ind w:right="-116"/>
              <w:jc w:val="right"/>
            </w:pPr>
            <w:r>
              <w:fldChar w:fldCharType="begin"/>
            </w:r>
            <w:r>
              <w:instrText xml:space="preserve"> IF "</w:instrText>
            </w:r>
            <w:sdt>
              <w:sdtPr>
                <w:alias w:val="A26-NomAvocat"/>
                <w:tag w:val="A26LINomAvocat"/>
                <w:id w:val="-713803238"/>
                <w:placeholder>
                  <w:docPart w:val="2CAFE81E22C84FC48FB25400300FC9E6"/>
                </w:placeholder>
                <w15:color w:val="0000FF"/>
              </w:sdtPr>
              <w:sdtEndPr/>
              <w:sdtContent>
                <w:r w:rsidR="000C3294">
                  <w:instrText>ADONNE AVOCATS</w:instrText>
                </w:r>
              </w:sdtContent>
            </w:sdt>
            <w:r>
              <w:instrText>" = "" "" "</w:instrText>
            </w:r>
            <w:sdt>
              <w:sdtPr>
                <w:alias w:val="A26-NomAvocat"/>
                <w:tag w:val="A26LINomAvocat"/>
                <w:id w:val="-65651852"/>
                <w:placeholder>
                  <w:docPart w:val="DD0EA19BF33C426CB68FF749D72152AF"/>
                </w:placeholder>
                <w15:color w:val="0000FF"/>
              </w:sdtPr>
              <w:sdtEndPr/>
              <w:sdtContent>
                <w:r w:rsidR="000C3294">
                  <w:instrText>ADONNE AVOCATS</w:instrText>
                </w:r>
              </w:sdtContent>
            </w:sdt>
          </w:p>
          <w:p w14:paraId="67C84ABB" w14:textId="77777777" w:rsidR="000C3294" w:rsidRDefault="000E684A" w:rsidP="006F6B90">
            <w:pPr>
              <w:pStyle w:val="Sansinterligne"/>
              <w:ind w:right="-116"/>
              <w:jc w:val="right"/>
              <w:rPr>
                <w:noProof/>
              </w:rPr>
            </w:pPr>
            <w:r>
              <w:instrText xml:space="preserve">" </w:instrText>
            </w:r>
            <w:r>
              <w:fldChar w:fldCharType="separate"/>
            </w:r>
            <w:r w:rsidR="000C3294">
              <w:rPr>
                <w:noProof/>
              </w:rPr>
              <w:t>ADONNE AVOCATS</w:t>
            </w:r>
            <w:r w:rsidR="000C3294">
              <w:rPr>
                <w:noProof/>
              </w:rPr>
            </w:r>
          </w:p>
          <w:p w14:paraId="09E7DB8D" w14:textId="77777777" w:rsidR="000C3294" w:rsidRDefault="000E684A" w:rsidP="006F6B90">
            <w:pPr>
              <w:pStyle w:val="Sansinterligne"/>
              <w:ind w:right="-116"/>
              <w:jc w:val="right"/>
            </w:pP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Avocat1"/>
                <w:tag w:val="A26LIAdrAvocat1"/>
                <w:id w:val="-14159644"/>
                <w:placeholder>
                  <w:docPart w:val="79F3FE32B30744A588AB409B0656BFC5"/>
                </w:placeholder>
                <w15:color w:val="0000FF"/>
              </w:sdtPr>
              <w:sdtEndPr/>
              <w:sdtContent>
                <w:r w:rsidR="000C3294">
                  <w:instrText>6 rue Richer de Belleval</w:instrText>
                </w:r>
              </w:sdtContent>
            </w:sdt>
            <w:r>
              <w:instrText>" = "" "" "</w:instrText>
            </w:r>
            <w:sdt>
              <w:sdtPr>
                <w:alias w:val="A26-AdrAvocat1"/>
                <w:tag w:val="A26LIAdrAvocat1"/>
                <w:id w:val="1950437233"/>
                <w:placeholder>
                  <w:docPart w:val="6AF2F90AD9384AA8B78E44D0F0C70235"/>
                </w:placeholder>
                <w15:color w:val="0000FF"/>
              </w:sdtPr>
              <w:sdtEndPr/>
              <w:sdtContent>
                <w:r w:rsidR="000C3294">
                  <w:instrText>6 rue Richer de Belleval</w:instrText>
                </w:r>
              </w:sdtContent>
            </w:sdt>
          </w:p>
          <w:p w14:paraId="1EDE6E1E" w14:textId="77777777" w:rsidR="000C3294" w:rsidRDefault="000E684A" w:rsidP="006F6B90">
            <w:pPr>
              <w:pStyle w:val="Sansinterligne"/>
              <w:ind w:right="-116"/>
              <w:jc w:val="right"/>
              <w:rPr>
                <w:noProof/>
              </w:rPr>
            </w:pPr>
            <w:r>
              <w:instrText xml:space="preserve">" </w:instrText>
            </w:r>
            <w:r>
              <w:fldChar w:fldCharType="separate"/>
            </w:r>
            <w:r w:rsidR="000C3294">
              <w:rPr>
                <w:noProof/>
              </w:rPr>
              <w:t>6 rue Richer de Belleval</w:t>
            </w:r>
            <w:r w:rsidR="000C3294">
              <w:rPr>
                <w:noProof/>
              </w:rPr>
            </w:r>
          </w:p>
          <w:p w14:paraId="563329B9" w14:textId="77777777" w:rsidR="000C3294" w:rsidRDefault="000E684A" w:rsidP="006F6B90">
            <w:pPr>
              <w:pStyle w:val="Sansinterligne"/>
              <w:ind w:right="-116"/>
              <w:jc w:val="right"/>
            </w:pP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Avocat2"/>
                <w:tag w:val="A26LIAdrAvocat2"/>
                <w:id w:val="-689291218"/>
                <w:placeholder>
                  <w:docPart w:val="C16C9A92C18A4C04BB4E44739CFDC224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Avocat2"/>
                <w:tag w:val="A26LIAdrAvocat2"/>
                <w:id w:val="351387587"/>
                <w:placeholder>
                  <w:docPart w:val="FC7D17FE755548EA9D0C0DC1F5781C88"/>
                </w:placeholder>
                <w:showingPlcHdr/>
                <w15:color w:val="0000FF"/>
              </w:sdtPr>
              <w:sdtEndPr/>
              <w:sdtContent/>
            </w:sdt>
          </w:p>
          <w:p w14:paraId="03D47A39" w14:textId="77777777" w:rsidR="000C3294" w:rsidRDefault="000E684A" w:rsidP="006F6B90">
            <w:pPr>
              <w:pStyle w:val="Sansinterligne"/>
              <w:ind w:right="-116"/>
              <w:jc w:val="right"/>
            </w:pPr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Avocat23"/>
                <w:tag w:val="A26LIAdrAvocat23"/>
                <w:id w:val="1635989454"/>
                <w:placeholder>
                  <w:docPart w:val="E1B4E06247D64C64BD62B8AEC8752A6E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Avocat23"/>
                <w:tag w:val="A26LIAdrAvocat23"/>
                <w:id w:val="1017277085"/>
                <w:placeholder>
                  <w:docPart w:val="01899F4373AA47CBA346674306FE5925"/>
                </w:placeholder>
                <w:showingPlcHdr/>
                <w15:color w:val="0000FF"/>
              </w:sdtPr>
              <w:sdtEndPr/>
              <w:sdtContent/>
            </w:sdt>
          </w:p>
          <w:p w14:paraId="09619249" w14:textId="77777777" w:rsidR="000C3294" w:rsidRDefault="000E684A" w:rsidP="006F6B90">
            <w:pPr>
              <w:pStyle w:val="Sansinterligne"/>
              <w:ind w:right="-116"/>
              <w:jc w:val="right"/>
            </w:pPr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Avocat3"/>
                <w:tag w:val="A26LIAdrAvocat3"/>
                <w:id w:val="-656770235"/>
                <w:placeholder>
                  <w:docPart w:val="CD1DD085CF674068865557DC18FFCD2A"/>
                </w:placeholder>
                <w15:color w:val="0000FF"/>
              </w:sdtPr>
              <w:sdtEndPr/>
              <w:sdtContent>
                <w:r w:rsidR="000C3294">
                  <w:instrText>34000 MONTPELLIER</w:instrText>
                </w:r>
              </w:sdtContent>
            </w:sdt>
            <w:r>
              <w:instrText>" = "" "" "</w:instrText>
            </w:r>
            <w:sdt>
              <w:sdtPr>
                <w:alias w:val="A26-AdrAvocat3"/>
                <w:tag w:val="A26LIAdrAvocat3"/>
                <w:id w:val="2009796663"/>
                <w:placeholder>
                  <w:docPart w:val="14179CC94B45471496E279BEDCA33935"/>
                </w:placeholder>
                <w15:color w:val="0000FF"/>
              </w:sdtPr>
              <w:sdtEndPr/>
              <w:sdtContent>
                <w:r w:rsidR="000C3294">
                  <w:instrText>34000 MONTPELLIER</w:instrText>
                </w:r>
              </w:sdtContent>
            </w:sdt>
          </w:p>
          <w:p w14:paraId="7F35A91F" w14:textId="77777777" w:rsidR="000C3294" w:rsidRDefault="000E684A" w:rsidP="006F6B90">
            <w:pPr>
              <w:pStyle w:val="Sansinterligne"/>
              <w:ind w:right="-116"/>
              <w:jc w:val="right"/>
              <w:rPr>
                <w:noProof/>
              </w:rPr>
            </w:pPr>
            <w:r>
              <w:instrText xml:space="preserve">" </w:instrText>
            </w:r>
            <w:r>
              <w:fldChar w:fldCharType="separate"/>
            </w:r>
            <w:r w:rsidR="000C3294">
              <w:rPr>
                <w:noProof/>
              </w:rPr>
              <w:t>34000 MONTPELLIER</w:t>
            </w:r>
            <w:r w:rsidR="000C3294">
              <w:rPr>
                <w:noProof/>
              </w:rPr>
            </w:r>
          </w:p>
          <w:p w14:paraId="48A609B7" w14:textId="77777777" w:rsidR="0060276B" w:rsidRDefault="000E684A" w:rsidP="006F6B90">
            <w:pPr>
              <w:pStyle w:val="Sansinterligne"/>
              <w:ind w:right="-116"/>
              <w:jc w:val="right"/>
            </w:pPr>
            <w:r>
              <w:fldChar w:fldCharType="end"/>
            </w:r>
          </w:p>
        </w:tc>
      </w:tr>
    </w:tbl>
    <w:p w14:paraId="48F85C45" w14:textId="77777777" w:rsidR="00D628F1" w:rsidRDefault="00D628F1" w:rsidP="00D87AC4">
      <w:pPr>
        <w:pStyle w:val="Sansinterligne"/>
      </w:pPr>
    </w:p>
    <w:p w14:paraId="7AF8AFC9" w14:textId="77777777" w:rsidR="009537D2" w:rsidRDefault="009537D2" w:rsidP="00D87AC4">
      <w:pPr>
        <w:pStyle w:val="Sansinterligne"/>
      </w:pPr>
    </w:p>
    <w:p w14:paraId="317CA15D" w14:textId="77777777" w:rsidR="00F35174" w:rsidRDefault="00F35174" w:rsidP="00D87AC4">
      <w:pPr>
        <w:pStyle w:val="Sansinterligne"/>
      </w:pPr>
    </w:p>
    <w:p w14:paraId="154743A1" w14:textId="77777777" w:rsidR="007005C3" w:rsidRDefault="007005C3" w:rsidP="00CC5084">
      <w:pPr>
        <w:pStyle w:val="Sansinterligne"/>
        <w:pBdr>
          <w:top w:val="thickThinLargeGap" w:sz="24" w:space="1" w:color="auto"/>
          <w:bottom w:val="thinThickLargeGap" w:sz="24" w:space="1" w:color="auto"/>
        </w:pBd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LETTRE D’ACCOMPAGNEMENT</w:t>
      </w:r>
    </w:p>
    <w:p w14:paraId="69FA3EF8" w14:textId="77777777" w:rsidR="002422F3" w:rsidRDefault="007005C3" w:rsidP="00CC5084">
      <w:pPr>
        <w:pStyle w:val="Sansinterligne"/>
        <w:pBdr>
          <w:top w:val="thickThinLargeGap" w:sz="24" w:space="1" w:color="auto"/>
          <w:bottom w:val="thinThickLargeGap" w:sz="24" w:space="1" w:color="auto"/>
        </w:pBd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COMPTE-RENDU D’EXPERTISE JUDICIAIRE N°</w:t>
      </w:r>
      <w:r w:rsidR="00DA4467">
        <w:rPr>
          <w:b/>
          <w:bCs/>
          <w:sz w:val="36"/>
          <w:szCs w:val="36"/>
        </w:rPr>
        <w:t xml:space="preserve"> </w:t>
      </w:r>
      <w:r w:rsidR="00DA4467" w:rsidRPr="00DA4467">
        <w:rPr>
          <w:b/>
          <w:bCs/>
          <w:color w:val="FF0000"/>
          <w:sz w:val="36"/>
          <w:szCs w:val="36"/>
        </w:rPr>
        <w:t>X</w:t>
      </w:r>
    </w:p>
    <w:p w14:paraId="404E94DF" w14:textId="77777777" w:rsidR="00EC0809" w:rsidRDefault="00EC0809" w:rsidP="00EC0809">
      <w:pPr>
        <w:pStyle w:val="Sansinterligne"/>
        <w:rPr>
          <w:b/>
          <w:bCs/>
          <w:sz w:val="20"/>
          <w:szCs w:val="20"/>
        </w:rPr>
      </w:pPr>
    </w:p>
    <w:p w14:paraId="21B2149E" w14:textId="77777777" w:rsidR="009537D2" w:rsidRDefault="009537D2" w:rsidP="00EC0809">
      <w:pPr>
        <w:pStyle w:val="Sansinterligne"/>
        <w:rPr>
          <w:b/>
          <w:bCs/>
          <w:sz w:val="20"/>
          <w:szCs w:val="20"/>
        </w:rPr>
      </w:pPr>
    </w:p>
    <w:p w14:paraId="47CDB090" w14:textId="77777777" w:rsidR="00886DF7" w:rsidRPr="00E513C3" w:rsidRDefault="00E513C3" w:rsidP="00EC0809">
      <w:pPr>
        <w:pStyle w:val="Sansinterligne"/>
        <w:rPr>
          <w:b/>
          <w:bCs/>
          <w:sz w:val="20"/>
          <w:szCs w:val="20"/>
        </w:rPr>
      </w:pPr>
      <w:r w:rsidRPr="00E513C3">
        <w:rPr>
          <w:b/>
          <w:bCs/>
          <w:sz w:val="20"/>
          <w:szCs w:val="20"/>
        </w:rPr>
        <w:t xml:space="preserve">Le </w:t>
      </w:r>
      <w:r w:rsidR="00D1006A">
        <w:rPr>
          <w:b/>
          <w:bCs/>
          <w:sz w:val="20"/>
          <w:szCs w:val="20"/>
        </w:rPr>
        <w:fldChar w:fldCharType="begin"/>
      </w:r>
      <w:r w:rsidR="00D1006A">
        <w:rPr>
          <w:b/>
          <w:bCs/>
          <w:sz w:val="20"/>
          <w:szCs w:val="20"/>
        </w:rPr>
        <w:instrText xml:space="preserve"> TIME \@ "d MMMM yyyy" </w:instrText>
      </w:r>
      <w:r w:rsidR="00D1006A">
        <w:rPr>
          <w:b/>
          <w:bCs/>
          <w:sz w:val="20"/>
          <w:szCs w:val="20"/>
        </w:rPr>
        <w:fldChar w:fldCharType="separate"/>
      </w:r>
      <w:r w:rsidR="000C3294">
        <w:rPr>
          <w:b/>
          <w:bCs/>
          <w:noProof/>
          <w:sz w:val="20"/>
          <w:szCs w:val="20"/>
        </w:rPr>
        <w:t>30 mars 2024</w:t>
      </w:r>
      <w:r w:rsidR="00D1006A">
        <w:rPr>
          <w:b/>
          <w:bCs/>
          <w:sz w:val="20"/>
          <w:szCs w:val="20"/>
        </w:rPr>
        <w:fldChar w:fldCharType="end"/>
      </w:r>
    </w:p>
    <w:p w14:paraId="38FB62DF" w14:textId="77777777" w:rsidR="00E513C3" w:rsidRDefault="00E513C3" w:rsidP="00E513C3">
      <w:pPr>
        <w:pStyle w:val="Sansinterligne"/>
        <w:rPr>
          <w:sz w:val="20"/>
          <w:szCs w:val="20"/>
        </w:rPr>
      </w:pPr>
    </w:p>
    <w:p w14:paraId="1F0CE7B2" w14:textId="77777777" w:rsidR="006E40EF" w:rsidRDefault="006E40EF" w:rsidP="00E513C3">
      <w:pPr>
        <w:pStyle w:val="Sansinterligne"/>
        <w:rPr>
          <w:sz w:val="20"/>
          <w:szCs w:val="20"/>
        </w:rPr>
      </w:pPr>
    </w:p>
    <w:p w14:paraId="4D21539B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12914724" w14:textId="77777777" w:rsidR="006F6B90" w:rsidRPr="006E40EF" w:rsidRDefault="0060276B" w:rsidP="00E513C3">
      <w:pPr>
        <w:pStyle w:val="Sansinterligne"/>
        <w:rPr>
          <w:b/>
          <w:bCs/>
          <w:sz w:val="20"/>
          <w:szCs w:val="20"/>
          <w:u w:val="single"/>
        </w:rPr>
      </w:pPr>
      <w:r w:rsidRPr="006E40EF">
        <w:rPr>
          <w:b/>
          <w:bCs/>
          <w:sz w:val="20"/>
          <w:szCs w:val="20"/>
          <w:u w:val="single"/>
        </w:rPr>
        <w:t xml:space="preserve">A l’attention de </w:t>
      </w:r>
      <w:sdt>
        <w:sdtPr>
          <w:rPr>
            <w:b/>
            <w:bCs/>
            <w:sz w:val="20"/>
            <w:szCs w:val="20"/>
            <w:u w:val="single"/>
          </w:rPr>
          <w:alias w:val="A26-CiviliteAvocatCourte"/>
          <w:tag w:val="A26LICiviliteAvocatCourte"/>
          <w:id w:val="1405796261"/>
          <w:placeholder>
            <w:docPart w:val="0E46B09D305F4729935C51D6A0E348F7"/>
          </w:placeholder>
          <w15:color w:val="0000FF"/>
        </w:sdtPr>
        <w:sdtEndPr/>
        <w:sdtContent>
          <w:r w:rsidR="000C3294">
            <w:rPr>
              <w:b/>
              <w:bCs/>
              <w:sz w:val="20"/>
              <w:szCs w:val="20"/>
              <w:u w:val="single"/>
            </w:rPr>
            <w:t>Me</w:t>
          </w:r>
        </w:sdtContent>
      </w:sdt>
    </w:p>
    <w:p w14:paraId="6A62DDC8" w14:textId="77777777" w:rsidR="006F6B90" w:rsidRDefault="006F6B90" w:rsidP="00E513C3">
      <w:pPr>
        <w:pStyle w:val="Sansinterligne"/>
        <w:rPr>
          <w:sz w:val="20"/>
          <w:szCs w:val="20"/>
        </w:rPr>
      </w:pPr>
    </w:p>
    <w:p w14:paraId="6DE33A37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413D33C9" w14:textId="77777777" w:rsidR="0060276B" w:rsidRDefault="000E684A" w:rsidP="00E513C3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>Maître</w:t>
      </w:r>
      <w:r w:rsidR="0060276B">
        <w:rPr>
          <w:sz w:val="20"/>
          <w:szCs w:val="20"/>
        </w:rPr>
        <w:t>,</w:t>
      </w:r>
    </w:p>
    <w:p w14:paraId="63F87DC2" w14:textId="77777777" w:rsidR="0060276B" w:rsidRDefault="0060276B" w:rsidP="00E513C3">
      <w:pPr>
        <w:pStyle w:val="Sansinterligne"/>
        <w:rPr>
          <w:sz w:val="20"/>
          <w:szCs w:val="20"/>
        </w:rPr>
      </w:pPr>
    </w:p>
    <w:p w14:paraId="4EFD7037" w14:textId="77777777" w:rsidR="0060276B" w:rsidRDefault="009537D2" w:rsidP="00E513C3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 xml:space="preserve">Je reviens vers vous dans le cadre de l’affaire visée en marge et vous prie de bien vouloir trouver ci-joint le compte-rendu d’expertise judiciaire </w:t>
      </w:r>
      <w:proofErr w:type="spellStart"/>
      <w:r>
        <w:rPr>
          <w:sz w:val="20"/>
          <w:szCs w:val="20"/>
        </w:rPr>
        <w:t>n°</w:t>
      </w:r>
      <w:r w:rsidRPr="009537D2">
        <w:rPr>
          <w:color w:val="FF0000"/>
          <w:sz w:val="20"/>
          <w:szCs w:val="20"/>
        </w:rPr>
        <w:t>X</w:t>
      </w:r>
      <w:proofErr w:type="spellEnd"/>
      <w:r w:rsidR="000E684A">
        <w:rPr>
          <w:sz w:val="20"/>
          <w:szCs w:val="20"/>
        </w:rPr>
        <w:t xml:space="preserve"> que j’adresse à notre mandant commun, la compagnie </w:t>
      </w:r>
      <w:sdt>
        <w:sdtPr>
          <w:rPr>
            <w:sz w:val="20"/>
            <w:szCs w:val="20"/>
          </w:rPr>
          <w:alias w:val="A26-NomComp"/>
          <w:tag w:val="A26LINomComp"/>
          <w:id w:val="544415119"/>
          <w:placeholder>
            <w:docPart w:val="C3FFB4B511994149905F08730F957A58"/>
          </w:placeholder>
          <w15:color w:val="0000FF"/>
        </w:sdtPr>
        <w:sdtEndPr/>
        <w:sdtContent>
          <w:r w:rsidR="000C3294">
            <w:rPr>
              <w:b/>
              <w:bCs/>
              <w:sz w:val="20"/>
              <w:szCs w:val="20"/>
            </w:rPr>
            <w:t>MAF</w:t>
          </w:r>
        </w:sdtContent>
      </w:sdt>
      <w:r w:rsidR="000E684A">
        <w:rPr>
          <w:sz w:val="20"/>
          <w:szCs w:val="20"/>
        </w:rPr>
        <w:t>.</w:t>
      </w:r>
    </w:p>
    <w:p w14:paraId="6BC6C7AB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43E6D538" w14:textId="77777777" w:rsidR="00DA4467" w:rsidRDefault="00DA4467" w:rsidP="00DA4467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>A ce stade de l’expertise, les risques financiers identifiés sont les suivants :</w:t>
      </w:r>
    </w:p>
    <w:p w14:paraId="098EA6FB" w14:textId="77777777" w:rsidR="00DA4467" w:rsidRDefault="00DA4467" w:rsidP="00DA4467">
      <w:pPr>
        <w:pStyle w:val="Sansinterligne"/>
        <w:rPr>
          <w:sz w:val="20"/>
          <w:szCs w:val="20"/>
        </w:rPr>
      </w:pPr>
    </w:p>
    <w:p w14:paraId="40A8924C" w14:textId="77777777" w:rsidR="00DA4467" w:rsidRPr="00DA4467" w:rsidRDefault="00DA4467" w:rsidP="00DA4467">
      <w:pPr>
        <w:pStyle w:val="Sansinterligne"/>
        <w:numPr>
          <w:ilvl w:val="0"/>
          <w:numId w:val="5"/>
        </w:numPr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>Risque financier global du dossier :</w:t>
      </w:r>
      <w:r w:rsidRPr="000D75DF">
        <w:rPr>
          <w:b/>
          <w:bCs/>
          <w:sz w:val="20"/>
          <w:szCs w:val="20"/>
        </w:rPr>
        <w:t xml:space="preserve"> </w:t>
      </w:r>
    </w:p>
    <w:p w14:paraId="1E014068" w14:textId="77777777" w:rsidR="00DA4467" w:rsidRPr="00DA4467" w:rsidRDefault="00DA4467" w:rsidP="00DA4467">
      <w:pPr>
        <w:pStyle w:val="Sansinterligne"/>
        <w:numPr>
          <w:ilvl w:val="0"/>
          <w:numId w:val="5"/>
        </w:numPr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 xml:space="preserve">Risque financier potentiel impactant </w:t>
      </w:r>
      <w:r w:rsidR="00241E00">
        <w:rPr>
          <w:sz w:val="20"/>
          <w:szCs w:val="20"/>
        </w:rPr>
        <w:t>l’</w:t>
      </w:r>
      <w:r>
        <w:rPr>
          <w:sz w:val="20"/>
          <w:szCs w:val="20"/>
        </w:rPr>
        <w:t>assuré :</w:t>
      </w:r>
      <w:r w:rsidRPr="000D75DF">
        <w:rPr>
          <w:b/>
          <w:bCs/>
          <w:sz w:val="20"/>
          <w:szCs w:val="20"/>
        </w:rPr>
        <w:t xml:space="preserve"> </w:t>
      </w:r>
    </w:p>
    <w:p w14:paraId="3110A49B" w14:textId="77777777" w:rsidR="00DA4467" w:rsidRDefault="00DA4467" w:rsidP="00E513C3">
      <w:pPr>
        <w:pStyle w:val="Sansinterligne"/>
        <w:rPr>
          <w:sz w:val="20"/>
          <w:szCs w:val="20"/>
        </w:rPr>
      </w:pPr>
    </w:p>
    <w:p w14:paraId="6687AB71" w14:textId="77777777" w:rsidR="009537D2" w:rsidRDefault="009537D2" w:rsidP="00E513C3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>Je vous en souhaite bonne réception et reste à votre disposition pour tout renseignement complémentaire si besoin.</w:t>
      </w:r>
    </w:p>
    <w:p w14:paraId="7DC905C8" w14:textId="77777777" w:rsidR="0060276B" w:rsidRDefault="0060276B" w:rsidP="00E513C3">
      <w:pPr>
        <w:pStyle w:val="Sansinterligne"/>
        <w:rPr>
          <w:sz w:val="20"/>
          <w:szCs w:val="20"/>
        </w:rPr>
      </w:pPr>
    </w:p>
    <w:p w14:paraId="23EFD3E7" w14:textId="77777777" w:rsidR="007431A2" w:rsidRDefault="009537D2" w:rsidP="009537D2">
      <w:pPr>
        <w:tabs>
          <w:tab w:val="right" w:pos="9356"/>
        </w:tabs>
        <w:ind w:right="-1"/>
      </w:pPr>
      <w:r>
        <w:t xml:space="preserve">Je vous prie de croire, </w:t>
      </w:r>
      <w:r w:rsidR="000E684A">
        <w:t>Maître</w:t>
      </w:r>
      <w:r>
        <w:t>, à ma considération distinguée.</w:t>
      </w:r>
    </w:p>
    <w:p w14:paraId="42A0FD57" w14:textId="77777777" w:rsidR="009537D2" w:rsidRDefault="009537D2" w:rsidP="009537D2">
      <w:pPr>
        <w:tabs>
          <w:tab w:val="right" w:pos="9356"/>
        </w:tabs>
        <w:ind w:right="-1"/>
      </w:pPr>
    </w:p>
    <w:p w14:paraId="3523C3D4" w14:textId="77777777" w:rsidR="009537D2" w:rsidRDefault="009537D2" w:rsidP="009537D2">
      <w:pPr>
        <w:tabs>
          <w:tab w:val="right" w:pos="9356"/>
        </w:tabs>
        <w:ind w:right="-1"/>
      </w:pPr>
    </w:p>
    <w:p w14:paraId="381C71F6" w14:textId="77777777" w:rsidR="009537D2" w:rsidRDefault="009537D2" w:rsidP="009537D2">
      <w:pPr>
        <w:tabs>
          <w:tab w:val="right" w:pos="9356"/>
        </w:tabs>
        <w:ind w:right="-1"/>
      </w:pPr>
    </w:p>
    <w:p w14:paraId="364CAAF5" w14:textId="77777777" w:rsidR="009537D2" w:rsidRDefault="009537D2" w:rsidP="009537D2">
      <w:pPr>
        <w:tabs>
          <w:tab w:val="right" w:pos="9356"/>
        </w:tabs>
        <w:ind w:right="-1"/>
      </w:pPr>
    </w:p>
    <w:p w14:paraId="36474282" w14:textId="77777777" w:rsidR="001E3CB8" w:rsidRDefault="00A92676" w:rsidP="00C104F9">
      <w:pPr>
        <w:tabs>
          <w:tab w:val="right" w:pos="9356"/>
        </w:tabs>
        <w:ind w:right="-1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4CB4E36" wp14:editId="36845266">
                <wp:simplePos x="0" y="0"/>
                <wp:positionH relativeFrom="column">
                  <wp:posOffset>4662943</wp:posOffset>
                </wp:positionH>
                <wp:positionV relativeFrom="paragraph">
                  <wp:posOffset>10161</wp:posOffset>
                </wp:positionV>
                <wp:extent cx="1502217" cy="818460"/>
                <wp:effectExtent l="0" t="0" r="3175" b="127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2217" cy="818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3802ED" w14:textId="77777777" w:rsidR="00B86C69" w:rsidRDefault="00B86C69" w:rsidP="00B86C69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1531603635"/>
                                <w:placeholder>
                                  <w:docPart w:val="C2D599F5400248559C4B4AAAEBA18C34"/>
                                </w:placeholder>
                                <w15:color w:val="0000FF"/>
                              </w:sdtPr>
                              <w:sdtEndPr/>
                              <w:sdtContent>
                                <w:r w:rsidR="000C3294">
                                  <w:instrText>ABR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 w:rsidR="000C3294">
                              <w:fldChar w:fldCharType="separate"/>
                            </w:r>
                            <w:r w:rsidR="000C3294">
                              <w:pict w14:anchorId="31D85A11">
                                <v:shape id="_x0000_i1026" type="#_x0000_t75" style="width:103.5pt;height:43.5pt">
                                  <v:imagedata r:id="rId11"/>
                                </v:shape>
                              </w:pic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CB4E3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67.15pt;margin-top:.8pt;width:118.3pt;height:64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" fillcolor="white [3201]" stroked="f" strokeweight=".5pt">
                <v:textbox>
                  <w:txbxContent>
                    <w:p w14:paraId="043802ED" w14:textId="77777777" w:rsidR="00B86C69" w:rsidRDefault="00B86C69" w:rsidP="00B86C69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1531603635"/>
                          <w:placeholder>
                            <w:docPart w:val="C2D599F5400248559C4B4AAAEBA18C34"/>
                          </w:placeholder>
                          <w15:color w:val="0000FF"/>
                        </w:sdtPr>
                        <w:sdtEndPr/>
                        <w:sdtContent>
                          <w:r w:rsidR="000C3294">
                            <w:instrText>ABR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 w:rsidR="000C3294">
                        <w:fldChar w:fldCharType="separate"/>
                      </w:r>
                      <w:r w:rsidR="000C3294">
                        <w:pict w14:anchorId="31D85A11">
                          <v:shape id="_x0000_i1026" type="#_x0000_t75" style="width:103.5pt;height:43.5pt">
                            <v:imagedata r:id="rId12"/>
                          </v:shape>
                        </w:pic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6CF5655" w14:textId="77777777" w:rsidR="001E3CB8" w:rsidRDefault="001E3CB8" w:rsidP="00C104F9">
      <w:pPr>
        <w:tabs>
          <w:tab w:val="right" w:pos="9356"/>
        </w:tabs>
        <w:ind w:right="-1"/>
        <w:jc w:val="right"/>
      </w:pPr>
    </w:p>
    <w:p w14:paraId="3B2FE44E" w14:textId="77777777" w:rsidR="001E3CB8" w:rsidRDefault="001E3CB8" w:rsidP="00C104F9">
      <w:pPr>
        <w:tabs>
          <w:tab w:val="right" w:pos="9356"/>
        </w:tabs>
        <w:ind w:right="-1"/>
        <w:jc w:val="right"/>
      </w:pPr>
    </w:p>
    <w:p w14:paraId="37564D9E" w14:textId="77777777" w:rsidR="00666BB4" w:rsidRDefault="000C3294" w:rsidP="00C104F9">
      <w:pPr>
        <w:tabs>
          <w:tab w:val="right" w:pos="9356"/>
        </w:tabs>
        <w:ind w:right="-1"/>
        <w:jc w:val="right"/>
      </w:pPr>
      <w:sdt>
        <w:sdtPr>
          <w:alias w:val="A26-NomExperts"/>
          <w:tag w:val="A26LINomExperts"/>
          <w:id w:val="-486941288"/>
          <w:placeholder>
            <w:docPart w:val="746D437BF5F14238B3EFEC32A282522A"/>
          </w:placeholder>
          <w15:color w:val="0000FF"/>
        </w:sdtPr>
        <w:sdtEndPr/>
        <w:sdtContent>
          <w:r>
            <w:t>BRESSON Alexandre</w:t>
          </w:r>
        </w:sdtContent>
      </w:sdt>
    </w:p>
    <w:sdt>
      <w:sdtPr>
        <w:alias w:val="A26-Courriel"/>
        <w:tag w:val="A26LICourriel"/>
        <w:id w:val="695508702"/>
        <w:placeholder>
          <w:docPart w:val="C61173AEC5AB43819C1F3024B18FD8D4"/>
        </w:placeholder>
        <w15:color w:val="0000FF"/>
      </w:sdtPr>
      <w:sdtEndPr/>
      <w:sdtContent>
        <w:p w14:paraId="04EC729B" w14:textId="77777777" w:rsidR="00EE6F70" w:rsidRDefault="000C3294" w:rsidP="00C104F9">
          <w:pPr>
            <w:tabs>
              <w:tab w:val="right" w:pos="9356"/>
            </w:tabs>
            <w:ind w:right="-1"/>
            <w:jc w:val="right"/>
          </w:pPr>
          <w:r>
            <w:t>alexandre.bresson@expert-fabex.fr</w:t>
          </w:r>
        </w:p>
      </w:sdtContent>
    </w:sdt>
    <w:p w14:paraId="7DF54D5E" w14:textId="77777777" w:rsidR="0060276B" w:rsidRDefault="0060276B" w:rsidP="00C104F9">
      <w:pPr>
        <w:tabs>
          <w:tab w:val="right" w:pos="9356"/>
        </w:tabs>
        <w:ind w:right="-1"/>
        <w:jc w:val="right"/>
      </w:pPr>
    </w:p>
    <w:p w14:paraId="46A5FDAB" w14:textId="77777777" w:rsidR="0060276B" w:rsidRDefault="0060276B" w:rsidP="00C104F9">
      <w:pPr>
        <w:tabs>
          <w:tab w:val="right" w:pos="9356"/>
        </w:tabs>
        <w:ind w:right="-1"/>
        <w:jc w:val="right"/>
      </w:pPr>
    </w:p>
    <w:p w14:paraId="69015FF6" w14:textId="77777777" w:rsidR="009537D2" w:rsidRPr="009537D2" w:rsidRDefault="0060276B" w:rsidP="000E684A">
      <w:pPr>
        <w:tabs>
          <w:tab w:val="left" w:pos="567"/>
          <w:tab w:val="right" w:pos="9356"/>
        </w:tabs>
        <w:ind w:right="-1"/>
        <w:rPr>
          <w:rFonts w:eastAsiaTheme="minorHAnsi" w:cstheme="minorBidi"/>
          <w:lang w:eastAsia="en-US"/>
        </w:rPr>
      </w:pPr>
      <w:r w:rsidRPr="006E40EF">
        <w:rPr>
          <w:rFonts w:eastAsiaTheme="minorHAnsi" w:cstheme="minorBidi"/>
          <w:lang w:eastAsia="en-US"/>
        </w:rPr>
        <w:t>P.J. :</w:t>
      </w:r>
      <w:r w:rsidR="009537D2">
        <w:rPr>
          <w:rFonts w:eastAsiaTheme="minorHAnsi" w:cstheme="minorBidi"/>
          <w:lang w:eastAsia="en-US"/>
        </w:rPr>
        <w:t xml:space="preserve"> </w:t>
      </w:r>
      <w:r w:rsidR="009537D2">
        <w:rPr>
          <w:rFonts w:eastAsiaTheme="minorHAnsi" w:cstheme="minorBidi"/>
          <w:lang w:eastAsia="en-US"/>
        </w:rPr>
        <w:tab/>
        <w:t xml:space="preserve">Compte-rendu d’expertise judiciaire N° </w:t>
      </w:r>
      <w:r w:rsidR="009537D2" w:rsidRPr="009537D2">
        <w:rPr>
          <w:rFonts w:eastAsiaTheme="minorHAnsi" w:cstheme="minorBidi"/>
          <w:color w:val="FF0000"/>
          <w:lang w:eastAsia="en-US"/>
        </w:rPr>
        <w:t>X</w:t>
      </w:r>
    </w:p>
    <w:sectPr w:rsidR="009537D2" w:rsidRPr="009537D2" w:rsidSect="00753E6A">
      <w:headerReference w:type="first" r:id="rId13"/>
      <w:pgSz w:w="11906" w:h="16838"/>
      <w:pgMar w:top="1701" w:right="1134" w:bottom="993" w:left="1134" w:header="708" w:footer="2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E9A6F" w14:textId="77777777" w:rsidR="000C3294" w:rsidRDefault="000C3294" w:rsidP="000A7002">
      <w:r>
        <w:separator/>
      </w:r>
    </w:p>
  </w:endnote>
  <w:endnote w:type="continuationSeparator" w:id="0">
    <w:p w14:paraId="1378B29A" w14:textId="77777777" w:rsidR="000C3294" w:rsidRDefault="000C3294" w:rsidP="000A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8318B" w14:textId="77777777" w:rsidR="000C3294" w:rsidRDefault="000C3294" w:rsidP="000A7002">
      <w:r>
        <w:separator/>
      </w:r>
    </w:p>
  </w:footnote>
  <w:footnote w:type="continuationSeparator" w:id="0">
    <w:p w14:paraId="5A4508A4" w14:textId="77777777" w:rsidR="000C3294" w:rsidRDefault="000C3294" w:rsidP="000A7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1" w:rightFromText="141" w:vertAnchor="text" w:horzAnchor="margin" w:tblpX="-167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807"/>
    </w:tblGrid>
    <w:tr w:rsidR="00670932" w14:paraId="21DA773D" w14:textId="77777777" w:rsidTr="00051117">
      <w:trPr>
        <w:trHeight w:val="1269"/>
      </w:trPr>
      <w:tc>
        <w:tcPr>
          <w:tcW w:w="5807" w:type="dxa"/>
        </w:tcPr>
        <w:p w14:paraId="7A97851C" w14:textId="77777777" w:rsidR="00670932" w:rsidRDefault="00670932" w:rsidP="00670932">
          <w:pPr>
            <w:pStyle w:val="En-tte"/>
            <w:tabs>
              <w:tab w:val="clear" w:pos="9072"/>
            </w:tabs>
            <w:ind w:left="32"/>
            <w:jc w:val="right"/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</w:pPr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fldChar w:fldCharType="begin"/>
          </w:r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instrText xml:space="preserve"> INCLUDEPICTURE "https://fabex.a26.fr/dossier/images/FABEX/bureau/</w:instrText>
          </w:r>
          <w:sdt>
            <w:sdtPr>
              <w:rPr>
                <w:rFonts w:ascii="Arial Black" w:hAnsi="Arial Black"/>
                <w:color w:val="1F3864" w:themeColor="accent1" w:themeShade="80"/>
                <w:sz w:val="16"/>
                <w:szCs w:val="16"/>
                <w:lang w:val="de-DE"/>
              </w:rPr>
              <w:alias w:val="A26-Logo"/>
              <w:tag w:val="A26LILogo"/>
              <w:id w:val="458624479"/>
              <w:placeholder>
                <w:docPart w:val="79F3FE32B30744A588AB409B0656BFC5"/>
              </w:placeholder>
              <w15:color w:val="0000FF"/>
            </w:sdtPr>
            <w:sdtEndPr/>
            <w:sdtContent>
              <w:r w:rsidR="000C3294">
                <w:rPr>
                  <w:rFonts w:ascii="Arial Black" w:hAnsi="Arial Black"/>
                  <w:color w:val="1F3864" w:themeColor="accent1" w:themeShade="80"/>
                  <w:sz w:val="16"/>
                  <w:szCs w:val="16"/>
                  <w:lang w:val="de-DE"/>
                </w:rPr>
                <w:instrText>FAB</w:instrText>
              </w:r>
            </w:sdtContent>
          </w:sdt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instrText xml:space="preserve">.JPG" \d </w:instrText>
          </w:r>
          <w:r w:rsidR="000C3294"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fldChar w:fldCharType="separate"/>
          </w:r>
          <w:r w:rsidR="000C3294"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pict w14:anchorId="6F5753D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9pt;height:65.25pt">
                <v:imagedata r:id="rId1"/>
              </v:shape>
            </w:pict>
          </w:r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fldChar w:fldCharType="end"/>
          </w:r>
        </w:p>
      </w:tc>
    </w:tr>
  </w:tbl>
  <w:p w14:paraId="551D2092" w14:textId="77777777" w:rsidR="00D93CA4" w:rsidRPr="006E3D80" w:rsidRDefault="000C3294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BureauNom"/>
        <w:tag w:val="A26LIBureauNom"/>
        <w:id w:val="762879598"/>
        <w:placeholder>
          <w:docPart w:val="6AE2D303250A487BA9A17572F307CD85"/>
        </w:placeholder>
        <w15:color w:val="0000FF"/>
      </w:sdtPr>
      <w:sdtEndPr/>
      <w:sdtContent>
        <w:r>
          <w:rPr>
            <w:rFonts w:ascii="Arial Black" w:hAnsi="Arial Black"/>
            <w:color w:val="1F3864" w:themeColor="accent1" w:themeShade="80"/>
            <w:sz w:val="16"/>
            <w:szCs w:val="16"/>
          </w:rPr>
          <w:t>FABEX</w:t>
        </w:r>
      </w:sdtContent>
    </w:sdt>
  </w:p>
  <w:p w14:paraId="597770D5" w14:textId="77777777" w:rsidR="00D93CA4" w:rsidRPr="006E3D80" w:rsidRDefault="000C3294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Adr1Bureau"/>
        <w:tag w:val="A26LIAdr1Bureau"/>
        <w:id w:val="-1630084418"/>
        <w:placeholder>
          <w:docPart w:val="9F3F654B5A174DD1AC28C71D7E4A0CFD"/>
        </w:placeholder>
        <w15:color w:val="0000FF"/>
      </w:sdtPr>
      <w:sdtEndPr/>
      <w:sdtContent>
        <w:r>
          <w:rPr>
            <w:rFonts w:ascii="Arial Black" w:hAnsi="Arial Black"/>
            <w:color w:val="1F3864" w:themeColor="accent1" w:themeShade="80"/>
            <w:sz w:val="16"/>
            <w:szCs w:val="16"/>
          </w:rPr>
          <w:t>257 rue Hélène BOUCHER</w:t>
        </w:r>
      </w:sdtContent>
    </w:sdt>
  </w:p>
  <w:p w14:paraId="56307584" w14:textId="77777777" w:rsidR="00DB1957" w:rsidRPr="006E3D80" w:rsidRDefault="000C3294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Adr3Bureau"/>
        <w:tag w:val="A26LIAdr3Bureau"/>
        <w:id w:val="-1187065172"/>
        <w:placeholder>
          <w:docPart w:val="07E334E7362D442FB955B8196F9282F9"/>
        </w:placeholder>
        <w15:color w:val="0000FF"/>
      </w:sdtPr>
      <w:sdtEndPr/>
      <w:sdtContent>
        <w:r>
          <w:rPr>
            <w:rFonts w:ascii="Arial Black" w:hAnsi="Arial Black"/>
            <w:color w:val="1F3864" w:themeColor="accent1" w:themeShade="80"/>
            <w:sz w:val="16"/>
            <w:szCs w:val="16"/>
            <w:lang w:val="de-DE"/>
          </w:rPr>
          <w:t>34130 MAUGUIO</w:t>
        </w:r>
      </w:sdtContent>
    </w:sdt>
  </w:p>
  <w:p w14:paraId="1C193680" w14:textId="77777777" w:rsidR="008E4439" w:rsidRPr="006E3D80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</w:p>
  <w:p w14:paraId="0E4C9569" w14:textId="77777777" w:rsidR="008E4439" w:rsidRPr="006E3D80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r w:rsidRPr="006E3D80">
      <w:rPr>
        <w:rFonts w:ascii="Arial Black" w:hAnsi="Arial Black"/>
        <w:color w:val="1F3864" w:themeColor="accent1" w:themeShade="80"/>
        <w:sz w:val="16"/>
        <w:szCs w:val="16"/>
      </w:rPr>
      <w:t xml:space="preserve">Téléphone : </w:t>
    </w: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TelBureau"/>
        <w:tag w:val="A26LITelBureau"/>
        <w:id w:val="-479838966"/>
        <w:placeholder>
          <w:docPart w:val="0621D4F0DD3242EE87DE6D12AF6542B2"/>
        </w:placeholder>
        <w15:color w:val="0000FF"/>
      </w:sdtPr>
      <w:sdtEndPr/>
      <w:sdtContent>
        <w:r w:rsidR="000C3294">
          <w:rPr>
            <w:rFonts w:ascii="Arial Black" w:hAnsi="Arial Black"/>
            <w:color w:val="1F3864" w:themeColor="accent1" w:themeShade="80"/>
            <w:sz w:val="16"/>
            <w:szCs w:val="16"/>
          </w:rPr>
          <w:t>04 65 84 25 15</w:t>
        </w:r>
      </w:sdtContent>
    </w:sdt>
  </w:p>
  <w:p w14:paraId="2B0C8682" w14:textId="77777777" w:rsidR="008E4439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  <w:lang w:val="de-DE"/>
      </w:rPr>
    </w:pPr>
    <w:proofErr w:type="gramStart"/>
    <w:r>
      <w:rPr>
        <w:rFonts w:ascii="Arial Black" w:hAnsi="Arial Black"/>
        <w:color w:val="1F3864" w:themeColor="accent1" w:themeShade="80"/>
        <w:sz w:val="16"/>
        <w:szCs w:val="16"/>
        <w:lang w:val="de-DE"/>
      </w:rPr>
      <w:t>Mail :</w:t>
    </w:r>
    <w:proofErr w:type="gramEnd"/>
    <w:r>
      <w:rPr>
        <w:rFonts w:ascii="Arial Black" w:hAnsi="Arial Black"/>
        <w:color w:val="1F3864" w:themeColor="accent1" w:themeShade="80"/>
        <w:sz w:val="16"/>
        <w:szCs w:val="16"/>
        <w:lang w:val="de-DE"/>
      </w:rPr>
      <w:t xml:space="preserve"> </w:t>
    </w: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CourrielBureau"/>
        <w:tag w:val="A26LICourrielBureau"/>
        <w:id w:val="1175078995"/>
        <w:placeholder>
          <w:docPart w:val="3382289607FE47EBBEFBC1199CD87992"/>
        </w:placeholder>
        <w15:color w:val="0000FF"/>
      </w:sdtPr>
      <w:sdtEndPr/>
      <w:sdtContent>
        <w:r w:rsidR="000C3294">
          <w:rPr>
            <w:rFonts w:ascii="Arial Black" w:hAnsi="Arial Black"/>
            <w:color w:val="1F3864" w:themeColor="accent1" w:themeShade="80"/>
            <w:sz w:val="16"/>
            <w:szCs w:val="16"/>
            <w:lang w:val="de-DE"/>
          </w:rPr>
          <w:t>contact@expert-fabex.fr</w:t>
        </w:r>
      </w:sdtContent>
    </w:sdt>
  </w:p>
  <w:p w14:paraId="1A90E6E5" w14:textId="77777777" w:rsidR="008E4439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  <w:lang w:val="de-DE"/>
      </w:rPr>
    </w:pPr>
  </w:p>
  <w:p w14:paraId="43F6A579" w14:textId="77777777" w:rsidR="00EC0809" w:rsidRPr="00377AD3" w:rsidRDefault="00EC0809" w:rsidP="00DB1957">
    <w:pPr>
      <w:pStyle w:val="En-tte"/>
      <w:tabs>
        <w:tab w:val="clear" w:pos="9072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2.75pt;height:221.25pt" o:bullet="t">
        <v:imagedata r:id="rId1" o:title="PIED"/>
      </v:shape>
    </w:pict>
  </w:numPicBullet>
  <w:abstractNum w:abstractNumId="0" w15:restartNumberingAfterBreak="0">
    <w:nsid w:val="11B2121A"/>
    <w:multiLevelType w:val="hybridMultilevel"/>
    <w:tmpl w:val="0CF68BA6"/>
    <w:lvl w:ilvl="0" w:tplc="802450F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27118"/>
    <w:multiLevelType w:val="hybridMultilevel"/>
    <w:tmpl w:val="8F146118"/>
    <w:lvl w:ilvl="0" w:tplc="5AE8CBA8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A0C68"/>
    <w:multiLevelType w:val="hybridMultilevel"/>
    <w:tmpl w:val="62AA9A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3A519F"/>
    <w:multiLevelType w:val="hybridMultilevel"/>
    <w:tmpl w:val="4D7E69DC"/>
    <w:lvl w:ilvl="0" w:tplc="3A9E406E">
      <w:start w:val="15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CD31865"/>
    <w:multiLevelType w:val="hybridMultilevel"/>
    <w:tmpl w:val="FC5048E6"/>
    <w:lvl w:ilvl="0" w:tplc="040C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294"/>
    <w:rsid w:val="00002CD3"/>
    <w:rsid w:val="00027098"/>
    <w:rsid w:val="00037F5F"/>
    <w:rsid w:val="0005379E"/>
    <w:rsid w:val="0006529D"/>
    <w:rsid w:val="00070124"/>
    <w:rsid w:val="000726C0"/>
    <w:rsid w:val="000876DD"/>
    <w:rsid w:val="000A6B99"/>
    <w:rsid w:val="000A7002"/>
    <w:rsid w:val="000B0806"/>
    <w:rsid w:val="000C18C0"/>
    <w:rsid w:val="000C3294"/>
    <w:rsid w:val="000D2598"/>
    <w:rsid w:val="000D4F65"/>
    <w:rsid w:val="000D75DF"/>
    <w:rsid w:val="000E653B"/>
    <w:rsid w:val="000E684A"/>
    <w:rsid w:val="00120309"/>
    <w:rsid w:val="00126245"/>
    <w:rsid w:val="00144A5D"/>
    <w:rsid w:val="001A05A8"/>
    <w:rsid w:val="001A1498"/>
    <w:rsid w:val="001B263B"/>
    <w:rsid w:val="001E3CB8"/>
    <w:rsid w:val="001E3DA3"/>
    <w:rsid w:val="001E5AAD"/>
    <w:rsid w:val="001E74A0"/>
    <w:rsid w:val="00227D9F"/>
    <w:rsid w:val="00241E00"/>
    <w:rsid w:val="002422F3"/>
    <w:rsid w:val="00242385"/>
    <w:rsid w:val="00244D74"/>
    <w:rsid w:val="00246D98"/>
    <w:rsid w:val="00252BB4"/>
    <w:rsid w:val="0025598C"/>
    <w:rsid w:val="0026464E"/>
    <w:rsid w:val="002731D0"/>
    <w:rsid w:val="00284A0A"/>
    <w:rsid w:val="00293428"/>
    <w:rsid w:val="002A3C8A"/>
    <w:rsid w:val="002A72DC"/>
    <w:rsid w:val="002B51A0"/>
    <w:rsid w:val="002B642E"/>
    <w:rsid w:val="002C1DBB"/>
    <w:rsid w:val="002C50E7"/>
    <w:rsid w:val="002E22DB"/>
    <w:rsid w:val="002F0D90"/>
    <w:rsid w:val="002F7819"/>
    <w:rsid w:val="0030239E"/>
    <w:rsid w:val="003331E9"/>
    <w:rsid w:val="00337DC8"/>
    <w:rsid w:val="00355906"/>
    <w:rsid w:val="0035654D"/>
    <w:rsid w:val="00360AD2"/>
    <w:rsid w:val="0036235E"/>
    <w:rsid w:val="00377AD3"/>
    <w:rsid w:val="0039010F"/>
    <w:rsid w:val="003A594E"/>
    <w:rsid w:val="003B12A7"/>
    <w:rsid w:val="003B2CE7"/>
    <w:rsid w:val="003B7192"/>
    <w:rsid w:val="003D4012"/>
    <w:rsid w:val="003F1A68"/>
    <w:rsid w:val="00404101"/>
    <w:rsid w:val="004226C9"/>
    <w:rsid w:val="0044498D"/>
    <w:rsid w:val="00446616"/>
    <w:rsid w:val="00463D75"/>
    <w:rsid w:val="0046432D"/>
    <w:rsid w:val="00467337"/>
    <w:rsid w:val="00485357"/>
    <w:rsid w:val="004920F8"/>
    <w:rsid w:val="004A6468"/>
    <w:rsid w:val="004B2193"/>
    <w:rsid w:val="004B2324"/>
    <w:rsid w:val="004B3BCF"/>
    <w:rsid w:val="004C0898"/>
    <w:rsid w:val="004D063C"/>
    <w:rsid w:val="004D5385"/>
    <w:rsid w:val="004E1FF4"/>
    <w:rsid w:val="004F5A0B"/>
    <w:rsid w:val="005048EE"/>
    <w:rsid w:val="00532075"/>
    <w:rsid w:val="005370B7"/>
    <w:rsid w:val="0055268C"/>
    <w:rsid w:val="005772B0"/>
    <w:rsid w:val="00581A80"/>
    <w:rsid w:val="0059295C"/>
    <w:rsid w:val="005932B2"/>
    <w:rsid w:val="005B2728"/>
    <w:rsid w:val="005C7A84"/>
    <w:rsid w:val="005D1595"/>
    <w:rsid w:val="005E0808"/>
    <w:rsid w:val="005F23B0"/>
    <w:rsid w:val="00600CC9"/>
    <w:rsid w:val="0060276B"/>
    <w:rsid w:val="00602918"/>
    <w:rsid w:val="0061084C"/>
    <w:rsid w:val="00625882"/>
    <w:rsid w:val="00626010"/>
    <w:rsid w:val="00643C65"/>
    <w:rsid w:val="0065701A"/>
    <w:rsid w:val="00666BB4"/>
    <w:rsid w:val="00670932"/>
    <w:rsid w:val="006C611A"/>
    <w:rsid w:val="006E24AB"/>
    <w:rsid w:val="006E3D80"/>
    <w:rsid w:val="006E40EF"/>
    <w:rsid w:val="006E5D37"/>
    <w:rsid w:val="006F1B5D"/>
    <w:rsid w:val="006F6B90"/>
    <w:rsid w:val="006F6D66"/>
    <w:rsid w:val="006F7DB6"/>
    <w:rsid w:val="007005C3"/>
    <w:rsid w:val="00720289"/>
    <w:rsid w:val="007313A6"/>
    <w:rsid w:val="00737915"/>
    <w:rsid w:val="007431A2"/>
    <w:rsid w:val="00753E6A"/>
    <w:rsid w:val="00780E74"/>
    <w:rsid w:val="007824A5"/>
    <w:rsid w:val="00786B3E"/>
    <w:rsid w:val="007937E1"/>
    <w:rsid w:val="00793D66"/>
    <w:rsid w:val="007A1713"/>
    <w:rsid w:val="007B40C4"/>
    <w:rsid w:val="007E124D"/>
    <w:rsid w:val="007E168B"/>
    <w:rsid w:val="007F3BA1"/>
    <w:rsid w:val="00802A63"/>
    <w:rsid w:val="0080594F"/>
    <w:rsid w:val="00807EF1"/>
    <w:rsid w:val="00816275"/>
    <w:rsid w:val="00817A46"/>
    <w:rsid w:val="00817E09"/>
    <w:rsid w:val="0082540B"/>
    <w:rsid w:val="008466CA"/>
    <w:rsid w:val="0085038A"/>
    <w:rsid w:val="00850FD7"/>
    <w:rsid w:val="00854A06"/>
    <w:rsid w:val="0088356A"/>
    <w:rsid w:val="008869AD"/>
    <w:rsid w:val="00886DF7"/>
    <w:rsid w:val="00895164"/>
    <w:rsid w:val="008A779B"/>
    <w:rsid w:val="008E4439"/>
    <w:rsid w:val="008F7187"/>
    <w:rsid w:val="009000B2"/>
    <w:rsid w:val="00901D7B"/>
    <w:rsid w:val="00914DCC"/>
    <w:rsid w:val="00926607"/>
    <w:rsid w:val="00931245"/>
    <w:rsid w:val="00941F3C"/>
    <w:rsid w:val="00952C99"/>
    <w:rsid w:val="009537D2"/>
    <w:rsid w:val="0097137B"/>
    <w:rsid w:val="00982623"/>
    <w:rsid w:val="00987F60"/>
    <w:rsid w:val="009C26C7"/>
    <w:rsid w:val="009D63CA"/>
    <w:rsid w:val="009F0B39"/>
    <w:rsid w:val="009F5E54"/>
    <w:rsid w:val="00A35036"/>
    <w:rsid w:val="00A37FE5"/>
    <w:rsid w:val="00A63314"/>
    <w:rsid w:val="00A65AD7"/>
    <w:rsid w:val="00A87DC3"/>
    <w:rsid w:val="00A92676"/>
    <w:rsid w:val="00AC563E"/>
    <w:rsid w:val="00AE18AB"/>
    <w:rsid w:val="00AF6039"/>
    <w:rsid w:val="00B206FC"/>
    <w:rsid w:val="00B20E8E"/>
    <w:rsid w:val="00B5679C"/>
    <w:rsid w:val="00B71A24"/>
    <w:rsid w:val="00B774FC"/>
    <w:rsid w:val="00B86C69"/>
    <w:rsid w:val="00B97266"/>
    <w:rsid w:val="00BA4F7E"/>
    <w:rsid w:val="00BA7DF6"/>
    <w:rsid w:val="00BB35E0"/>
    <w:rsid w:val="00BB4478"/>
    <w:rsid w:val="00BC3A70"/>
    <w:rsid w:val="00BD56B4"/>
    <w:rsid w:val="00BE0393"/>
    <w:rsid w:val="00C104F9"/>
    <w:rsid w:val="00C25DAF"/>
    <w:rsid w:val="00C660FD"/>
    <w:rsid w:val="00C74683"/>
    <w:rsid w:val="00C74B96"/>
    <w:rsid w:val="00C84EA7"/>
    <w:rsid w:val="00C94523"/>
    <w:rsid w:val="00C96990"/>
    <w:rsid w:val="00CA181C"/>
    <w:rsid w:val="00CA594B"/>
    <w:rsid w:val="00CC5084"/>
    <w:rsid w:val="00D1006A"/>
    <w:rsid w:val="00D12F1A"/>
    <w:rsid w:val="00D16634"/>
    <w:rsid w:val="00D26277"/>
    <w:rsid w:val="00D60695"/>
    <w:rsid w:val="00D628F1"/>
    <w:rsid w:val="00D62FAE"/>
    <w:rsid w:val="00D7091B"/>
    <w:rsid w:val="00D82D9A"/>
    <w:rsid w:val="00D87AC4"/>
    <w:rsid w:val="00D93CA4"/>
    <w:rsid w:val="00DA4467"/>
    <w:rsid w:val="00DA53B3"/>
    <w:rsid w:val="00DB1957"/>
    <w:rsid w:val="00DC7B8D"/>
    <w:rsid w:val="00DE1E23"/>
    <w:rsid w:val="00DE3762"/>
    <w:rsid w:val="00DF7E3A"/>
    <w:rsid w:val="00E071D5"/>
    <w:rsid w:val="00E513C3"/>
    <w:rsid w:val="00E54796"/>
    <w:rsid w:val="00E615FB"/>
    <w:rsid w:val="00E62A2F"/>
    <w:rsid w:val="00E714B6"/>
    <w:rsid w:val="00E75AFF"/>
    <w:rsid w:val="00E763DA"/>
    <w:rsid w:val="00E7682B"/>
    <w:rsid w:val="00E801A8"/>
    <w:rsid w:val="00EC0809"/>
    <w:rsid w:val="00EE6F70"/>
    <w:rsid w:val="00F06DFE"/>
    <w:rsid w:val="00F35174"/>
    <w:rsid w:val="00F37DEE"/>
    <w:rsid w:val="00F622C0"/>
    <w:rsid w:val="00F66CCD"/>
    <w:rsid w:val="00F677AA"/>
    <w:rsid w:val="00F80739"/>
    <w:rsid w:val="00FA6281"/>
    <w:rsid w:val="00FA6E8E"/>
    <w:rsid w:val="00FB2440"/>
    <w:rsid w:val="00FB4273"/>
    <w:rsid w:val="00FC46B8"/>
    <w:rsid w:val="00FC578D"/>
    <w:rsid w:val="00FC57AD"/>
    <w:rsid w:val="00FD6518"/>
    <w:rsid w:val="00FF0771"/>
    <w:rsid w:val="00FF3215"/>
    <w:rsid w:val="00FF32BA"/>
    <w:rsid w:val="00FF471C"/>
    <w:rsid w:val="00FF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69AD6A"/>
  <w15:chartTrackingRefBased/>
  <w15:docId w15:val="{0825781A-0833-4E81-A31C-E1E6CD772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BB4"/>
    <w:pPr>
      <w:spacing w:after="0" w:line="240" w:lineRule="auto"/>
    </w:pPr>
    <w:rPr>
      <w:rFonts w:eastAsia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643C65"/>
    <w:pPr>
      <w:keepNext/>
      <w:keepLines/>
      <w:spacing w:after="24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32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A7002"/>
  </w:style>
  <w:style w:type="paragraph" w:styleId="Pieddepage">
    <w:name w:val="footer"/>
    <w:basedOn w:val="Normal"/>
    <w:link w:val="Pieddepag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A7002"/>
  </w:style>
  <w:style w:type="table" w:styleId="Grilledutableau">
    <w:name w:val="Table Grid"/>
    <w:basedOn w:val="TableauNormal"/>
    <w:uiPriority w:val="39"/>
    <w:rsid w:val="00B56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uiPriority w:val="1"/>
    <w:qFormat/>
    <w:rsid w:val="00D87AC4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666BB4"/>
    <w:pPr>
      <w:ind w:left="720"/>
      <w:contextualSpacing/>
    </w:pPr>
  </w:style>
  <w:style w:type="paragraph" w:styleId="Normalcentr">
    <w:name w:val="Block Text"/>
    <w:basedOn w:val="Normal"/>
    <w:rsid w:val="002422F3"/>
    <w:pPr>
      <w:tabs>
        <w:tab w:val="left" w:pos="1276"/>
        <w:tab w:val="left" w:pos="5812"/>
      </w:tabs>
      <w:overflowPunct w:val="0"/>
      <w:autoSpaceDE w:val="0"/>
      <w:autoSpaceDN w:val="0"/>
      <w:adjustRightInd w:val="0"/>
      <w:ind w:left="1276" w:right="-853" w:hanging="709"/>
      <w:jc w:val="both"/>
    </w:pPr>
    <w:rPr>
      <w:rFonts w:ascii="ExpressSSK" w:hAnsi="ExpressSSK" w:cs="Tahoma"/>
    </w:rPr>
  </w:style>
  <w:style w:type="character" w:styleId="Textedelespacerserv">
    <w:name w:val="Placeholder Text"/>
    <w:basedOn w:val="Policepardfaut"/>
    <w:uiPriority w:val="99"/>
    <w:semiHidden/>
    <w:rsid w:val="00D93CA4"/>
    <w:rPr>
      <w:color w:val="808080"/>
    </w:rPr>
  </w:style>
  <w:style w:type="character" w:customStyle="1" w:styleId="Titre1Car">
    <w:name w:val="Titre 1 Car"/>
    <w:basedOn w:val="Policepardfaut"/>
    <w:link w:val="Titre1"/>
    <w:uiPriority w:val="9"/>
    <w:rsid w:val="00643C65"/>
    <w:rPr>
      <w:rFonts w:asciiTheme="majorHAnsi" w:eastAsiaTheme="majorEastAsia" w:hAnsiTheme="majorHAnsi" w:cstheme="majorBidi"/>
      <w:color w:val="2F5496" w:themeColor="accent1" w:themeShade="BF"/>
      <w:sz w:val="20"/>
      <w:szCs w:val="32"/>
      <w:u w:val="single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:/avensys/ace/expert/ABR.jp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c:/avensys/ace/expert/ABR.jpg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Lettre%20d'accompagnement%20du%20CREJ%20&#224;%20l'avoca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AE2D303250A487BA9A17572F307CD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CB4AC91-2C88-4909-904C-03C2D11FEADC}"/>
      </w:docPartPr>
      <w:docPartBody>
        <w:p w:rsidR="00000000" w:rsidRDefault="00000000"/>
      </w:docPartBody>
    </w:docPart>
    <w:docPart>
      <w:docPartPr>
        <w:name w:val="9F3F654B5A174DD1AC28C71D7E4A0CF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97D572A-661A-495E-81FF-39F14339255F}"/>
      </w:docPartPr>
      <w:docPartBody>
        <w:p w:rsidR="00000000" w:rsidRDefault="00000000"/>
      </w:docPartBody>
    </w:docPart>
    <w:docPart>
      <w:docPartPr>
        <w:name w:val="07E334E7362D442FB955B8196F9282F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02EB061-B799-43F4-AD93-B9AC98700872}"/>
      </w:docPartPr>
      <w:docPartBody>
        <w:p w:rsidR="00000000" w:rsidRDefault="00000000"/>
      </w:docPartBody>
    </w:docPart>
    <w:docPart>
      <w:docPartPr>
        <w:name w:val="49F7ACF09FE84375967047FB595AC65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70DBEBB-B4F3-466E-91F2-51A4E6C4E4B1}"/>
      </w:docPartPr>
      <w:docPartBody>
        <w:p w:rsidR="00000000" w:rsidRDefault="00000000"/>
      </w:docPartBody>
    </w:docPart>
    <w:docPart>
      <w:docPartPr>
        <w:name w:val="0621D4F0DD3242EE87DE6D12AF6542B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E6AE5BB-7314-414E-9EF9-D31B3F11F340}"/>
      </w:docPartPr>
      <w:docPartBody>
        <w:p w:rsidR="00000000" w:rsidRDefault="00000000"/>
      </w:docPartBody>
    </w:docPart>
    <w:docPart>
      <w:docPartPr>
        <w:name w:val="3382289607FE47EBBEFBC1199CD879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9777656-C5FF-4BCB-B814-DFF2D57EA9CF}"/>
      </w:docPartPr>
      <w:docPartBody>
        <w:p w:rsidR="00000000" w:rsidRDefault="00000000"/>
      </w:docPartBody>
    </w:docPart>
    <w:docPart>
      <w:docPartPr>
        <w:name w:val="E0F07392CFE644FC87A4EC6E7D09E20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013640D-FDDB-4D49-B109-ED4F22A1DDF1}"/>
      </w:docPartPr>
      <w:docPartBody>
        <w:p w:rsidR="00000000" w:rsidRDefault="00000000"/>
      </w:docPartBody>
    </w:docPart>
    <w:docPart>
      <w:docPartPr>
        <w:name w:val="8E118523D8E744F9A81233DECE0DD99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1266E1D-4575-4F6B-B9B6-1F9714F55A99}"/>
      </w:docPartPr>
      <w:docPartBody>
        <w:p w:rsidR="00000000" w:rsidRDefault="00000000"/>
      </w:docPartBody>
    </w:docPart>
    <w:docPart>
      <w:docPartPr>
        <w:name w:val="2CAFE81E22C84FC48FB25400300FC9E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B5AE2C-31E2-4DE3-B68E-94C3019FD796}"/>
      </w:docPartPr>
      <w:docPartBody>
        <w:p w:rsidR="00000000" w:rsidRDefault="00000000"/>
      </w:docPartBody>
    </w:docPart>
    <w:docPart>
      <w:docPartPr>
        <w:name w:val="DD0EA19BF33C426CB68FF749D72152A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C3F412B-32B3-45A5-8E97-7D3EB15814EA}"/>
      </w:docPartPr>
      <w:docPartBody>
        <w:p w:rsidR="00000000" w:rsidRDefault="00000000"/>
      </w:docPartBody>
    </w:docPart>
    <w:docPart>
      <w:docPartPr>
        <w:name w:val="79F3FE32B30744A588AB409B0656BFC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AF7FDA5-4A3B-4E9E-A71D-80E486C441D5}"/>
      </w:docPartPr>
      <w:docPartBody>
        <w:p w:rsidR="00000000" w:rsidRDefault="00000000"/>
      </w:docPartBody>
    </w:docPart>
    <w:docPart>
      <w:docPartPr>
        <w:name w:val="6AF2F90AD9384AA8B78E44D0F0C7023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AC46C1B-466E-48FE-82DA-50B5A334D475}"/>
      </w:docPartPr>
      <w:docPartBody>
        <w:p w:rsidR="00000000" w:rsidRDefault="00000000"/>
      </w:docPartBody>
    </w:docPart>
    <w:docPart>
      <w:docPartPr>
        <w:name w:val="C16C9A92C18A4C04BB4E44739CFDC22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08D7BE9-79A2-4FFE-8468-BCDBA7E95235}"/>
      </w:docPartPr>
      <w:docPartBody>
        <w:p w:rsidR="00000000" w:rsidRDefault="00000000"/>
      </w:docPartBody>
    </w:docPart>
    <w:docPart>
      <w:docPartPr>
        <w:name w:val="FC7D17FE755548EA9D0C0DC1F5781C8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1430B1C-3FC9-48E7-9F99-C33A60483D40}"/>
      </w:docPartPr>
      <w:docPartBody>
        <w:p w:rsidR="00000000" w:rsidRDefault="00000000"/>
      </w:docPartBody>
    </w:docPart>
    <w:docPart>
      <w:docPartPr>
        <w:name w:val="E1B4E06247D64C64BD62B8AEC8752A6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B602694-5236-4EEA-AD1C-9E35AEDDF3B6}"/>
      </w:docPartPr>
      <w:docPartBody>
        <w:p w:rsidR="00000000" w:rsidRDefault="00000000"/>
      </w:docPartBody>
    </w:docPart>
    <w:docPart>
      <w:docPartPr>
        <w:name w:val="01899F4373AA47CBA346674306FE59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E1A9230-A02E-4FE0-8F09-1A35467F36DC}"/>
      </w:docPartPr>
      <w:docPartBody>
        <w:p w:rsidR="00000000" w:rsidRDefault="00000000"/>
      </w:docPartBody>
    </w:docPart>
    <w:docPart>
      <w:docPartPr>
        <w:name w:val="CD1DD085CF674068865557DC18FFCD2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6C53445-3FA8-4162-85B4-94551A2B73A3}"/>
      </w:docPartPr>
      <w:docPartBody>
        <w:p w:rsidR="00000000" w:rsidRDefault="00000000"/>
      </w:docPartBody>
    </w:docPart>
    <w:docPart>
      <w:docPartPr>
        <w:name w:val="14179CC94B45471496E279BEDCA3393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D75A48A-0495-48C1-9D7B-7EF54FA9C2F0}"/>
      </w:docPartPr>
      <w:docPartBody>
        <w:p w:rsidR="00000000" w:rsidRDefault="00000000"/>
      </w:docPartBody>
    </w:docPart>
    <w:docPart>
      <w:docPartPr>
        <w:name w:val="0E46B09D305F4729935C51D6A0E348F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CD15B5-D1C0-4C58-AC01-31230D07FAB7}"/>
      </w:docPartPr>
      <w:docPartBody>
        <w:p w:rsidR="00000000" w:rsidRDefault="00000000"/>
      </w:docPartBody>
    </w:docPart>
    <w:docPart>
      <w:docPartPr>
        <w:name w:val="C3FFB4B511994149905F08730F957A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4B054B-C430-4BAF-B7EE-B4ED14C2C817}"/>
      </w:docPartPr>
      <w:docPartBody>
        <w:p w:rsidR="00000000" w:rsidRDefault="00000000"/>
      </w:docPartBody>
    </w:docPart>
    <w:docPart>
      <w:docPartPr>
        <w:name w:val="746D437BF5F14238B3EFEC32A282522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D4691F1-5B8B-4C1B-AFD6-0795C359101A}"/>
      </w:docPartPr>
      <w:docPartBody>
        <w:p w:rsidR="00000000" w:rsidRDefault="00000000"/>
      </w:docPartBody>
    </w:docPart>
    <w:docPart>
      <w:docPartPr>
        <w:name w:val="C61173AEC5AB43819C1F3024B18FD8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174963B-EA91-4DB5-9EED-EFCC34C8A578}"/>
      </w:docPartPr>
      <w:docPartBody>
        <w:p w:rsidR="00000000" w:rsidRDefault="00000000"/>
      </w:docPartBody>
    </w:docPart>
    <w:docPart>
      <w:docPartPr>
        <w:name w:val="C2D599F5400248559C4B4AAAEBA18C3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4F7C2B7-F204-411D-AABC-47D868E7B5D2}"/>
      </w:docPartPr>
      <w:docPartBody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arams>
  <plidestinataire>ADONNE AVOCATS\n6 rue Richer de Belleval\n\n\n34000 MONTPELLIER\n</plidestinataire>
  <courriela/>
  <courrielobjet/>
  <courrielmessage/>
  <courrieldestinataire/>
</param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9" ma:contentTypeDescription="Crée un document." ma:contentTypeScope="" ma:versionID="706c36bf201db2642fddb7944e41186a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d47f4bcbbd204db6fac1acb59863598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37CEA1-D322-4607-9B97-EDD4067906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5FB2B4-5B4B-4723-9315-88384E469C3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D701FA-5B64-42DA-9F45-D2D6B1F4EA9F}">
  <ds:schemaRefs/>
</ds:datastoreItem>
</file>

<file path=customXml/itemProps4.xml><?xml version="1.0" encoding="utf-8"?>
<ds:datastoreItem xmlns:ds="http://schemas.openxmlformats.org/officeDocument/2006/customXml" ds:itemID="{2DFF9419-A842-4F23-9628-879541FB5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Lettre d'accompagnement du CREJ à l'avocat.dotx</Template>
  <TotalTime>0</TotalTime>
  <Pages>1</Pages>
  <Words>149</Words>
  <Characters>867</Characters>
  <Application>Microsoft Office Word</Application>
  <DocSecurity>0</DocSecurity>
  <Lines>57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TRame convo DO CRAC.dotx</vt:lpstr>
    </vt:vector>
  </TitlesOfParts>
  <Company>Société Avensys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Lettre d'accompagnement du CREJ FABEX à l'avocat</dc:title>
  <dc:subject>Société Avensys</dc:subject>
  <dc:creator>Lea-PC</dc:creator>
  <cp:keywords/>
  <dc:description/>
  <cp:lastModifiedBy>lea pruvot</cp:lastModifiedBy>
  <cp:revision>1</cp:revision>
  <cp:lastPrinted>2022-11-30T20:41:00Z</cp:lastPrinted>
  <dcterms:created xsi:type="dcterms:W3CDTF">2024-03-30T13:04:00Z</dcterms:created>
  <dcterms:modified xsi:type="dcterms:W3CDTF">2024-03-30T13:04:00Z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odeleDot">
    <vt:lpwstr>C:\avensys\ace\trame\Lettre d'accompagnement du CREJ à l'avocat.dotx</vt:lpwstr>
  </property>
  <property fmtid="{D5CDD505-2E9C-101B-9397-08002B2CF9AE}" pid="3" name="MajModele">
    <vt:lpwstr>MAJDDELI-MAJInterDest-MAJFusionMulti</vt:lpwstr>
  </property>
  <property fmtid="{D5CDD505-2E9C-101B-9397-08002B2CF9AE}" pid="4" name="LierManuelA26">
    <vt:lpwstr>OK</vt:lpwstr>
  </property>
  <property fmtid="{D5CDD505-2E9C-101B-9397-08002B2CF9AE}" pid="5" name="ReadOnly">
    <vt:lpwstr>False</vt:lpwstr>
  </property>
  <property fmtid="{D5CDD505-2E9C-101B-9397-08002B2CF9AE}" pid="6" name="NomFichierDef">
    <vt:lpwstr>ADONNE AVOCATS</vt:lpwstr>
  </property>
  <property fmtid="{D5CDD505-2E9C-101B-9397-08002B2CF9AE}" pid="7" name="NbDestFusion">
    <vt:lpwstr/>
  </property>
  <property fmtid="{D5CDD505-2E9C-101B-9397-08002B2CF9AE}" pid="8" name="TacheNomAdresse">
    <vt:lpwstr>ADONNE AVOCATS</vt:lpwstr>
  </property>
  <property fmtid="{D5CDD505-2E9C-101B-9397-08002B2CF9AE}" pid="9" name="TacheAdresse1">
    <vt:lpwstr>6 rue Richer de Belleval</vt:lpwstr>
  </property>
  <property fmtid="{D5CDD505-2E9C-101B-9397-08002B2CF9AE}" pid="10" name="TacheAdresse2">
    <vt:lpwstr/>
  </property>
  <property fmtid="{D5CDD505-2E9C-101B-9397-08002B2CF9AE}" pid="11" name="TacheAdresse23">
    <vt:lpwstr/>
  </property>
  <property fmtid="{D5CDD505-2E9C-101B-9397-08002B2CF9AE}" pid="12" name="TacheCP">
    <vt:lpwstr>34000</vt:lpwstr>
  </property>
  <property fmtid="{D5CDD505-2E9C-101B-9397-08002B2CF9AE}" pid="13" name="TacheVille">
    <vt:lpwstr>MONTPELLIER</vt:lpwstr>
  </property>
  <property fmtid="{D5CDD505-2E9C-101B-9397-08002B2CF9AE}" pid="14" name="TacheCivilite">
    <vt:lpwstr>Maître</vt:lpwstr>
  </property>
  <property fmtid="{D5CDD505-2E9C-101B-9397-08002B2CF9AE}" pid="15" name="EvenementType">
    <vt:lpwstr>2</vt:lpwstr>
  </property>
  <property fmtid="{D5CDD505-2E9C-101B-9397-08002B2CF9AE}" pid="16" name="StatutFichier">
    <vt:lpwstr>0</vt:lpwstr>
  </property>
  <property fmtid="{D5CDD505-2E9C-101B-9397-08002B2CF9AE}" pid="17" name="StatutFichierDef">
    <vt:lpwstr>0</vt:lpwstr>
  </property>
  <property fmtid="{D5CDD505-2E9C-101B-9397-08002B2CF9AE}" pid="18" name="NomDoc">
    <vt:lpwstr>Lettre d'accompagnement du CREJ FABEX à l'avocat</vt:lpwstr>
  </property>
  <property fmtid="{D5CDD505-2E9C-101B-9397-08002B2CF9AE}" pid="19" name="FamilleFichier">
    <vt:lpwstr/>
  </property>
  <property fmtid="{D5CDD505-2E9C-101B-9397-08002B2CF9AE}" pid="20" name="CBAffAssureur">
    <vt:lpwstr>Non</vt:lpwstr>
  </property>
  <property fmtid="{D5CDD505-2E9C-101B-9397-08002B2CF9AE}" pid="21" name="CBAdrRecours">
    <vt:lpwstr>Non</vt:lpwstr>
  </property>
  <property fmtid="{D5CDD505-2E9C-101B-9397-08002B2CF9AE}" pid="22" name="CBLogoPDF">
    <vt:lpwstr>Non</vt:lpwstr>
  </property>
  <property fmtid="{D5CDD505-2E9C-101B-9397-08002B2CF9AE}" pid="23" name="CBV2017">
    <vt:lpwstr>Non</vt:lpwstr>
  </property>
  <property fmtid="{D5CDD505-2E9C-101B-9397-08002B2CF9AE}" pid="24" name="CBPubliAuto">
    <vt:lpwstr>Non</vt:lpwstr>
  </property>
  <property fmtid="{D5CDD505-2E9C-101B-9397-08002B2CF9AE}" pid="25" name="CBPDFAuto">
    <vt:lpwstr>Non</vt:lpwstr>
  </property>
  <property fmtid="{D5CDD505-2E9C-101B-9397-08002B2CF9AE}" pid="26" name="CMultiEvenement">
    <vt:lpwstr>Non</vt:lpwstr>
  </property>
  <property fmtid="{D5CDD505-2E9C-101B-9397-08002B2CF9AE}" pid="27" name="OpDestPrinc">
    <vt:lpwstr>Oui</vt:lpwstr>
  </property>
  <property fmtid="{D5CDD505-2E9C-101B-9397-08002B2CF9AE}" pid="28" name="OpDestInter">
    <vt:lpwstr>Non</vt:lpwstr>
  </property>
  <property fmtid="{D5CDD505-2E9C-101B-9397-08002B2CF9AE}" pid="29" name="CBAdrPrinc">
    <vt:lpwstr>9</vt:lpwstr>
  </property>
  <property fmtid="{D5CDD505-2E9C-101B-9397-08002B2CF9AE}" pid="30" name="CTypeDoc">
    <vt:lpwstr>0</vt:lpwstr>
  </property>
  <property fmtid="{D5CDD505-2E9C-101B-9397-08002B2CF9AE}" pid="31" name="Relance">
    <vt:lpwstr>0</vt:lpwstr>
  </property>
  <property fmtid="{D5CDD505-2E9C-101B-9397-08002B2CF9AE}" pid="32" name="NbJourRappel">
    <vt:lpwstr>0</vt:lpwstr>
  </property>
  <property fmtid="{D5CDD505-2E9C-101B-9397-08002B2CF9AE}" pid="33" name="TacheCommentaire">
    <vt:lpwstr/>
  </property>
  <property fmtid="{D5CDD505-2E9C-101B-9397-08002B2CF9AE}" pid="34" name="BaseDossierBCHJ40">
    <vt:lpwstr>0</vt:lpwstr>
  </property>
  <property fmtid="{D5CDD505-2E9C-101B-9397-08002B2CF9AE}" pid="35" name="BaseDossierBCHJ45">
    <vt:lpwstr>0</vt:lpwstr>
  </property>
  <property fmtid="{D5CDD505-2E9C-101B-9397-08002B2CF9AE}" pid="36" name="BaseDossierBCHJ60">
    <vt:lpwstr>0</vt:lpwstr>
  </property>
  <property fmtid="{D5CDD505-2E9C-101B-9397-08002B2CF9AE}" pid="37" name="BaseDossierBCHJ75">
    <vt:lpwstr>0</vt:lpwstr>
  </property>
  <property fmtid="{D5CDD505-2E9C-101B-9397-08002B2CF9AE}" pid="38" name="BaseDossierBCHJ90">
    <vt:lpwstr>0</vt:lpwstr>
  </property>
  <property fmtid="{D5CDD505-2E9C-101B-9397-08002B2CF9AE}" pid="39" name="BaseDossierBCHProlonDate">
    <vt:lpwstr>0</vt:lpwstr>
  </property>
  <property fmtid="{D5CDD505-2E9C-101B-9397-08002B2CF9AE}" pid="40" name="BaseDossierBFini">
    <vt:lpwstr>0</vt:lpwstr>
  </property>
  <property fmtid="{D5CDD505-2E9C-101B-9397-08002B2CF9AE}" pid="41" name="VersionModele">
    <vt:lpwstr>20230621164600</vt:lpwstr>
  </property>
  <property fmtid="{D5CDD505-2E9C-101B-9397-08002B2CF9AE}" pid="42" name="A26SInterDest01Select">
    <vt:lpwstr>Choix</vt:lpwstr>
  </property>
  <property fmtid="{D5CDD505-2E9C-101B-9397-08002B2CF9AE}" pid="43" name="A26SInterDest01Quest">
    <vt:lpwstr>Liste de diffusion ?</vt:lpwstr>
  </property>
  <property fmtid="{D5CDD505-2E9C-101B-9397-08002B2CF9AE}" pid="44" name="A26SInterDest02Select">
    <vt:lpwstr>Choix</vt:lpwstr>
  </property>
  <property fmtid="{D5CDD505-2E9C-101B-9397-08002B2CF9AE}" pid="45" name="A26SInterDest02Quest">
    <vt:lpwstr>LISTE DIFFUSION ?</vt:lpwstr>
  </property>
  <property fmtid="{D5CDD505-2E9C-101B-9397-08002B2CF9AE}" pid="46" name="NumDossier15">
    <vt:lpwstr>202300100100267</vt:lpwstr>
  </property>
  <property fmtid="{D5CDD505-2E9C-101B-9397-08002B2CF9AE}" pid="47" name="AdresseIP">
    <vt:lpwstr>fabex.a26.fr</vt:lpwstr>
  </property>
  <property fmtid="{D5CDD505-2E9C-101B-9397-08002B2CF9AE}" pid="48" name="AffRefDossier">
    <vt:lpwstr>2023FAB100267</vt:lpwstr>
  </property>
  <property fmtid="{D5CDD505-2E9C-101B-9397-08002B2CF9AE}" pid="49" name="BureauCode">
    <vt:lpwstr>FAB</vt:lpwstr>
  </property>
  <property fmtid="{D5CDD505-2E9C-101B-9397-08002B2CF9AE}" pid="50" name="Definitif">
    <vt:lpwstr/>
  </property>
</Properties>
</file>